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DA" w:rsidRPr="00ED4602" w:rsidRDefault="009B0072" w:rsidP="00ED4602">
      <w:pPr>
        <w:pStyle w:val="Pozdrowienie"/>
        <w:rPr>
          <w:rStyle w:val="normaltextrun"/>
          <w:rFonts w:cs="Arial"/>
          <w:color w:val="auto"/>
          <w:sz w:val="20"/>
          <w:szCs w:val="20"/>
        </w:rPr>
      </w:pPr>
      <w:r>
        <w:rPr>
          <w:rStyle w:val="normaltextrun"/>
          <w:rFonts w:cs="Arial"/>
          <w:color w:val="auto"/>
          <w:sz w:val="20"/>
          <w:szCs w:val="20"/>
        </w:rPr>
        <w:t>Kraków, 2</w:t>
      </w:r>
      <w:r w:rsidR="00B97BDC">
        <w:rPr>
          <w:rStyle w:val="normaltextrun"/>
          <w:rFonts w:cs="Arial"/>
          <w:color w:val="auto"/>
          <w:sz w:val="20"/>
          <w:szCs w:val="20"/>
        </w:rPr>
        <w:t>4</w:t>
      </w:r>
      <w:r>
        <w:rPr>
          <w:rStyle w:val="normaltextrun"/>
          <w:rFonts w:cs="Arial"/>
          <w:color w:val="auto"/>
          <w:sz w:val="20"/>
          <w:szCs w:val="20"/>
        </w:rPr>
        <w:t>-03-2023</w:t>
      </w:r>
    </w:p>
    <w:p w:rsidR="009C43DA" w:rsidRPr="00ED4602" w:rsidRDefault="009C43DA" w:rsidP="009C43DA">
      <w:pPr>
        <w:rPr>
          <w:rStyle w:val="normaltextrun"/>
          <w:rFonts w:cs="Arial"/>
        </w:rPr>
      </w:pPr>
    </w:p>
    <w:p w:rsidR="00233167" w:rsidRPr="00ED4602" w:rsidRDefault="00233167" w:rsidP="00233167">
      <w:pPr>
        <w:jc w:val="both"/>
      </w:pPr>
    </w:p>
    <w:p w:rsidR="009B0072" w:rsidRDefault="009B0072" w:rsidP="009B0072">
      <w:pPr>
        <w:pStyle w:val="Nagwek2"/>
        <w:jc w:val="right"/>
        <w:rPr>
          <w:rStyle w:val="Pogrubienie"/>
          <w:color w:val="auto"/>
          <w:sz w:val="32"/>
          <w:szCs w:val="32"/>
        </w:rPr>
      </w:pPr>
      <w:r>
        <w:rPr>
          <w:rStyle w:val="Pogrubienie"/>
          <w:color w:val="auto"/>
          <w:sz w:val="32"/>
          <w:szCs w:val="32"/>
        </w:rPr>
        <w:t xml:space="preserve">OCHRONA JUWENTUS Sp. z </w:t>
      </w:r>
      <w:proofErr w:type="spellStart"/>
      <w:r>
        <w:rPr>
          <w:rStyle w:val="Pogrubienie"/>
          <w:color w:val="auto"/>
          <w:sz w:val="32"/>
          <w:szCs w:val="32"/>
        </w:rPr>
        <w:t>o.o</w:t>
      </w:r>
      <w:proofErr w:type="spellEnd"/>
      <w:r>
        <w:rPr>
          <w:rStyle w:val="Pogrubienie"/>
          <w:color w:val="auto"/>
          <w:sz w:val="32"/>
          <w:szCs w:val="32"/>
        </w:rPr>
        <w:t>.</w:t>
      </w:r>
    </w:p>
    <w:p w:rsidR="009B0072" w:rsidRDefault="009B0072" w:rsidP="009B0072">
      <w:pPr>
        <w:pStyle w:val="Nagwek2"/>
        <w:jc w:val="right"/>
        <w:rPr>
          <w:rStyle w:val="Pogrubienie"/>
          <w:color w:val="auto"/>
          <w:sz w:val="32"/>
          <w:szCs w:val="32"/>
        </w:rPr>
      </w:pPr>
      <w:proofErr w:type="spellStart"/>
      <w:r>
        <w:rPr>
          <w:rStyle w:val="Pogrubienie"/>
          <w:color w:val="auto"/>
          <w:sz w:val="32"/>
          <w:szCs w:val="32"/>
        </w:rPr>
        <w:t>ul</w:t>
      </w:r>
      <w:proofErr w:type="spellEnd"/>
      <w:r>
        <w:rPr>
          <w:rStyle w:val="Pogrubienie"/>
          <w:color w:val="auto"/>
          <w:sz w:val="32"/>
          <w:szCs w:val="32"/>
        </w:rPr>
        <w:t xml:space="preserve">. </w:t>
      </w:r>
      <w:proofErr w:type="spellStart"/>
      <w:r>
        <w:rPr>
          <w:rStyle w:val="Pogrubienie"/>
          <w:color w:val="auto"/>
          <w:sz w:val="32"/>
          <w:szCs w:val="32"/>
        </w:rPr>
        <w:t>Poloneza</w:t>
      </w:r>
      <w:proofErr w:type="spellEnd"/>
      <w:r>
        <w:rPr>
          <w:rStyle w:val="Pogrubienie"/>
          <w:color w:val="auto"/>
          <w:sz w:val="32"/>
          <w:szCs w:val="32"/>
        </w:rPr>
        <w:t xml:space="preserve"> 91</w:t>
      </w:r>
    </w:p>
    <w:p w:rsidR="009B0072" w:rsidRDefault="009B0072" w:rsidP="009B0072">
      <w:pPr>
        <w:pStyle w:val="Nagwek2"/>
        <w:jc w:val="right"/>
        <w:rPr>
          <w:rStyle w:val="Pogrubienie"/>
          <w:color w:val="auto"/>
          <w:sz w:val="32"/>
          <w:szCs w:val="32"/>
        </w:rPr>
      </w:pPr>
      <w:r>
        <w:rPr>
          <w:rStyle w:val="Pogrubienie"/>
          <w:color w:val="auto"/>
          <w:sz w:val="32"/>
          <w:szCs w:val="32"/>
        </w:rPr>
        <w:t>02-826 Warszawa</w:t>
      </w:r>
    </w:p>
    <w:p w:rsidR="009B0072" w:rsidRDefault="009B0072" w:rsidP="009B0072">
      <w:pPr>
        <w:pStyle w:val="Nagwek1"/>
      </w:pPr>
    </w:p>
    <w:p w:rsidR="009B0072" w:rsidRDefault="009B0072" w:rsidP="009B0072">
      <w:pPr>
        <w:pStyle w:val="TYTUDOKUMENTU"/>
        <w:rPr>
          <w:color w:val="auto"/>
        </w:rPr>
      </w:pPr>
      <w:proofErr w:type="spellStart"/>
      <w:r>
        <w:rPr>
          <w:rStyle w:val="Pogrubienie"/>
          <w:b w:val="0"/>
          <w:bCs w:val="0"/>
          <w:color w:val="auto"/>
        </w:rPr>
        <w:t>Wniosek</w:t>
      </w:r>
      <w:proofErr w:type="spellEnd"/>
    </w:p>
    <w:p w:rsidR="009B0072" w:rsidRDefault="009B0072" w:rsidP="009B0072">
      <w:pPr>
        <w:tabs>
          <w:tab w:val="left" w:pos="7312"/>
        </w:tabs>
        <w:jc w:val="both"/>
        <w:rPr>
          <w:lang w:val="en-US"/>
        </w:rPr>
      </w:pPr>
      <w:r>
        <w:rPr>
          <w:lang w:val="en-US"/>
        </w:rPr>
        <w:tab/>
      </w:r>
    </w:p>
    <w:p w:rsidR="009B0072" w:rsidRDefault="009B0072" w:rsidP="009B007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proofErr w:type="spellStart"/>
      <w:r>
        <w:rPr>
          <w:shd w:val="clear" w:color="auto" w:fill="FFFFFF"/>
        </w:rPr>
        <w:t>Bardzo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proszę</w:t>
      </w:r>
      <w:proofErr w:type="spellEnd"/>
      <w:r>
        <w:rPr>
          <w:shd w:val="clear" w:color="auto" w:fill="FFFFFF"/>
        </w:rPr>
        <w:t xml:space="preserve"> o </w:t>
      </w:r>
      <w:proofErr w:type="spellStart"/>
      <w:r>
        <w:rPr>
          <w:shd w:val="clear" w:color="auto" w:fill="FFFFFF"/>
        </w:rPr>
        <w:t>usunięcie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Pan</w:t>
      </w:r>
      <w:r w:rsidR="00B97BDC"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="00B97BDC">
        <w:rPr>
          <w:shd w:val="clear" w:color="auto" w:fill="FFFFFF"/>
        </w:rPr>
        <w:t>Agnieszki</w:t>
      </w:r>
      <w:proofErr w:type="spellEnd"/>
      <w:r w:rsidR="00B97BDC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Zagaja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listy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osób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upoważnionych</w:t>
      </w:r>
      <w:proofErr w:type="spellEnd"/>
      <w:r>
        <w:rPr>
          <w:shd w:val="clear" w:color="auto" w:fill="FFFFFF"/>
        </w:rPr>
        <w:t xml:space="preserve"> do </w:t>
      </w:r>
      <w:proofErr w:type="spellStart"/>
      <w:r>
        <w:rPr>
          <w:shd w:val="clear" w:color="auto" w:fill="FFFFFF"/>
        </w:rPr>
        <w:t>odwoływania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grupy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interwencyjnej</w:t>
      </w:r>
      <w:proofErr w:type="spellEnd"/>
      <w:r>
        <w:rPr>
          <w:shd w:val="clear" w:color="auto" w:fill="FFFFFF"/>
        </w:rPr>
        <w:t xml:space="preserve"> z </w:t>
      </w:r>
      <w:proofErr w:type="spellStart"/>
      <w:r>
        <w:rPr>
          <w:shd w:val="clear" w:color="auto" w:fill="FFFFFF"/>
        </w:rPr>
        <w:t>obiekt</w:t>
      </w:r>
      <w:r w:rsidR="00B97BDC">
        <w:rPr>
          <w:shd w:val="clear" w:color="auto" w:fill="FFFFFF"/>
        </w:rPr>
        <w:t>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należąc</w:t>
      </w:r>
      <w:r w:rsidR="00B97BDC">
        <w:rPr>
          <w:shd w:val="clear" w:color="auto" w:fill="FFFFFF"/>
        </w:rPr>
        <w:t>ego</w:t>
      </w:r>
      <w:proofErr w:type="spellEnd"/>
      <w:r>
        <w:rPr>
          <w:shd w:val="clear" w:color="auto" w:fill="FFFFFF"/>
        </w:rPr>
        <w:t xml:space="preserve"> do:</w:t>
      </w:r>
    </w:p>
    <w:p w:rsidR="009B0072" w:rsidRPr="009B0072" w:rsidRDefault="009B0072" w:rsidP="009B0072">
      <w:pPr>
        <w:pStyle w:val="Nagwek3"/>
        <w:rPr>
          <w:color w:val="auto"/>
          <w:shd w:val="clear" w:color="auto" w:fill="FFFFFF"/>
        </w:rPr>
      </w:pPr>
      <w:r w:rsidRPr="009B0072">
        <w:rPr>
          <w:color w:val="auto"/>
          <w:shd w:val="clear" w:color="auto" w:fill="FFFFFF"/>
        </w:rPr>
        <w:t xml:space="preserve">ETISOFT KRAKÓW Marek Obłaza </w:t>
      </w:r>
      <w:proofErr w:type="spellStart"/>
      <w:r w:rsidRPr="009B0072">
        <w:rPr>
          <w:color w:val="auto"/>
          <w:shd w:val="clear" w:color="auto" w:fill="FFFFFF"/>
        </w:rPr>
        <w:t>sp.k</w:t>
      </w:r>
      <w:proofErr w:type="spellEnd"/>
      <w:r w:rsidRPr="009B0072">
        <w:rPr>
          <w:color w:val="auto"/>
          <w:shd w:val="clear" w:color="auto" w:fill="FFFFFF"/>
        </w:rPr>
        <w:t>.</w:t>
      </w:r>
    </w:p>
    <w:p w:rsidR="009B0072" w:rsidRPr="009B0072" w:rsidRDefault="009B0072" w:rsidP="009B0072">
      <w:pPr>
        <w:pStyle w:val="Nagwek3"/>
        <w:rPr>
          <w:color w:val="auto"/>
          <w:shd w:val="clear" w:color="auto" w:fill="FFFFFF"/>
        </w:rPr>
      </w:pPr>
      <w:proofErr w:type="spellStart"/>
      <w:r w:rsidRPr="009B0072">
        <w:rPr>
          <w:color w:val="auto"/>
          <w:shd w:val="clear" w:color="auto" w:fill="FFFFFF"/>
        </w:rPr>
        <w:t>ul</w:t>
      </w:r>
      <w:proofErr w:type="spellEnd"/>
      <w:r w:rsidRPr="009B0072">
        <w:rPr>
          <w:color w:val="auto"/>
          <w:shd w:val="clear" w:color="auto" w:fill="FFFFFF"/>
        </w:rPr>
        <w:t xml:space="preserve">. </w:t>
      </w:r>
      <w:proofErr w:type="spellStart"/>
      <w:r w:rsidRPr="009B0072">
        <w:rPr>
          <w:color w:val="auto"/>
          <w:shd w:val="clear" w:color="auto" w:fill="FFFFFF"/>
        </w:rPr>
        <w:t>Rydlówka</w:t>
      </w:r>
      <w:proofErr w:type="spellEnd"/>
      <w:r w:rsidRPr="009B0072">
        <w:rPr>
          <w:color w:val="auto"/>
          <w:shd w:val="clear" w:color="auto" w:fill="FFFFFF"/>
        </w:rPr>
        <w:t xml:space="preserve"> 20</w:t>
      </w:r>
    </w:p>
    <w:p w:rsidR="001329DB" w:rsidRDefault="009B0072" w:rsidP="001329DB">
      <w:pPr>
        <w:pStyle w:val="Nagwek3"/>
        <w:rPr>
          <w:color w:val="auto"/>
          <w:shd w:val="clear" w:color="auto" w:fill="FFFFFF"/>
        </w:rPr>
      </w:pPr>
      <w:r w:rsidRPr="009B0072">
        <w:rPr>
          <w:color w:val="auto"/>
          <w:shd w:val="clear" w:color="auto" w:fill="FFFFFF"/>
        </w:rPr>
        <w:t>30-363 Kraków</w:t>
      </w:r>
    </w:p>
    <w:p w:rsidR="001329DB" w:rsidRPr="001329DB" w:rsidRDefault="001329DB" w:rsidP="001329DB">
      <w:pPr>
        <w:pStyle w:val="Nagwek3"/>
        <w:rPr>
          <w:color w:val="auto"/>
        </w:rPr>
      </w:pPr>
    </w:p>
    <w:p w:rsidR="001329DB" w:rsidRDefault="001329DB" w:rsidP="001329DB">
      <w:pPr>
        <w:pStyle w:val="Nagwek3"/>
        <w:rPr>
          <w:color w:val="auto"/>
        </w:rPr>
      </w:pPr>
      <w:proofErr w:type="spellStart"/>
      <w:r>
        <w:rPr>
          <w:color w:val="auto"/>
        </w:rPr>
        <w:t>i</w:t>
      </w:r>
      <w:proofErr w:type="spellEnd"/>
      <w:r w:rsidRPr="001329DB">
        <w:rPr>
          <w:color w:val="auto"/>
        </w:rPr>
        <w:t xml:space="preserve"> </w:t>
      </w:r>
      <w:proofErr w:type="spellStart"/>
      <w:r w:rsidRPr="001329DB">
        <w:rPr>
          <w:color w:val="auto"/>
        </w:rPr>
        <w:t>znajdując</w:t>
      </w:r>
      <w:r w:rsidR="00B97BDC">
        <w:rPr>
          <w:color w:val="auto"/>
        </w:rPr>
        <w:t>ego</w:t>
      </w:r>
      <w:proofErr w:type="spellEnd"/>
      <w:r w:rsidRPr="001329DB">
        <w:rPr>
          <w:color w:val="auto"/>
        </w:rPr>
        <w:t xml:space="preserve"> </w:t>
      </w:r>
      <w:proofErr w:type="spellStart"/>
      <w:r w:rsidRPr="001329DB">
        <w:rPr>
          <w:color w:val="auto"/>
        </w:rPr>
        <w:t>się</w:t>
      </w:r>
      <w:proofErr w:type="spellEnd"/>
      <w:r w:rsidRPr="001329DB">
        <w:rPr>
          <w:color w:val="auto"/>
        </w:rPr>
        <w:t xml:space="preserve"> pod w/w </w:t>
      </w:r>
      <w:proofErr w:type="spellStart"/>
      <w:r w:rsidRPr="001329DB">
        <w:rPr>
          <w:color w:val="auto"/>
        </w:rPr>
        <w:t>lokalizacją</w:t>
      </w:r>
      <w:proofErr w:type="spellEnd"/>
      <w:r w:rsidR="00B97BDC">
        <w:rPr>
          <w:color w:val="auto"/>
        </w:rPr>
        <w:t xml:space="preserve"> (BIURO)</w:t>
      </w:r>
      <w:bookmarkStart w:id="0" w:name="_GoBack"/>
      <w:bookmarkEnd w:id="0"/>
    </w:p>
    <w:p w:rsidR="001329DB" w:rsidRDefault="001329DB" w:rsidP="009B0072">
      <w:pPr>
        <w:pStyle w:val="Nagwek3"/>
        <w:rPr>
          <w:color w:val="auto"/>
        </w:rPr>
      </w:pPr>
    </w:p>
    <w:p w:rsidR="009B0072" w:rsidRPr="009B0072" w:rsidRDefault="009B0072" w:rsidP="009B0072">
      <w:pPr>
        <w:pStyle w:val="Nagwek3"/>
        <w:rPr>
          <w:color w:val="auto"/>
        </w:rPr>
      </w:pPr>
      <w:proofErr w:type="spellStart"/>
      <w:r w:rsidRPr="009B0072">
        <w:rPr>
          <w:color w:val="auto"/>
        </w:rPr>
        <w:t>Umowa</w:t>
      </w:r>
      <w:proofErr w:type="spellEnd"/>
      <w:r w:rsidRPr="009B0072">
        <w:rPr>
          <w:color w:val="auto"/>
        </w:rPr>
        <w:t xml:space="preserve"> </w:t>
      </w:r>
      <w:proofErr w:type="spellStart"/>
      <w:r w:rsidRPr="009B0072">
        <w:rPr>
          <w:color w:val="auto"/>
        </w:rPr>
        <w:t>nr</w:t>
      </w:r>
      <w:proofErr w:type="spellEnd"/>
    </w:p>
    <w:p w:rsidR="00B97BDC" w:rsidRPr="00B97BDC" w:rsidRDefault="009B0072" w:rsidP="00B97BDC">
      <w:pPr>
        <w:pStyle w:val="Nagwek3"/>
        <w:rPr>
          <w:color w:val="auto"/>
        </w:rPr>
      </w:pPr>
      <w:r w:rsidRPr="009B0072">
        <w:rPr>
          <w:color w:val="auto"/>
        </w:rPr>
        <w:t>Z294363/17/MSH</w:t>
      </w:r>
    </w:p>
    <w:p w:rsidR="00B97BDC" w:rsidRDefault="00B97BDC" w:rsidP="009B0072">
      <w:pPr>
        <w:pStyle w:val="Nagwek3"/>
        <w:rPr>
          <w:color w:val="auto"/>
        </w:rPr>
      </w:pPr>
      <w:proofErr w:type="spellStart"/>
      <w:r>
        <w:rPr>
          <w:color w:val="auto"/>
        </w:rPr>
        <w:t>lub</w:t>
      </w:r>
      <w:proofErr w:type="spellEnd"/>
    </w:p>
    <w:p w:rsidR="009B0072" w:rsidRDefault="009B0072" w:rsidP="009B0072">
      <w:pPr>
        <w:pStyle w:val="Nagwek3"/>
        <w:rPr>
          <w:color w:val="auto"/>
        </w:rPr>
      </w:pPr>
      <w:r w:rsidRPr="009B0072">
        <w:rPr>
          <w:color w:val="auto"/>
        </w:rPr>
        <w:t>Z342238/21/MUZ/CES/B</w:t>
      </w:r>
    </w:p>
    <w:p w:rsidR="009B0072" w:rsidRDefault="009B0072" w:rsidP="009B0072"/>
    <w:p w:rsidR="009B0072" w:rsidRPr="009B0072" w:rsidRDefault="009B0072" w:rsidP="009B0072"/>
    <w:p w:rsidR="009B0072" w:rsidRDefault="009B0072" w:rsidP="009B0072">
      <w:pPr>
        <w:jc w:val="both"/>
        <w:rPr>
          <w:shd w:val="clear" w:color="auto" w:fill="FFFFFF"/>
        </w:rPr>
      </w:pPr>
    </w:p>
    <w:p w:rsidR="00D11416" w:rsidRPr="00ED4602" w:rsidRDefault="00D11416" w:rsidP="00ED4602">
      <w:pPr>
        <w:pStyle w:val="Podpislistu"/>
        <w:rPr>
          <w:color w:val="auto"/>
        </w:rPr>
      </w:pPr>
    </w:p>
    <w:sectPr w:rsidR="00D11416" w:rsidRPr="00ED4602" w:rsidSect="00FB397B">
      <w:headerReference w:type="default" r:id="rId12"/>
      <w:footerReference w:type="even" r:id="rId13"/>
      <w:headerReference w:type="first" r:id="rId14"/>
      <w:footerReference w:type="first" r:id="rId15"/>
      <w:pgSz w:w="11906" w:h="16838"/>
      <w:pgMar w:top="851" w:right="1133" w:bottom="2410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706" w:rsidRDefault="00374706" w:rsidP="000B41B0">
      <w:r>
        <w:separator/>
      </w:r>
    </w:p>
  </w:endnote>
  <w:endnote w:type="continuationSeparator" w:id="0">
    <w:p w:rsidR="00374706" w:rsidRDefault="00374706" w:rsidP="000B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 Web Light">
    <w:altName w:val="Calibri"/>
    <w:panose1 w:val="00000400000000000000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tillium Web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Raleway">
    <w:panose1 w:val="020B0503030101060003"/>
    <w:charset w:val="EE"/>
    <w:family w:val="swiss"/>
    <w:pitch w:val="variable"/>
    <w:sig w:usb0="A00002FF" w:usb1="5000205B" w:usb2="0000000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EA" w:rsidRDefault="003718EA" w:rsidP="003718EA">
    <w:pPr>
      <w:pStyle w:val="Stopka"/>
      <w:rPr>
        <w:sz w:val="16"/>
        <w:szCs w:val="16"/>
      </w:rPr>
    </w:pPr>
  </w:p>
  <w:p w:rsidR="003718EA" w:rsidRDefault="003718EA" w:rsidP="003718EA">
    <w:pPr>
      <w:pStyle w:val="Stopka"/>
      <w:rPr>
        <w:sz w:val="16"/>
        <w:szCs w:val="16"/>
      </w:rPr>
    </w:pPr>
  </w:p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1773"/>
      <w:gridCol w:w="3118"/>
      <w:gridCol w:w="2410"/>
    </w:tblGrid>
    <w:tr w:rsidR="003718EA" w:rsidRPr="00FB391D" w:rsidTr="00E3756E">
      <w:trPr>
        <w:trHeight w:val="854"/>
      </w:trPr>
      <w:tc>
        <w:tcPr>
          <w:tcW w:w="2338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  <w:r w:rsidRPr="00777C9F">
            <w:t xml:space="preserve">Etisoft </w:t>
          </w:r>
          <w:r>
            <w:t xml:space="preserve">Smart Solutions </w:t>
          </w:r>
          <w:r w:rsidRPr="00777C9F">
            <w:t xml:space="preserve">Sp. z </w:t>
          </w:r>
          <w:proofErr w:type="spellStart"/>
          <w:r w:rsidRPr="00777C9F">
            <w:t>o.o</w:t>
          </w:r>
          <w:proofErr w:type="spellEnd"/>
          <w:r w:rsidRPr="00777C9F">
            <w:t>.</w:t>
          </w:r>
        </w:p>
      </w:tc>
      <w:tc>
        <w:tcPr>
          <w:tcW w:w="1773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</w:tc>
      <w:tc>
        <w:tcPr>
          <w:tcW w:w="3118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  <w:r w:rsidRPr="00C51D46">
            <w:t xml:space="preserve"> </w:t>
          </w:r>
        </w:p>
      </w:tc>
      <w:tc>
        <w:tcPr>
          <w:tcW w:w="2410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0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0"/>
            <w:framePr w:hSpace="0" w:wrap="auto" w:vAnchor="margin" w:hAnchor="text" w:yAlign="inline"/>
            <w:jc w:val="right"/>
          </w:pPr>
          <w:r>
            <w:t xml:space="preserve">STR. | PAGE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pl-PL"/>
            </w:rPr>
            <w:t>1</w:t>
          </w:r>
          <w:r>
            <w:fldChar w:fldCharType="end"/>
          </w:r>
        </w:p>
      </w:tc>
    </w:tr>
  </w:tbl>
  <w:p w:rsidR="0068217C" w:rsidRPr="003718EA" w:rsidRDefault="0068217C" w:rsidP="003718EA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04F" w:rsidRDefault="009335CA" w:rsidP="003718EA">
    <w:pPr>
      <w:pStyle w:val="Stopka"/>
      <w:rPr>
        <w:sz w:val="16"/>
        <w:szCs w:val="16"/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6432" behindDoc="1" locked="1" layoutInCell="1" allowOverlap="1" wp14:anchorId="5F728019" wp14:editId="46A923DC">
          <wp:simplePos x="0" y="0"/>
          <wp:positionH relativeFrom="column">
            <wp:posOffset>4538980</wp:posOffset>
          </wp:positionH>
          <wp:positionV relativeFrom="paragraph">
            <wp:posOffset>-1902015</wp:posOffset>
          </wp:positionV>
          <wp:extent cx="2160000" cy="2242800"/>
          <wp:effectExtent l="0" t="0" r="0" b="5715"/>
          <wp:wrapNone/>
          <wp:docPr id="2" name="Graf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22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18EA" w:rsidRPr="00FA5CAD" w:rsidRDefault="003718EA" w:rsidP="003718EA">
    <w:pPr>
      <w:pStyle w:val="Stopka"/>
      <w:rPr>
        <w:sz w:val="16"/>
        <w:szCs w:val="16"/>
        <w:lang w:val="pl-PL"/>
      </w:rPr>
    </w:pPr>
  </w:p>
  <w:tbl>
    <w:tblPr>
      <w:tblStyle w:val="Tabela-Siatka"/>
      <w:tblpPr w:leftFromText="141" w:rightFromText="141" w:vertAnchor="text" w:horzAnchor="margin" w:tblpY="2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1842"/>
      <w:gridCol w:w="3402"/>
    </w:tblGrid>
    <w:tr w:rsidR="0026704F" w:rsidRPr="00777C9F" w:rsidTr="009F3726">
      <w:trPr>
        <w:trHeight w:val="854"/>
      </w:trPr>
      <w:tc>
        <w:tcPr>
          <w:tcW w:w="2127" w:type="dxa"/>
        </w:tcPr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 xml:space="preserve">Etisoft </w:t>
          </w:r>
          <w:r w:rsidR="0011492B">
            <w:rPr>
              <w:color w:val="2F4D83" w:themeColor="accent1"/>
            </w:rPr>
            <w:t xml:space="preserve">Kraków </w:t>
          </w:r>
        </w:p>
        <w:p w:rsidR="0026704F" w:rsidRPr="00C03235" w:rsidRDefault="00FE735D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proofErr w:type="spellStart"/>
          <w:r>
            <w:rPr>
              <w:color w:val="2F4D83" w:themeColor="accent1"/>
            </w:rPr>
            <w:t>Rydlówka</w:t>
          </w:r>
          <w:proofErr w:type="spellEnd"/>
          <w:r>
            <w:rPr>
              <w:color w:val="2F4D83" w:themeColor="accent1"/>
            </w:rPr>
            <w:t xml:space="preserve"> 20, 30-363 Kraków</w:t>
          </w: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>POLAND</w:t>
          </w:r>
        </w:p>
      </w:tc>
      <w:tc>
        <w:tcPr>
          <w:tcW w:w="1842" w:type="dxa"/>
        </w:tcPr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 xml:space="preserve">+48 </w:t>
          </w:r>
          <w:r w:rsidR="00FE735D">
            <w:rPr>
              <w:color w:val="2F4D83" w:themeColor="accent1"/>
            </w:rPr>
            <w:t>12 263 77 51</w:t>
          </w:r>
        </w:p>
        <w:p w:rsidR="0026704F" w:rsidRPr="00C03235" w:rsidRDefault="00374706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hyperlink r:id="rId3" w:history="1">
            <w:r w:rsidR="00FE735D">
              <w:rPr>
                <w:rStyle w:val="Hipercze"/>
                <w:color w:val="2F4D83" w:themeColor="accent1"/>
                <w:u w:val="none"/>
              </w:rPr>
              <w:t>krakow</w:t>
            </w:r>
            <w:r w:rsidR="0026704F" w:rsidRPr="00C03235">
              <w:rPr>
                <w:rStyle w:val="Hipercze"/>
                <w:color w:val="2F4D83" w:themeColor="accent1"/>
                <w:u w:val="none"/>
              </w:rPr>
              <w:t>@etisoft.com.pl</w:t>
            </w:r>
          </w:hyperlink>
        </w:p>
        <w:p w:rsidR="0026704F" w:rsidRPr="00C03235" w:rsidRDefault="00FE735D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>
            <w:rPr>
              <w:color w:val="2F4D83" w:themeColor="accent1"/>
            </w:rPr>
            <w:t>www.</w:t>
          </w:r>
          <w:r w:rsidR="0026704F" w:rsidRPr="00C03235">
            <w:rPr>
              <w:color w:val="2F4D83" w:themeColor="accent1"/>
            </w:rPr>
            <w:t>etisoft.com.pl</w:t>
          </w:r>
        </w:p>
      </w:tc>
      <w:tc>
        <w:tcPr>
          <w:tcW w:w="3402" w:type="dxa"/>
        </w:tcPr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noProof/>
              <w:color w:val="2F4D83" w:themeColor="accent1"/>
              <w:lang w:val="pl-PL" w:eastAsia="pl-PL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1D19486" wp14:editId="403BBE35">
                    <wp:simplePos x="0" y="0"/>
                    <wp:positionH relativeFrom="column">
                      <wp:posOffset>-2578100</wp:posOffset>
                    </wp:positionH>
                    <wp:positionV relativeFrom="paragraph">
                      <wp:posOffset>6350</wp:posOffset>
                    </wp:positionV>
                    <wp:extent cx="3780000" cy="0"/>
                    <wp:effectExtent l="0" t="0" r="0" b="0"/>
                    <wp:wrapNone/>
                    <wp:docPr id="13" name="Łącznik prosty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8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id="Łącznik prosty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3pt,.5pt" to="9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" strokecolor="#4f8fcc [3205]" strokeweight=".5pt">
                    <v:stroke joinstyle="miter"/>
                  </v:line>
                </w:pict>
              </mc:Fallback>
            </mc:AlternateContent>
          </w: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 xml:space="preserve">NIP: </w:t>
          </w:r>
          <w:r w:rsidR="00DA269D" w:rsidRPr="00C03235">
            <w:rPr>
              <w:color w:val="2F4D83" w:themeColor="accent1"/>
            </w:rPr>
            <w:t>PL</w:t>
          </w:r>
          <w:r w:rsidR="00FE735D">
            <w:rPr>
              <w:color w:val="2F4D83" w:themeColor="accent1"/>
            </w:rPr>
            <w:t>6792828691</w:t>
          </w: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>BDO: 0000</w:t>
          </w:r>
          <w:r w:rsidR="00FE735D">
            <w:rPr>
              <w:color w:val="2F4D83" w:themeColor="accent1"/>
            </w:rPr>
            <w:t>66807</w:t>
          </w:r>
        </w:p>
        <w:p w:rsidR="0026704F" w:rsidRPr="00C03235" w:rsidRDefault="001D6CFE" w:rsidP="001D6CFE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  <w:r>
            <w:rPr>
              <w:color w:val="2F4D83" w:themeColor="accent1"/>
            </w:rPr>
            <w:t>KRS: 0000956756</w:t>
          </w: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0"/>
            <w:framePr w:hSpace="0" w:wrap="auto" w:vAnchor="margin" w:hAnchor="text" w:yAlign="inline"/>
            <w:rPr>
              <w:color w:val="2F4D83" w:themeColor="accent1"/>
            </w:rPr>
          </w:pPr>
        </w:p>
      </w:tc>
    </w:tr>
  </w:tbl>
  <w:p w:rsidR="003718EA" w:rsidRPr="00FA5CAD" w:rsidRDefault="003718EA" w:rsidP="003718EA">
    <w:pPr>
      <w:pStyle w:val="Stopka"/>
      <w:rPr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706" w:rsidRDefault="00374706" w:rsidP="000B41B0">
      <w:r>
        <w:separator/>
      </w:r>
    </w:p>
  </w:footnote>
  <w:footnote w:type="continuationSeparator" w:id="0">
    <w:p w:rsidR="00374706" w:rsidRDefault="00374706" w:rsidP="000B4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B4F" w:rsidRPr="00AF2ABA" w:rsidRDefault="00504B4F" w:rsidP="00592387">
    <w:pPr>
      <w:pStyle w:val="Nagwek"/>
      <w:ind w:left="-420"/>
      <w:rPr>
        <w:lang w:val="pl-PL"/>
      </w:rPr>
    </w:pPr>
  </w:p>
  <w:p w:rsidR="007F5224" w:rsidRPr="00AF2ABA" w:rsidRDefault="007F5224" w:rsidP="00912BF6">
    <w:pPr>
      <w:pStyle w:val="Nagwek"/>
      <w:ind w:left="-420"/>
      <w:rPr>
        <w:sz w:val="16"/>
        <w:szCs w:val="16"/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F08" w:rsidRPr="00FA5CAD" w:rsidRDefault="009335CA" w:rsidP="00373F08">
    <w:pPr>
      <w:jc w:val="right"/>
      <w:rPr>
        <w:rFonts w:ascii="Raleway" w:hAnsi="Raleway"/>
        <w:bCs/>
        <w:color w:val="1F497D"/>
        <w:sz w:val="36"/>
        <w:szCs w:val="36"/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59263" behindDoc="0" locked="1" layoutInCell="1" allowOverlap="1" wp14:anchorId="57B7D5F6" wp14:editId="42981536">
          <wp:simplePos x="0" y="0"/>
          <wp:positionH relativeFrom="column">
            <wp:posOffset>-273685</wp:posOffset>
          </wp:positionH>
          <wp:positionV relativeFrom="paragraph">
            <wp:posOffset>144335</wp:posOffset>
          </wp:positionV>
          <wp:extent cx="2052000" cy="921600"/>
          <wp:effectExtent l="0" t="0" r="571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000" cy="92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6704F" w:rsidRPr="00FA5CAD" w:rsidRDefault="0026704F" w:rsidP="007F5224">
    <w:pPr>
      <w:spacing w:after="0"/>
      <w:jc w:val="right"/>
      <w:rPr>
        <w:rFonts w:ascii="Raleway" w:hAnsi="Raleway"/>
        <w:bCs/>
        <w:color w:val="1F497D"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1B16"/>
    <w:multiLevelType w:val="hybridMultilevel"/>
    <w:tmpl w:val="B9580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E080CC4"/>
    <w:multiLevelType w:val="hybridMultilevel"/>
    <w:tmpl w:val="C582C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179856C3"/>
    <w:multiLevelType w:val="hybridMultilevel"/>
    <w:tmpl w:val="9E84C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85420"/>
    <w:multiLevelType w:val="hybridMultilevel"/>
    <w:tmpl w:val="1B1AF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64AA4"/>
    <w:multiLevelType w:val="hybridMultilevel"/>
    <w:tmpl w:val="86E0E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817CF"/>
    <w:multiLevelType w:val="hybridMultilevel"/>
    <w:tmpl w:val="A352FD1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B8A6E6F"/>
    <w:multiLevelType w:val="hybridMultilevel"/>
    <w:tmpl w:val="EBE40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72"/>
    <w:rsid w:val="00025B91"/>
    <w:rsid w:val="000351C9"/>
    <w:rsid w:val="00050281"/>
    <w:rsid w:val="00072A32"/>
    <w:rsid w:val="000B41B0"/>
    <w:rsid w:val="000C326E"/>
    <w:rsid w:val="000E1202"/>
    <w:rsid w:val="0010111F"/>
    <w:rsid w:val="00102AA4"/>
    <w:rsid w:val="001134B8"/>
    <w:rsid w:val="0011492B"/>
    <w:rsid w:val="00131CE2"/>
    <w:rsid w:val="001329DB"/>
    <w:rsid w:val="00150B65"/>
    <w:rsid w:val="00157019"/>
    <w:rsid w:val="001D6CFE"/>
    <w:rsid w:val="001D7624"/>
    <w:rsid w:val="001E2D6A"/>
    <w:rsid w:val="001F02A1"/>
    <w:rsid w:val="001F1917"/>
    <w:rsid w:val="00212D51"/>
    <w:rsid w:val="002226C2"/>
    <w:rsid w:val="00233167"/>
    <w:rsid w:val="0024176B"/>
    <w:rsid w:val="0026704F"/>
    <w:rsid w:val="00274FBC"/>
    <w:rsid w:val="002750B6"/>
    <w:rsid w:val="002863B0"/>
    <w:rsid w:val="002F71AD"/>
    <w:rsid w:val="0031363E"/>
    <w:rsid w:val="00337922"/>
    <w:rsid w:val="003718EA"/>
    <w:rsid w:val="00372789"/>
    <w:rsid w:val="00373F08"/>
    <w:rsid w:val="00374706"/>
    <w:rsid w:val="00375F41"/>
    <w:rsid w:val="003A4092"/>
    <w:rsid w:val="003B05D4"/>
    <w:rsid w:val="003B6671"/>
    <w:rsid w:val="003B6EA4"/>
    <w:rsid w:val="003C0BF1"/>
    <w:rsid w:val="00413BD4"/>
    <w:rsid w:val="004222F8"/>
    <w:rsid w:val="00451C1B"/>
    <w:rsid w:val="00454947"/>
    <w:rsid w:val="00455E7F"/>
    <w:rsid w:val="00486EC5"/>
    <w:rsid w:val="00487555"/>
    <w:rsid w:val="004922C2"/>
    <w:rsid w:val="004A32AA"/>
    <w:rsid w:val="004A46EA"/>
    <w:rsid w:val="004B4DB9"/>
    <w:rsid w:val="004F65B6"/>
    <w:rsid w:val="00504B4F"/>
    <w:rsid w:val="0057314A"/>
    <w:rsid w:val="00592387"/>
    <w:rsid w:val="0059458F"/>
    <w:rsid w:val="005C2CED"/>
    <w:rsid w:val="005E0CA4"/>
    <w:rsid w:val="00645015"/>
    <w:rsid w:val="00646008"/>
    <w:rsid w:val="006734D7"/>
    <w:rsid w:val="0068217C"/>
    <w:rsid w:val="00686153"/>
    <w:rsid w:val="00694F80"/>
    <w:rsid w:val="006B33E7"/>
    <w:rsid w:val="006D637E"/>
    <w:rsid w:val="006E0938"/>
    <w:rsid w:val="006E3248"/>
    <w:rsid w:val="00701889"/>
    <w:rsid w:val="00742E04"/>
    <w:rsid w:val="00777C9F"/>
    <w:rsid w:val="007A100D"/>
    <w:rsid w:val="007D08C1"/>
    <w:rsid w:val="007F5224"/>
    <w:rsid w:val="007F79E4"/>
    <w:rsid w:val="00825A1F"/>
    <w:rsid w:val="008322E8"/>
    <w:rsid w:val="008341BD"/>
    <w:rsid w:val="00870D47"/>
    <w:rsid w:val="008D1036"/>
    <w:rsid w:val="008F0110"/>
    <w:rsid w:val="008F0175"/>
    <w:rsid w:val="00912BF6"/>
    <w:rsid w:val="00932655"/>
    <w:rsid w:val="00932ACA"/>
    <w:rsid w:val="009335CA"/>
    <w:rsid w:val="009919C0"/>
    <w:rsid w:val="009B0072"/>
    <w:rsid w:val="009C43DA"/>
    <w:rsid w:val="009E5EE1"/>
    <w:rsid w:val="00A17C89"/>
    <w:rsid w:val="00A363AE"/>
    <w:rsid w:val="00A51BBA"/>
    <w:rsid w:val="00A62B13"/>
    <w:rsid w:val="00A73279"/>
    <w:rsid w:val="00A762A0"/>
    <w:rsid w:val="00AB7693"/>
    <w:rsid w:val="00AC16BD"/>
    <w:rsid w:val="00AE310A"/>
    <w:rsid w:val="00AF2ABA"/>
    <w:rsid w:val="00AF5F9C"/>
    <w:rsid w:val="00B14706"/>
    <w:rsid w:val="00B66845"/>
    <w:rsid w:val="00B97BDC"/>
    <w:rsid w:val="00BA317A"/>
    <w:rsid w:val="00BB3371"/>
    <w:rsid w:val="00BB659E"/>
    <w:rsid w:val="00C03235"/>
    <w:rsid w:val="00C278A5"/>
    <w:rsid w:val="00C340FD"/>
    <w:rsid w:val="00C5010B"/>
    <w:rsid w:val="00C66C17"/>
    <w:rsid w:val="00C9215A"/>
    <w:rsid w:val="00D07B0D"/>
    <w:rsid w:val="00D11416"/>
    <w:rsid w:val="00D31CBB"/>
    <w:rsid w:val="00D756A5"/>
    <w:rsid w:val="00DA269D"/>
    <w:rsid w:val="00DA43F4"/>
    <w:rsid w:val="00DD2C94"/>
    <w:rsid w:val="00DE0650"/>
    <w:rsid w:val="00E22973"/>
    <w:rsid w:val="00E60E54"/>
    <w:rsid w:val="00E61AB9"/>
    <w:rsid w:val="00E62B6F"/>
    <w:rsid w:val="00EC7CAD"/>
    <w:rsid w:val="00ED351C"/>
    <w:rsid w:val="00ED4602"/>
    <w:rsid w:val="00ED66EB"/>
    <w:rsid w:val="00EE54E4"/>
    <w:rsid w:val="00F32E72"/>
    <w:rsid w:val="00F71550"/>
    <w:rsid w:val="00F96E87"/>
    <w:rsid w:val="00FA5CAD"/>
    <w:rsid w:val="00FB391D"/>
    <w:rsid w:val="00FB397B"/>
    <w:rsid w:val="00FE2F5E"/>
    <w:rsid w:val="00F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072"/>
    <w:pPr>
      <w:spacing w:after="200" w:line="240" w:lineRule="auto"/>
    </w:pPr>
    <w:rPr>
      <w:rFonts w:ascii="Titillium Web Light" w:eastAsia="Times New Roman" w:hAnsi="Titillium Web Light" w:cs="Times New Roman"/>
      <w:sz w:val="24"/>
      <w:szCs w:val="24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5E0CA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F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F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2641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04B4F"/>
  </w:style>
  <w:style w:type="paragraph" w:styleId="Stopka">
    <w:name w:val="footer"/>
    <w:basedOn w:val="Normalny"/>
    <w:link w:val="StopkaZnak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04B4F"/>
  </w:style>
  <w:style w:type="character" w:styleId="Hipercze">
    <w:name w:val="Hyperlink"/>
    <w:basedOn w:val="Domylnaczcionkaakapitu"/>
    <w:uiPriority w:val="99"/>
    <w:unhideWhenUsed/>
    <w:rsid w:val="0057314A"/>
    <w:rPr>
      <w:color w:val="FF00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14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B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0">
    <w:name w:val="stopka"/>
    <w:basedOn w:val="Stopka"/>
    <w:link w:val="stopkaZnak0"/>
    <w:qFormat/>
    <w:rsid w:val="00777C9F"/>
    <w:pPr>
      <w:framePr w:hSpace="141" w:wrap="around" w:vAnchor="text" w:hAnchor="margin" w:y="2513"/>
    </w:pPr>
    <w:rPr>
      <w:color w:val="000000" w:themeColor="text1"/>
      <w:sz w:val="14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75F41"/>
    <w:pPr>
      <w:spacing w:after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opkaZnak0">
    <w:name w:val="stopka Znak"/>
    <w:basedOn w:val="StopkaZnak"/>
    <w:link w:val="stopka0"/>
    <w:rsid w:val="00777C9F"/>
    <w:rPr>
      <w:rFonts w:ascii="Titillium Web Light" w:hAnsi="Titillium Web Light"/>
      <w:color w:val="000000" w:themeColor="text1"/>
      <w:sz w:val="14"/>
      <w:szCs w:val="16"/>
    </w:rPr>
  </w:style>
  <w:style w:type="character" w:customStyle="1" w:styleId="TytuZnak">
    <w:name w:val="Tytuł Znak"/>
    <w:basedOn w:val="Domylnaczcionkaakapitu"/>
    <w:link w:val="Tytu"/>
    <w:uiPriority w:val="10"/>
    <w:rsid w:val="00375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375F4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75F41"/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75F41"/>
    <w:rPr>
      <w:rFonts w:asciiTheme="majorHAnsi" w:eastAsiaTheme="majorEastAsia" w:hAnsiTheme="majorHAnsi" w:cstheme="majorBidi"/>
      <w:color w:val="172641" w:themeColor="accent1" w:themeShade="7F"/>
      <w:sz w:val="24"/>
      <w:szCs w:val="24"/>
    </w:rPr>
  </w:style>
  <w:style w:type="paragraph" w:customStyle="1" w:styleId="podpis">
    <w:name w:val="podpis"/>
    <w:basedOn w:val="uwypuklenie"/>
    <w:link w:val="podpisZnak"/>
    <w:qFormat/>
    <w:rsid w:val="004222F8"/>
    <w:pPr>
      <w:jc w:val="right"/>
    </w:pPr>
    <w:rPr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4222F8"/>
    <w:rPr>
      <w:rFonts w:ascii="Titillium Web Light" w:hAnsi="Titillium Web Light" w:cs="Calibri"/>
      <w:b/>
      <w:bCs/>
      <w:color w:val="2F4D83" w:themeColor="accen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B6EA4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3B6EA4"/>
    <w:pPr>
      <w:spacing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paragraph">
    <w:name w:val="paragraph"/>
    <w:basedOn w:val="Normalny"/>
    <w:rsid w:val="00D07B0D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customStyle="1" w:styleId="normaltextrun">
    <w:name w:val="normaltextrun"/>
    <w:rsid w:val="00D07B0D"/>
  </w:style>
  <w:style w:type="character" w:customStyle="1" w:styleId="eop">
    <w:name w:val="eop"/>
    <w:rsid w:val="00D07B0D"/>
  </w:style>
  <w:style w:type="character" w:customStyle="1" w:styleId="spellingerror">
    <w:name w:val="spellingerror"/>
    <w:rsid w:val="00D07B0D"/>
  </w:style>
  <w:style w:type="paragraph" w:customStyle="1" w:styleId="uwypuklenie">
    <w:name w:val="uwypuklenie"/>
    <w:basedOn w:val="Normalny"/>
    <w:link w:val="uwypuklenieZnak"/>
    <w:qFormat/>
    <w:rsid w:val="00274FBC"/>
    <w:pPr>
      <w:spacing w:before="100" w:beforeAutospacing="1" w:after="0"/>
      <w:jc w:val="center"/>
    </w:pPr>
    <w:rPr>
      <w:b/>
      <w:bCs/>
      <w:color w:val="2F4D83" w:themeColor="accent1"/>
      <w:sz w:val="28"/>
      <w:szCs w:val="28"/>
    </w:rPr>
  </w:style>
  <w:style w:type="character" w:customStyle="1" w:styleId="uwypuklenieZnak">
    <w:name w:val="uwypuklenie Znak"/>
    <w:basedOn w:val="Domylnaczcionkaakapitu"/>
    <w:link w:val="uwypuklenie"/>
    <w:rsid w:val="00274FBC"/>
    <w:rPr>
      <w:rFonts w:ascii="Titillium Web Light" w:hAnsi="Titillium Web Light" w:cs="Calibri"/>
      <w:b/>
      <w:bCs/>
      <w:color w:val="2F4D83" w:themeColor="accent1"/>
      <w:sz w:val="28"/>
      <w:szCs w:val="28"/>
    </w:rPr>
  </w:style>
  <w:style w:type="paragraph" w:customStyle="1" w:styleId="stopkawyrnienie">
    <w:name w:val="stopka wyróżnienie"/>
    <w:basedOn w:val="stopka0"/>
    <w:link w:val="stopkawyrnienieZnak"/>
    <w:qFormat/>
    <w:rsid w:val="00451C1B"/>
    <w:pPr>
      <w:framePr w:wrap="around"/>
    </w:pPr>
    <w:rPr>
      <w:color w:val="2F4D83" w:themeColor="accent1"/>
      <w:sz w:val="16"/>
    </w:rPr>
  </w:style>
  <w:style w:type="character" w:customStyle="1" w:styleId="stopkawyrnienieZnak">
    <w:name w:val="stopka wyróżnienie Znak"/>
    <w:basedOn w:val="stopkaZnak0"/>
    <w:link w:val="stopkawyrnienie"/>
    <w:rsid w:val="00451C1B"/>
    <w:rPr>
      <w:rFonts w:ascii="Titillium Web Light" w:eastAsia="Times New Roman" w:hAnsi="Titillium Web Light" w:cs="Times New Roman"/>
      <w:color w:val="2F4D83" w:themeColor="accent1"/>
      <w:sz w:val="16"/>
      <w:szCs w:val="16"/>
      <w:lang w:val="en-GB"/>
    </w:rPr>
  </w:style>
  <w:style w:type="character" w:styleId="Wyrnienieintensywne">
    <w:name w:val="Intense Emphasis"/>
    <w:uiPriority w:val="21"/>
    <w:qFormat/>
    <w:rsid w:val="002F71AD"/>
    <w:rPr>
      <w:b/>
      <w:bCs/>
      <w:i/>
      <w:iCs/>
      <w:color w:val="4F81BD"/>
    </w:rPr>
  </w:style>
  <w:style w:type="paragraph" w:customStyle="1" w:styleId="tabelkaopis">
    <w:name w:val="tabelka opis"/>
    <w:basedOn w:val="Bezodstpw"/>
    <w:link w:val="tabelkaopisZnak"/>
    <w:qFormat/>
    <w:rsid w:val="002F71AD"/>
    <w:rPr>
      <w:rFonts w:ascii="Titillium Web" w:hAnsi="Titillium Web"/>
      <w:smallCaps/>
      <w:sz w:val="16"/>
      <w:szCs w:val="16"/>
      <w:lang w:val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71AD"/>
  </w:style>
  <w:style w:type="character" w:customStyle="1" w:styleId="tabelkaopisZnak">
    <w:name w:val="tabelka opis Znak"/>
    <w:basedOn w:val="BezodstpwZnak"/>
    <w:link w:val="tabelkaopis"/>
    <w:rsid w:val="002F71AD"/>
    <w:rPr>
      <w:rFonts w:ascii="Titillium Web" w:hAnsi="Titillium Web"/>
      <w:smallCaps/>
      <w:sz w:val="16"/>
      <w:szCs w:val="16"/>
      <w:lang w:val="en-GB"/>
    </w:rPr>
  </w:style>
  <w:style w:type="paragraph" w:customStyle="1" w:styleId="Tabelkatre">
    <w:name w:val="Tabelka treść"/>
    <w:basedOn w:val="Normalny"/>
    <w:link w:val="TabelkatreZnak"/>
    <w:qFormat/>
    <w:rsid w:val="002F71AD"/>
    <w:pPr>
      <w:spacing w:after="0"/>
      <w:ind w:right="-1384"/>
    </w:pPr>
    <w:rPr>
      <w:rFonts w:ascii="Titillium Web" w:hAnsi="Titillium Web"/>
      <w:sz w:val="20"/>
      <w:szCs w:val="20"/>
    </w:rPr>
  </w:style>
  <w:style w:type="character" w:customStyle="1" w:styleId="TabelkatreZnak">
    <w:name w:val="Tabelka treść Znak"/>
    <w:basedOn w:val="Domylnaczcionkaakapitu"/>
    <w:link w:val="Tabelkatre"/>
    <w:rsid w:val="002F71AD"/>
    <w:rPr>
      <w:rFonts w:ascii="Titillium Web" w:eastAsia="Times New Roman" w:hAnsi="Titillium Web" w:cs="Times New Roman"/>
      <w:sz w:val="20"/>
      <w:szCs w:val="20"/>
      <w:lang w:val="en-GB"/>
    </w:rPr>
  </w:style>
  <w:style w:type="character" w:customStyle="1" w:styleId="Nagwek1Znak">
    <w:name w:val="Nagłówek 1 Znak"/>
    <w:basedOn w:val="Domylnaczcionkaakapitu"/>
    <w:link w:val="Nagwek1"/>
    <w:rsid w:val="005E0CA4"/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character" w:styleId="Uwydatnienie">
    <w:name w:val="Emphasis"/>
    <w:basedOn w:val="Domylnaczcionkaakapitu"/>
    <w:uiPriority w:val="20"/>
    <w:qFormat/>
    <w:rsid w:val="00FA5CAD"/>
    <w:rPr>
      <w:i/>
      <w:iCs/>
    </w:rPr>
  </w:style>
  <w:style w:type="paragraph" w:customStyle="1" w:styleId="TYTUDOKUMENTU">
    <w:name w:val="TYTUŁ DOKUMENTU"/>
    <w:basedOn w:val="Nagwek1"/>
    <w:link w:val="TYTUDOKUMENTUZnak"/>
    <w:qFormat/>
    <w:rsid w:val="00ED4602"/>
    <w:pPr>
      <w:jc w:val="center"/>
    </w:pPr>
    <w:rPr>
      <w:rFonts w:ascii="Raleway" w:hAnsi="Raleway"/>
    </w:rPr>
  </w:style>
  <w:style w:type="paragraph" w:customStyle="1" w:styleId="ADRESAT">
    <w:name w:val="ADRESAT"/>
    <w:basedOn w:val="TYTUDOKUMENTU"/>
    <w:link w:val="ADRESATZnak"/>
    <w:qFormat/>
    <w:rsid w:val="00ED4602"/>
    <w:pPr>
      <w:ind w:left="4536"/>
    </w:pPr>
    <w:rPr>
      <w:rFonts w:ascii="Titillium Web Light" w:hAnsi="Titillium Web Light"/>
    </w:rPr>
  </w:style>
  <w:style w:type="character" w:customStyle="1" w:styleId="TYTUDOKUMENTUZnak">
    <w:name w:val="TYTUŁ DOKUMENTU Znak"/>
    <w:basedOn w:val="Nagwek1Znak"/>
    <w:link w:val="TYTUDOKUMENTU"/>
    <w:rsid w:val="00ED4602"/>
    <w:rPr>
      <w:rFonts w:ascii="Raleway" w:eastAsiaTheme="majorEastAsia" w:hAnsi="Raleway" w:cstheme="majorBidi"/>
      <w:color w:val="233961" w:themeColor="accent1" w:themeShade="BF"/>
      <w:sz w:val="32"/>
      <w:szCs w:val="32"/>
      <w:lang w:val="en-US"/>
    </w:rPr>
  </w:style>
  <w:style w:type="paragraph" w:customStyle="1" w:styleId="Adresat0">
    <w:name w:val="Adresat"/>
    <w:basedOn w:val="ADRESAT"/>
    <w:link w:val="AdresatZnak0"/>
    <w:qFormat/>
    <w:rsid w:val="00ED4602"/>
    <w:pPr>
      <w:jc w:val="right"/>
    </w:pPr>
    <w:rPr>
      <w:color w:val="auto"/>
    </w:rPr>
  </w:style>
  <w:style w:type="character" w:customStyle="1" w:styleId="ADRESATZnak">
    <w:name w:val="ADRESAT Znak"/>
    <w:basedOn w:val="TYTUDOKUMENTUZnak"/>
    <w:link w:val="ADRESAT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zdrowienie">
    <w:name w:val="Pozdrowienie"/>
    <w:basedOn w:val="ADRESAT"/>
    <w:link w:val="PozdrowienieZnak"/>
    <w:qFormat/>
    <w:rsid w:val="00ED4602"/>
    <w:pPr>
      <w:jc w:val="right"/>
    </w:pPr>
    <w:rPr>
      <w:sz w:val="24"/>
      <w:szCs w:val="24"/>
    </w:rPr>
  </w:style>
  <w:style w:type="character" w:customStyle="1" w:styleId="AdresatZnak0">
    <w:name w:val="Adresat Znak"/>
    <w:basedOn w:val="ADRESATZnak"/>
    <w:link w:val="Adresat0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dpislistu">
    <w:name w:val="Podpis listu"/>
    <w:basedOn w:val="Pozdrowienie"/>
    <w:link w:val="PodpislistuZnak"/>
    <w:qFormat/>
    <w:rsid w:val="00ED4602"/>
    <w:rPr>
      <w:sz w:val="28"/>
      <w:szCs w:val="28"/>
    </w:rPr>
  </w:style>
  <w:style w:type="character" w:customStyle="1" w:styleId="PozdrowienieZnak">
    <w:name w:val="Pozdrowienie Znak"/>
    <w:basedOn w:val="ADRESATZnak"/>
    <w:link w:val="Pozdrowienie"/>
    <w:rsid w:val="00ED4602"/>
    <w:rPr>
      <w:rFonts w:ascii="Titillium Web Light" w:eastAsiaTheme="majorEastAsia" w:hAnsi="Titillium Web Light" w:cstheme="majorBidi"/>
      <w:color w:val="233961" w:themeColor="accent1" w:themeShade="BF"/>
      <w:sz w:val="24"/>
      <w:szCs w:val="24"/>
      <w:lang w:val="en-US"/>
    </w:rPr>
  </w:style>
  <w:style w:type="character" w:customStyle="1" w:styleId="PodpislistuZnak">
    <w:name w:val="Podpis listu Znak"/>
    <w:basedOn w:val="PozdrowienieZnak"/>
    <w:link w:val="Podpislistu"/>
    <w:rsid w:val="00ED4602"/>
    <w:rPr>
      <w:rFonts w:ascii="Titillium Web Light" w:eastAsiaTheme="majorEastAsia" w:hAnsi="Titillium Web Light" w:cstheme="majorBidi"/>
      <w:color w:val="233961" w:themeColor="accent1" w:themeShade="BF"/>
      <w:sz w:val="28"/>
      <w:szCs w:val="28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35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35D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072"/>
    <w:pPr>
      <w:spacing w:after="200" w:line="240" w:lineRule="auto"/>
    </w:pPr>
    <w:rPr>
      <w:rFonts w:ascii="Titillium Web Light" w:eastAsia="Times New Roman" w:hAnsi="Titillium Web Light" w:cs="Times New Roman"/>
      <w:sz w:val="24"/>
      <w:szCs w:val="24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5E0CA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F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F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2641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04B4F"/>
  </w:style>
  <w:style w:type="paragraph" w:styleId="Stopka">
    <w:name w:val="footer"/>
    <w:basedOn w:val="Normalny"/>
    <w:link w:val="StopkaZnak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04B4F"/>
  </w:style>
  <w:style w:type="character" w:styleId="Hipercze">
    <w:name w:val="Hyperlink"/>
    <w:basedOn w:val="Domylnaczcionkaakapitu"/>
    <w:uiPriority w:val="99"/>
    <w:unhideWhenUsed/>
    <w:rsid w:val="0057314A"/>
    <w:rPr>
      <w:color w:val="FF00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314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B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0">
    <w:name w:val="stopka"/>
    <w:basedOn w:val="Stopka"/>
    <w:link w:val="stopkaZnak0"/>
    <w:qFormat/>
    <w:rsid w:val="00777C9F"/>
    <w:pPr>
      <w:framePr w:hSpace="141" w:wrap="around" w:vAnchor="text" w:hAnchor="margin" w:y="2513"/>
    </w:pPr>
    <w:rPr>
      <w:color w:val="000000" w:themeColor="text1"/>
      <w:sz w:val="14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75F41"/>
    <w:pPr>
      <w:spacing w:after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opkaZnak0">
    <w:name w:val="stopka Znak"/>
    <w:basedOn w:val="StopkaZnak"/>
    <w:link w:val="stopka0"/>
    <w:rsid w:val="00777C9F"/>
    <w:rPr>
      <w:rFonts w:ascii="Titillium Web Light" w:hAnsi="Titillium Web Light"/>
      <w:color w:val="000000" w:themeColor="text1"/>
      <w:sz w:val="14"/>
      <w:szCs w:val="16"/>
    </w:rPr>
  </w:style>
  <w:style w:type="character" w:customStyle="1" w:styleId="TytuZnak">
    <w:name w:val="Tytuł Znak"/>
    <w:basedOn w:val="Domylnaczcionkaakapitu"/>
    <w:link w:val="Tytu"/>
    <w:uiPriority w:val="10"/>
    <w:rsid w:val="00375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375F4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75F41"/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75F41"/>
    <w:rPr>
      <w:rFonts w:asciiTheme="majorHAnsi" w:eastAsiaTheme="majorEastAsia" w:hAnsiTheme="majorHAnsi" w:cstheme="majorBidi"/>
      <w:color w:val="172641" w:themeColor="accent1" w:themeShade="7F"/>
      <w:sz w:val="24"/>
      <w:szCs w:val="24"/>
    </w:rPr>
  </w:style>
  <w:style w:type="paragraph" w:customStyle="1" w:styleId="podpis">
    <w:name w:val="podpis"/>
    <w:basedOn w:val="uwypuklenie"/>
    <w:link w:val="podpisZnak"/>
    <w:qFormat/>
    <w:rsid w:val="004222F8"/>
    <w:pPr>
      <w:jc w:val="right"/>
    </w:pPr>
    <w:rPr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4222F8"/>
    <w:rPr>
      <w:rFonts w:ascii="Titillium Web Light" w:hAnsi="Titillium Web Light" w:cs="Calibri"/>
      <w:b/>
      <w:bCs/>
      <w:color w:val="2F4D83" w:themeColor="accen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B6EA4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3B6EA4"/>
    <w:pPr>
      <w:spacing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paragraph">
    <w:name w:val="paragraph"/>
    <w:basedOn w:val="Normalny"/>
    <w:rsid w:val="00D07B0D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customStyle="1" w:styleId="normaltextrun">
    <w:name w:val="normaltextrun"/>
    <w:rsid w:val="00D07B0D"/>
  </w:style>
  <w:style w:type="character" w:customStyle="1" w:styleId="eop">
    <w:name w:val="eop"/>
    <w:rsid w:val="00D07B0D"/>
  </w:style>
  <w:style w:type="character" w:customStyle="1" w:styleId="spellingerror">
    <w:name w:val="spellingerror"/>
    <w:rsid w:val="00D07B0D"/>
  </w:style>
  <w:style w:type="paragraph" w:customStyle="1" w:styleId="uwypuklenie">
    <w:name w:val="uwypuklenie"/>
    <w:basedOn w:val="Normalny"/>
    <w:link w:val="uwypuklenieZnak"/>
    <w:qFormat/>
    <w:rsid w:val="00274FBC"/>
    <w:pPr>
      <w:spacing w:before="100" w:beforeAutospacing="1" w:after="0"/>
      <w:jc w:val="center"/>
    </w:pPr>
    <w:rPr>
      <w:b/>
      <w:bCs/>
      <w:color w:val="2F4D83" w:themeColor="accent1"/>
      <w:sz w:val="28"/>
      <w:szCs w:val="28"/>
    </w:rPr>
  </w:style>
  <w:style w:type="character" w:customStyle="1" w:styleId="uwypuklenieZnak">
    <w:name w:val="uwypuklenie Znak"/>
    <w:basedOn w:val="Domylnaczcionkaakapitu"/>
    <w:link w:val="uwypuklenie"/>
    <w:rsid w:val="00274FBC"/>
    <w:rPr>
      <w:rFonts w:ascii="Titillium Web Light" w:hAnsi="Titillium Web Light" w:cs="Calibri"/>
      <w:b/>
      <w:bCs/>
      <w:color w:val="2F4D83" w:themeColor="accent1"/>
      <w:sz w:val="28"/>
      <w:szCs w:val="28"/>
    </w:rPr>
  </w:style>
  <w:style w:type="paragraph" w:customStyle="1" w:styleId="stopkawyrnienie">
    <w:name w:val="stopka wyróżnienie"/>
    <w:basedOn w:val="stopka0"/>
    <w:link w:val="stopkawyrnienieZnak"/>
    <w:qFormat/>
    <w:rsid w:val="00451C1B"/>
    <w:pPr>
      <w:framePr w:wrap="around"/>
    </w:pPr>
    <w:rPr>
      <w:color w:val="2F4D83" w:themeColor="accent1"/>
      <w:sz w:val="16"/>
    </w:rPr>
  </w:style>
  <w:style w:type="character" w:customStyle="1" w:styleId="stopkawyrnienieZnak">
    <w:name w:val="stopka wyróżnienie Znak"/>
    <w:basedOn w:val="stopkaZnak0"/>
    <w:link w:val="stopkawyrnienie"/>
    <w:rsid w:val="00451C1B"/>
    <w:rPr>
      <w:rFonts w:ascii="Titillium Web Light" w:eastAsia="Times New Roman" w:hAnsi="Titillium Web Light" w:cs="Times New Roman"/>
      <w:color w:val="2F4D83" w:themeColor="accent1"/>
      <w:sz w:val="16"/>
      <w:szCs w:val="16"/>
      <w:lang w:val="en-GB"/>
    </w:rPr>
  </w:style>
  <w:style w:type="character" w:styleId="Wyrnienieintensywne">
    <w:name w:val="Intense Emphasis"/>
    <w:uiPriority w:val="21"/>
    <w:qFormat/>
    <w:rsid w:val="002F71AD"/>
    <w:rPr>
      <w:b/>
      <w:bCs/>
      <w:i/>
      <w:iCs/>
      <w:color w:val="4F81BD"/>
    </w:rPr>
  </w:style>
  <w:style w:type="paragraph" w:customStyle="1" w:styleId="tabelkaopis">
    <w:name w:val="tabelka opis"/>
    <w:basedOn w:val="Bezodstpw"/>
    <w:link w:val="tabelkaopisZnak"/>
    <w:qFormat/>
    <w:rsid w:val="002F71AD"/>
    <w:rPr>
      <w:rFonts w:ascii="Titillium Web" w:hAnsi="Titillium Web"/>
      <w:smallCaps/>
      <w:sz w:val="16"/>
      <w:szCs w:val="16"/>
      <w:lang w:val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71AD"/>
  </w:style>
  <w:style w:type="character" w:customStyle="1" w:styleId="tabelkaopisZnak">
    <w:name w:val="tabelka opis Znak"/>
    <w:basedOn w:val="BezodstpwZnak"/>
    <w:link w:val="tabelkaopis"/>
    <w:rsid w:val="002F71AD"/>
    <w:rPr>
      <w:rFonts w:ascii="Titillium Web" w:hAnsi="Titillium Web"/>
      <w:smallCaps/>
      <w:sz w:val="16"/>
      <w:szCs w:val="16"/>
      <w:lang w:val="en-GB"/>
    </w:rPr>
  </w:style>
  <w:style w:type="paragraph" w:customStyle="1" w:styleId="Tabelkatre">
    <w:name w:val="Tabelka treść"/>
    <w:basedOn w:val="Normalny"/>
    <w:link w:val="TabelkatreZnak"/>
    <w:qFormat/>
    <w:rsid w:val="002F71AD"/>
    <w:pPr>
      <w:spacing w:after="0"/>
      <w:ind w:right="-1384"/>
    </w:pPr>
    <w:rPr>
      <w:rFonts w:ascii="Titillium Web" w:hAnsi="Titillium Web"/>
      <w:sz w:val="20"/>
      <w:szCs w:val="20"/>
    </w:rPr>
  </w:style>
  <w:style w:type="character" w:customStyle="1" w:styleId="TabelkatreZnak">
    <w:name w:val="Tabelka treść Znak"/>
    <w:basedOn w:val="Domylnaczcionkaakapitu"/>
    <w:link w:val="Tabelkatre"/>
    <w:rsid w:val="002F71AD"/>
    <w:rPr>
      <w:rFonts w:ascii="Titillium Web" w:eastAsia="Times New Roman" w:hAnsi="Titillium Web" w:cs="Times New Roman"/>
      <w:sz w:val="20"/>
      <w:szCs w:val="20"/>
      <w:lang w:val="en-GB"/>
    </w:rPr>
  </w:style>
  <w:style w:type="character" w:customStyle="1" w:styleId="Nagwek1Znak">
    <w:name w:val="Nagłówek 1 Znak"/>
    <w:basedOn w:val="Domylnaczcionkaakapitu"/>
    <w:link w:val="Nagwek1"/>
    <w:rsid w:val="005E0CA4"/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character" w:styleId="Uwydatnienie">
    <w:name w:val="Emphasis"/>
    <w:basedOn w:val="Domylnaczcionkaakapitu"/>
    <w:uiPriority w:val="20"/>
    <w:qFormat/>
    <w:rsid w:val="00FA5CAD"/>
    <w:rPr>
      <w:i/>
      <w:iCs/>
    </w:rPr>
  </w:style>
  <w:style w:type="paragraph" w:customStyle="1" w:styleId="TYTUDOKUMENTU">
    <w:name w:val="TYTUŁ DOKUMENTU"/>
    <w:basedOn w:val="Nagwek1"/>
    <w:link w:val="TYTUDOKUMENTUZnak"/>
    <w:qFormat/>
    <w:rsid w:val="00ED4602"/>
    <w:pPr>
      <w:jc w:val="center"/>
    </w:pPr>
    <w:rPr>
      <w:rFonts w:ascii="Raleway" w:hAnsi="Raleway"/>
    </w:rPr>
  </w:style>
  <w:style w:type="paragraph" w:customStyle="1" w:styleId="ADRESAT">
    <w:name w:val="ADRESAT"/>
    <w:basedOn w:val="TYTUDOKUMENTU"/>
    <w:link w:val="ADRESATZnak"/>
    <w:qFormat/>
    <w:rsid w:val="00ED4602"/>
    <w:pPr>
      <w:ind w:left="4536"/>
    </w:pPr>
    <w:rPr>
      <w:rFonts w:ascii="Titillium Web Light" w:hAnsi="Titillium Web Light"/>
    </w:rPr>
  </w:style>
  <w:style w:type="character" w:customStyle="1" w:styleId="TYTUDOKUMENTUZnak">
    <w:name w:val="TYTUŁ DOKUMENTU Znak"/>
    <w:basedOn w:val="Nagwek1Znak"/>
    <w:link w:val="TYTUDOKUMENTU"/>
    <w:rsid w:val="00ED4602"/>
    <w:rPr>
      <w:rFonts w:ascii="Raleway" w:eastAsiaTheme="majorEastAsia" w:hAnsi="Raleway" w:cstheme="majorBidi"/>
      <w:color w:val="233961" w:themeColor="accent1" w:themeShade="BF"/>
      <w:sz w:val="32"/>
      <w:szCs w:val="32"/>
      <w:lang w:val="en-US"/>
    </w:rPr>
  </w:style>
  <w:style w:type="paragraph" w:customStyle="1" w:styleId="Adresat0">
    <w:name w:val="Adresat"/>
    <w:basedOn w:val="ADRESAT"/>
    <w:link w:val="AdresatZnak0"/>
    <w:qFormat/>
    <w:rsid w:val="00ED4602"/>
    <w:pPr>
      <w:jc w:val="right"/>
    </w:pPr>
    <w:rPr>
      <w:color w:val="auto"/>
    </w:rPr>
  </w:style>
  <w:style w:type="character" w:customStyle="1" w:styleId="ADRESATZnak">
    <w:name w:val="ADRESAT Znak"/>
    <w:basedOn w:val="TYTUDOKUMENTUZnak"/>
    <w:link w:val="ADRESAT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zdrowienie">
    <w:name w:val="Pozdrowienie"/>
    <w:basedOn w:val="ADRESAT"/>
    <w:link w:val="PozdrowienieZnak"/>
    <w:qFormat/>
    <w:rsid w:val="00ED4602"/>
    <w:pPr>
      <w:jc w:val="right"/>
    </w:pPr>
    <w:rPr>
      <w:sz w:val="24"/>
      <w:szCs w:val="24"/>
    </w:rPr>
  </w:style>
  <w:style w:type="character" w:customStyle="1" w:styleId="AdresatZnak0">
    <w:name w:val="Adresat Znak"/>
    <w:basedOn w:val="ADRESATZnak"/>
    <w:link w:val="Adresat0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dpislistu">
    <w:name w:val="Podpis listu"/>
    <w:basedOn w:val="Pozdrowienie"/>
    <w:link w:val="PodpislistuZnak"/>
    <w:qFormat/>
    <w:rsid w:val="00ED4602"/>
    <w:rPr>
      <w:sz w:val="28"/>
      <w:szCs w:val="28"/>
    </w:rPr>
  </w:style>
  <w:style w:type="character" w:customStyle="1" w:styleId="PozdrowienieZnak">
    <w:name w:val="Pozdrowienie Znak"/>
    <w:basedOn w:val="ADRESATZnak"/>
    <w:link w:val="Pozdrowienie"/>
    <w:rsid w:val="00ED4602"/>
    <w:rPr>
      <w:rFonts w:ascii="Titillium Web Light" w:eastAsiaTheme="majorEastAsia" w:hAnsi="Titillium Web Light" w:cstheme="majorBidi"/>
      <w:color w:val="233961" w:themeColor="accent1" w:themeShade="BF"/>
      <w:sz w:val="24"/>
      <w:szCs w:val="24"/>
      <w:lang w:val="en-US"/>
    </w:rPr>
  </w:style>
  <w:style w:type="character" w:customStyle="1" w:styleId="PodpislistuZnak">
    <w:name w:val="Podpis listu Znak"/>
    <w:basedOn w:val="PozdrowienieZnak"/>
    <w:link w:val="Podpislistu"/>
    <w:rsid w:val="00ED4602"/>
    <w:rPr>
      <w:rFonts w:ascii="Titillium Web Light" w:eastAsiaTheme="majorEastAsia" w:hAnsi="Titillium Web Light" w:cstheme="majorBidi"/>
      <w:color w:val="233961" w:themeColor="accent1" w:themeShade="BF"/>
      <w:sz w:val="28"/>
      <w:szCs w:val="28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35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35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etisoft.com.pl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Etisoft\_Druki\_firm&#243;wka_ETISOFT%20KRAKOW%20Sp_k_pusta.dotx" TargetMode="External"/></Relationships>
</file>

<file path=word/theme/theme1.xml><?xml version="1.0" encoding="utf-8"?>
<a:theme xmlns:a="http://schemas.openxmlformats.org/drawingml/2006/main" name="Motyw pakietu Office">
  <a:themeElements>
    <a:clrScheme name="etisoft20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F4D83"/>
      </a:accent1>
      <a:accent2>
        <a:srgbClr val="4F8FCC"/>
      </a:accent2>
      <a:accent3>
        <a:srgbClr val="E3E3E3"/>
      </a:accent3>
      <a:accent4>
        <a:srgbClr val="9D9D9D"/>
      </a:accent4>
      <a:accent5>
        <a:srgbClr val="4DBDC6"/>
      </a:accent5>
      <a:accent6>
        <a:srgbClr val="CF66A4"/>
      </a:accent6>
      <a:hlink>
        <a:srgbClr val="FF0000"/>
      </a:hlink>
      <a:folHlink>
        <a:srgbClr val="4F8FCC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e xmlns="5adbd236-faab-4a5e-af86-21856e49130e">
      <Value>EN</Value>
    </Inne>
    <Produkt xmlns="5adbd236-faab-4a5e-af86-21856e49130e">CITIZEN</Produkt>
    <Bran_x017c_a xmlns="5adbd236-faab-4a5e-af86-21856e49130e">AUTOMOTIVE</Bran_x017c_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3C3470750B04439F51299D73AB8510" ma:contentTypeVersion="10" ma:contentTypeDescription="Utwórz nowy dokument." ma:contentTypeScope="" ma:versionID="e7908e4dcedd8b03451dd28fc5b2c913">
  <xsd:schema xmlns:xsd="http://www.w3.org/2001/XMLSchema" xmlns:xs="http://www.w3.org/2001/XMLSchema" xmlns:p="http://schemas.microsoft.com/office/2006/metadata/properties" xmlns:ns2="5adbd236-faab-4a5e-af86-21856e49130e" targetNamespace="http://schemas.microsoft.com/office/2006/metadata/properties" ma:root="true" ma:fieldsID="6a32239475f4b94807e2a560fe5e62a5" ns2:_="">
    <xsd:import namespace="5adbd236-faab-4a5e-af86-21856e49130e"/>
    <xsd:element name="properties">
      <xsd:complexType>
        <xsd:sequence>
          <xsd:element name="documentManagement">
            <xsd:complexType>
              <xsd:all>
                <xsd:element ref="ns2:Inn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Bran_x017c_a" minOccurs="0"/>
                <xsd:element ref="ns2: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bd236-faab-4a5e-af86-21856e49130e" elementFormDefault="qualified">
    <xsd:import namespace="http://schemas.microsoft.com/office/2006/documentManagement/types"/>
    <xsd:import namespace="http://schemas.microsoft.com/office/infopath/2007/PartnerControls"/>
    <xsd:element name="Inne" ma:index="8" nillable="true" ma:displayName="Language" ma:default="EN" ma:internalName="In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L"/>
                    <xsd:enumeration value="EN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Bran_x017c_a" ma:index="16" nillable="true" ma:displayName="Branch" ma:default="AUTOMOTIVE" ma:format="Dropdown" ma:internalName="Bran_x017c_a">
      <xsd:simpleType>
        <xsd:restriction base="dms:Choice">
          <xsd:enumeration value="AUTOMOTIVE"/>
          <xsd:enumeration value="ELECTRONIC"/>
          <xsd:enumeration value="HOUSEHOLD GOODS"/>
          <xsd:enumeration value="ELECTRICAL"/>
          <xsd:enumeration value="CONSTRUCTION"/>
          <xsd:enumeration value="FURNITURE"/>
          <xsd:enumeration value="MEDICAL"/>
          <xsd:enumeration value="CHEMICAL"/>
          <xsd:enumeration value="PHARMACEUTICAL AND COSMETICS"/>
          <xsd:enumeration value="FMCG"/>
          <xsd:enumeration value="TEXTILE"/>
          <xsd:enumeration value="GARDENING"/>
          <xsd:enumeration value="ELECTROMECHANICAL"/>
          <xsd:enumeration value="PLASTIC"/>
          <xsd:enumeration value="STEEL"/>
          <xsd:enumeration value="SERVICES"/>
          <xsd:enumeration value="OTHER"/>
        </xsd:restriction>
      </xsd:simpleType>
    </xsd:element>
    <xsd:element name="Produkt" ma:index="17" nillable="true" ma:displayName="Product" ma:default="CITIZEN" ma:format="Dropdown" ma:internalName="Produkt">
      <xsd:simpleType>
        <xsd:restriction base="dms:Choice">
          <xsd:enumeration value="CITIZEN"/>
          <xsd:enumeration value="ETICALLS"/>
          <xsd:enumeration value="ETICLIPS"/>
          <xsd:enumeration value="RIBBONS"/>
          <xsd:enumeration value="HARDWARE"/>
          <xsd:enumeration value="SMART SOLUTIONS"/>
          <xsd:enumeration value="RFID"/>
          <xsd:enumeration value="SOFTWA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E8D1F-3576-4CD8-8E5B-407DBBF5CF11}">
  <ds:schemaRefs>
    <ds:schemaRef ds:uri="http://schemas.microsoft.com/office/2006/metadata/properties"/>
    <ds:schemaRef ds:uri="http://schemas.microsoft.com/office/infopath/2007/PartnerControls"/>
    <ds:schemaRef ds:uri="5adbd236-faab-4a5e-af86-21856e49130e"/>
  </ds:schemaRefs>
</ds:datastoreItem>
</file>

<file path=customXml/itemProps2.xml><?xml version="1.0" encoding="utf-8"?>
<ds:datastoreItem xmlns:ds="http://schemas.openxmlformats.org/officeDocument/2006/customXml" ds:itemID="{A70C2A2B-29E5-4B98-B2B3-73048EA239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1A93B-F668-45E7-A479-88459989C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bd236-faab-4a5e-af86-21856e491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6E5D5-6A80-4D84-8C28-23945902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_firmówka_ETISOFT KRAKOW Sp_k_pusta.dotx</Template>
  <TotalTime>0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2</cp:revision>
  <cp:lastPrinted>2021-02-26T13:16:00Z</cp:lastPrinted>
  <dcterms:created xsi:type="dcterms:W3CDTF">2023-03-24T08:46:00Z</dcterms:created>
  <dcterms:modified xsi:type="dcterms:W3CDTF">2023-03-24T08:46:00Z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0x010100553C3470750B04439F51299D73AB8510</vt:lpwstr>
  </property>
</Properties>
</file>