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tillium Web" w:eastAsiaTheme="minorHAnsi" w:hAnsi="Titillium Web" w:cstheme="minorHAnsi"/>
          <w:color w:val="auto"/>
          <w:sz w:val="20"/>
          <w:szCs w:val="20"/>
          <w:shd w:val="clear" w:color="auto" w:fill="FFFFFF"/>
          <w:lang w:eastAsia="en-US"/>
        </w:rPr>
        <w:id w:val="-17226608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576EDD" w14:textId="005B6120" w:rsidR="00DE3848" w:rsidRPr="004B4469" w:rsidRDefault="00DE3848" w:rsidP="00571F32">
          <w:pPr>
            <w:pStyle w:val="Nagwekspisutreci"/>
            <w:spacing w:before="120" w:after="120"/>
            <w:rPr>
              <w:rStyle w:val="Nagwek2Znak"/>
            </w:rPr>
          </w:pPr>
          <w:r w:rsidRPr="004B4469">
            <w:rPr>
              <w:rStyle w:val="Nagwek2Znak"/>
            </w:rPr>
            <w:t>Spis treści</w:t>
          </w:r>
        </w:p>
        <w:p w14:paraId="3A7D4171" w14:textId="072851B0" w:rsidR="008A1DB4" w:rsidRDefault="00DE3848">
          <w:pPr>
            <w:pStyle w:val="Spistreci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038256" w:history="1">
            <w:r w:rsidR="008A1DB4" w:rsidRPr="00F84455">
              <w:rPr>
                <w:rStyle w:val="Hipercze"/>
                <w:noProof/>
              </w:rPr>
              <w:t>Logowanie</w:t>
            </w:r>
            <w:r w:rsidR="008A1DB4">
              <w:rPr>
                <w:noProof/>
                <w:webHidden/>
              </w:rPr>
              <w:tab/>
            </w:r>
            <w:r w:rsidR="008A1DB4">
              <w:rPr>
                <w:noProof/>
                <w:webHidden/>
              </w:rPr>
              <w:fldChar w:fldCharType="begin"/>
            </w:r>
            <w:r w:rsidR="008A1DB4">
              <w:rPr>
                <w:noProof/>
                <w:webHidden/>
              </w:rPr>
              <w:instrText xml:space="preserve"> PAGEREF _Toc151038256 \h </w:instrText>
            </w:r>
            <w:r w:rsidR="008A1DB4">
              <w:rPr>
                <w:noProof/>
                <w:webHidden/>
              </w:rPr>
            </w:r>
            <w:r w:rsidR="008A1DB4">
              <w:rPr>
                <w:noProof/>
                <w:webHidden/>
              </w:rPr>
              <w:fldChar w:fldCharType="separate"/>
            </w:r>
            <w:r w:rsidR="008A1DB4">
              <w:rPr>
                <w:noProof/>
                <w:webHidden/>
              </w:rPr>
              <w:t>2</w:t>
            </w:r>
            <w:r w:rsidR="008A1DB4">
              <w:rPr>
                <w:noProof/>
                <w:webHidden/>
              </w:rPr>
              <w:fldChar w:fldCharType="end"/>
            </w:r>
          </w:hyperlink>
        </w:p>
        <w:p w14:paraId="724458B3" w14:textId="5F3A09A6" w:rsidR="008A1DB4" w:rsidRDefault="008A1DB4">
          <w:pPr>
            <w:pStyle w:val="Spistreci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57" w:history="1">
            <w:r w:rsidRPr="00F84455">
              <w:rPr>
                <w:rStyle w:val="Hipercze"/>
                <w:noProof/>
              </w:rPr>
              <w:t>Accounts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BC443" w14:textId="08281A9F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58" w:history="1">
            <w:r w:rsidRPr="00F84455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Formularz kontrahenta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51449" w14:textId="5709ED29" w:rsidR="008A1DB4" w:rsidRDefault="008A1DB4">
          <w:pPr>
            <w:pStyle w:val="Spistreci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59" w:history="1">
            <w:r w:rsidRPr="00F84455">
              <w:rPr>
                <w:rStyle w:val="Hipercze"/>
                <w:noProof/>
              </w:rPr>
              <w:t>Contact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7F51B" w14:textId="722D1E63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0" w:history="1">
            <w:r w:rsidRPr="00F84455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nowego kontaktu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2FCAD" w14:textId="46585ADB" w:rsidR="008A1DB4" w:rsidRDefault="008A1DB4">
          <w:pPr>
            <w:pStyle w:val="Spistreci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1" w:history="1">
            <w:r w:rsidRPr="00F84455">
              <w:rPr>
                <w:rStyle w:val="Hipercze"/>
                <w:noProof/>
              </w:rPr>
              <w:t>Opportunity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459F4" w14:textId="0047CE29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2" w:history="1">
            <w:r w:rsidRPr="00F84455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opportunity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BCF10" w14:textId="1DDD10BE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3" w:history="1">
            <w:r w:rsidRPr="00F84455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Etapy opportunity i wartość lejka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38875" w14:textId="1A4B90CB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4" w:history="1">
            <w:r w:rsidRPr="00F84455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produktu z price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6BCDB" w14:textId="1CC899A0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5" w:history="1">
            <w:r w:rsidRPr="00F84455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produktu do wyceny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7FAEC" w14:textId="1B9010AE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6" w:history="1">
            <w:r w:rsidRPr="00F84455">
              <w:rPr>
                <w:rStyle w:val="Hipercze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wariantu wyceny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1EFA6" w14:textId="2592FA66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7" w:history="1">
            <w:r w:rsidRPr="00F84455">
              <w:rPr>
                <w:rStyle w:val="Hipercze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Przekazanie wariantu produktu do wyceny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38AD1" w14:textId="5694997A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8" w:history="1">
            <w:r w:rsidRPr="00F84455">
              <w:rPr>
                <w:rStyle w:val="Hipercze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Wycena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17A1F" w14:textId="30FF5F1B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69" w:history="1">
            <w:r w:rsidRPr="00F84455">
              <w:rPr>
                <w:rStyle w:val="Hipercze"/>
                <w:noProof/>
              </w:rPr>
              <w:t>6.3.1.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Ręczne uzupełnienie danych na variant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6DD63" w14:textId="43785209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0" w:history="1">
            <w:r w:rsidRPr="00F84455">
              <w:rPr>
                <w:rStyle w:val="Hipercze"/>
                <w:noProof/>
              </w:rPr>
              <w:t>6.3.2.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Uzupełnienie danych na variant z pomocą kalkulatora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80EE9" w14:textId="330EDEF3" w:rsidR="008A1DB4" w:rsidRDefault="008A1DB4">
          <w:pPr>
            <w:pStyle w:val="Spistreci3"/>
            <w:tabs>
              <w:tab w:val="left" w:pos="110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1" w:history="1">
            <w:r w:rsidRPr="00F84455">
              <w:rPr>
                <w:rStyle w:val="Hipercze"/>
                <w:noProof/>
              </w:rPr>
              <w:t>6.4.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Ścieżki wdrożeniowe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00C283" w14:textId="1C51C6D7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2" w:history="1">
            <w:r w:rsidRPr="00F84455">
              <w:rPr>
                <w:rStyle w:val="Hipercz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Oferta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2C21B" w14:textId="5C30B2EF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3" w:history="1">
            <w:r w:rsidRPr="00F84455">
              <w:rPr>
                <w:rStyle w:val="Hipercz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Wygranie/przegranie opportunity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D4738" w14:textId="736FD081" w:rsidR="008A1DB4" w:rsidRDefault="008A1DB4">
          <w:pPr>
            <w:pStyle w:val="Spistreci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4" w:history="1">
            <w:r w:rsidRPr="00F84455">
              <w:rPr>
                <w:rStyle w:val="Hipercze"/>
                <w:noProof/>
              </w:rPr>
              <w:t>Activity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B21F23" w14:textId="3C83FFAF" w:rsidR="008A1DB4" w:rsidRDefault="008A1DB4">
          <w:pPr>
            <w:pStyle w:val="Spistreci3"/>
            <w:tabs>
              <w:tab w:val="left" w:pos="880"/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shd w:val="clear" w:color="auto" w:fill="auto"/>
              <w:lang w:eastAsia="pl-PL"/>
              <w14:ligatures w14:val="standardContextual"/>
            </w:rPr>
          </w:pPr>
          <w:hyperlink w:anchor="_Toc151038275" w:history="1">
            <w:r w:rsidRPr="00F84455">
              <w:rPr>
                <w:rStyle w:val="Hipercz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shd w:val="clear" w:color="auto" w:fill="auto"/>
                <w:lang w:eastAsia="pl-PL"/>
                <w14:ligatures w14:val="standardContextual"/>
              </w:rPr>
              <w:tab/>
            </w:r>
            <w:r w:rsidRPr="00F84455">
              <w:rPr>
                <w:rStyle w:val="Hipercze"/>
                <w:noProof/>
              </w:rPr>
              <w:t>Dodanie aktywności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_Toc151038275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4B639" w14:textId="72615BDA" w:rsidR="00BD2BF8" w:rsidRDefault="00DE3848" w:rsidP="00571F32">
          <w:pPr>
            <w:spacing w:before="120" w:after="120"/>
            <w:ind w:left="0"/>
          </w:pPr>
          <w:r>
            <w:rPr>
              <w:b/>
              <w:bCs/>
            </w:rPr>
            <w:fldChar w:fldCharType="end"/>
          </w:r>
        </w:p>
      </w:sdtContent>
    </w:sdt>
    <w:p w14:paraId="74C3A860" w14:textId="77777777" w:rsidR="00DD2B30" w:rsidRDefault="00DD2B30" w:rsidP="00B72C3F">
      <w:pPr>
        <w:pStyle w:val="Nagwek2"/>
      </w:pPr>
    </w:p>
    <w:p w14:paraId="5B012175" w14:textId="77777777" w:rsidR="005A715D" w:rsidRDefault="005A715D" w:rsidP="005A715D"/>
    <w:p w14:paraId="7E03094B" w14:textId="77777777" w:rsidR="005A715D" w:rsidRDefault="005A715D" w:rsidP="005A715D"/>
    <w:p w14:paraId="4AC768EF" w14:textId="77777777" w:rsidR="00470425" w:rsidRDefault="00470425" w:rsidP="005A715D"/>
    <w:p w14:paraId="39C7E82F" w14:textId="77777777" w:rsidR="00470425" w:rsidRDefault="00470425" w:rsidP="005A715D"/>
    <w:p w14:paraId="6EFDDB84" w14:textId="77777777" w:rsidR="00470425" w:rsidRDefault="00470425" w:rsidP="005A715D"/>
    <w:p w14:paraId="48580F1A" w14:textId="77777777" w:rsidR="00470425" w:rsidRDefault="00470425" w:rsidP="005A715D"/>
    <w:p w14:paraId="60820027" w14:textId="77777777" w:rsidR="005A715D" w:rsidRPr="005A715D" w:rsidRDefault="005A715D" w:rsidP="005A715D"/>
    <w:p w14:paraId="2AA74812" w14:textId="48DD81A6" w:rsidR="00B72C3F" w:rsidRDefault="00B72C3F" w:rsidP="00B72C3F">
      <w:pPr>
        <w:pStyle w:val="Nagwek2"/>
      </w:pPr>
      <w:bookmarkStart w:id="0" w:name="_Toc151038256"/>
      <w:r>
        <w:lastRenderedPageBreak/>
        <w:t>Logowanie</w:t>
      </w:r>
      <w:bookmarkEnd w:id="0"/>
    </w:p>
    <w:p w14:paraId="6EAEF9E3" w14:textId="5B055ADB" w:rsidR="00B72C3F" w:rsidRPr="0038758D" w:rsidRDefault="002809BA" w:rsidP="00B72C3F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sz w:val="22"/>
          <w:szCs w:val="22"/>
        </w:rPr>
        <w:t xml:space="preserve">W celu zalogowania się do </w:t>
      </w:r>
      <w:r w:rsidR="00E33C92" w:rsidRPr="0038758D">
        <w:rPr>
          <w:rFonts w:asciiTheme="minorHAnsi" w:hAnsiTheme="minorHAnsi"/>
          <w:sz w:val="22"/>
          <w:szCs w:val="22"/>
        </w:rPr>
        <w:t xml:space="preserve">systemu CRM, należy w przeglądarce </w:t>
      </w:r>
      <w:r w:rsidR="002333DE" w:rsidRPr="0038758D">
        <w:rPr>
          <w:rFonts w:asciiTheme="minorHAnsi" w:hAnsiTheme="minorHAnsi"/>
          <w:sz w:val="22"/>
          <w:szCs w:val="22"/>
        </w:rPr>
        <w:t xml:space="preserve">internetowej przejść na stronę </w:t>
      </w:r>
      <w:r w:rsidR="00411B43" w:rsidRPr="00411B43">
        <w:rPr>
          <w:rFonts w:asciiTheme="minorHAnsi" w:hAnsiTheme="minorHAnsi"/>
          <w:sz w:val="22"/>
          <w:szCs w:val="22"/>
          <w:highlight w:val="yellow"/>
        </w:rPr>
        <w:t>https://etisoft-test.crm4.dynamics.com/</w:t>
      </w:r>
      <w:r w:rsidR="005359EE" w:rsidRPr="00411B43">
        <w:rPr>
          <w:rFonts w:asciiTheme="minorHAnsi" w:hAnsiTheme="minorHAnsi"/>
          <w:sz w:val="22"/>
          <w:szCs w:val="22"/>
          <w:highlight w:val="yellow"/>
        </w:rPr>
        <w:t>.</w:t>
      </w:r>
      <w:r w:rsidR="001201CB" w:rsidRPr="0038758D">
        <w:rPr>
          <w:rFonts w:asciiTheme="minorHAnsi" w:hAnsiTheme="minorHAnsi"/>
          <w:sz w:val="22"/>
          <w:szCs w:val="22"/>
        </w:rPr>
        <w:t xml:space="preserve"> Następnie </w:t>
      </w:r>
      <w:r w:rsidR="00551D41" w:rsidRPr="0038758D">
        <w:rPr>
          <w:rFonts w:asciiTheme="minorHAnsi" w:hAnsiTheme="minorHAnsi"/>
          <w:sz w:val="22"/>
          <w:szCs w:val="22"/>
        </w:rPr>
        <w:t xml:space="preserve">podać </w:t>
      </w:r>
      <w:r w:rsidR="00953689" w:rsidRPr="0038758D">
        <w:rPr>
          <w:rFonts w:asciiTheme="minorHAnsi" w:hAnsiTheme="minorHAnsi"/>
          <w:sz w:val="22"/>
          <w:szCs w:val="22"/>
        </w:rPr>
        <w:t>adres email</w:t>
      </w:r>
      <w:r w:rsidR="00B70CB7" w:rsidRPr="0038758D">
        <w:rPr>
          <w:rFonts w:asciiTheme="minorHAnsi" w:hAnsiTheme="minorHAnsi"/>
          <w:sz w:val="22"/>
          <w:szCs w:val="22"/>
        </w:rPr>
        <w:t xml:space="preserve"> </w:t>
      </w:r>
      <w:r w:rsidR="00436F3F" w:rsidRPr="0038758D">
        <w:rPr>
          <w:rFonts w:asciiTheme="minorHAnsi" w:hAnsiTheme="minorHAnsi"/>
          <w:sz w:val="22"/>
          <w:szCs w:val="22"/>
        </w:rPr>
        <w:t>&lt;</w:t>
      </w:r>
      <w:hyperlink r:id="rId11" w:history="1">
        <w:r w:rsidR="00DF2281" w:rsidRPr="0038758D">
          <w:rPr>
            <w:rStyle w:val="Hipercze"/>
            <w:rFonts w:asciiTheme="minorHAnsi" w:hAnsiTheme="minorHAnsi"/>
            <w:sz w:val="22"/>
            <w:szCs w:val="22"/>
          </w:rPr>
          <w:t>login</w:t>
        </w:r>
        <w:r w:rsidR="00436F3F" w:rsidRPr="0038758D">
          <w:rPr>
            <w:rStyle w:val="Hipercze"/>
            <w:rFonts w:asciiTheme="minorHAnsi" w:hAnsiTheme="minorHAnsi"/>
            <w:sz w:val="22"/>
            <w:szCs w:val="22"/>
          </w:rPr>
          <w:t>&gt;</w:t>
        </w:r>
        <w:r w:rsidR="00DF2281" w:rsidRPr="0038758D">
          <w:rPr>
            <w:rStyle w:val="Hipercze"/>
            <w:rFonts w:asciiTheme="minorHAnsi" w:hAnsiTheme="minorHAnsi"/>
            <w:sz w:val="22"/>
            <w:szCs w:val="22"/>
          </w:rPr>
          <w:t>@etisoft.com.pl</w:t>
        </w:r>
      </w:hyperlink>
      <w:r w:rsidR="009219D0" w:rsidRPr="0038758D">
        <w:rPr>
          <w:rFonts w:asciiTheme="minorHAnsi" w:hAnsiTheme="minorHAnsi"/>
          <w:sz w:val="22"/>
          <w:szCs w:val="22"/>
        </w:rPr>
        <w:t xml:space="preserve"> i kliknąć </w:t>
      </w:r>
      <w:proofErr w:type="spellStart"/>
      <w:r w:rsidR="009219D0" w:rsidRPr="0038758D">
        <w:rPr>
          <w:rFonts w:asciiTheme="minorHAnsi" w:hAnsiTheme="minorHAnsi"/>
          <w:b/>
          <w:bCs/>
          <w:sz w:val="22"/>
          <w:szCs w:val="22"/>
        </w:rPr>
        <w:t>Next</w:t>
      </w:r>
      <w:proofErr w:type="spellEnd"/>
      <w:r w:rsidR="009219D0" w:rsidRPr="0038758D">
        <w:rPr>
          <w:rFonts w:asciiTheme="minorHAnsi" w:hAnsiTheme="minorHAnsi"/>
          <w:sz w:val="22"/>
          <w:szCs w:val="22"/>
        </w:rPr>
        <w:t>.</w:t>
      </w:r>
    </w:p>
    <w:p w14:paraId="7ED7AB51" w14:textId="171E409A" w:rsidR="00DF2281" w:rsidRPr="0038758D" w:rsidRDefault="00DF2281" w:rsidP="00B72C3F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EA104CC" wp14:editId="04C1D02B">
            <wp:extent cx="4566562" cy="3476625"/>
            <wp:effectExtent l="0" t="0" r="5715" b="0"/>
            <wp:docPr id="2" name="Obraz 2" descr="Obraz zawierający tekst, Ludzka twarz, zrzut ekranu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Ludzka twarz, zrzut ekranu, osoba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9068" cy="3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5A6F" w14:textId="2AB8CDB9" w:rsidR="00E449F2" w:rsidRPr="0038758D" w:rsidRDefault="00E449F2" w:rsidP="0011010D">
      <w:pPr>
        <w:ind w:left="0"/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sz w:val="22"/>
          <w:szCs w:val="22"/>
        </w:rPr>
        <w:t>Gdy system poprosi o hasło, należ</w:t>
      </w:r>
      <w:r w:rsidR="00336031" w:rsidRPr="0038758D">
        <w:rPr>
          <w:rFonts w:asciiTheme="minorHAnsi" w:hAnsiTheme="minorHAnsi"/>
          <w:sz w:val="22"/>
          <w:szCs w:val="22"/>
        </w:rPr>
        <w:t xml:space="preserve">y podać hasło domenowe </w:t>
      </w:r>
      <w:proofErr w:type="spellStart"/>
      <w:r w:rsidR="00336031" w:rsidRPr="0038758D">
        <w:rPr>
          <w:rFonts w:asciiTheme="minorHAnsi" w:hAnsiTheme="minorHAnsi"/>
          <w:sz w:val="22"/>
          <w:szCs w:val="22"/>
        </w:rPr>
        <w:t>Etisoftu</w:t>
      </w:r>
      <w:proofErr w:type="spellEnd"/>
      <w:r w:rsidR="0063480E">
        <w:rPr>
          <w:rFonts w:asciiTheme="minorHAnsi" w:hAnsiTheme="minorHAnsi"/>
          <w:sz w:val="22"/>
          <w:szCs w:val="22"/>
        </w:rPr>
        <w:t>.</w:t>
      </w:r>
    </w:p>
    <w:p w14:paraId="6E8AB1AF" w14:textId="028E40E9" w:rsidR="009219D0" w:rsidRPr="0038758D" w:rsidRDefault="00EE4B7F" w:rsidP="00B72C3F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65CD402" wp14:editId="7539F346">
            <wp:extent cx="4600575" cy="3633952"/>
            <wp:effectExtent l="0" t="0" r="0" b="5080"/>
            <wp:docPr id="3" name="Obraz 3" descr="Obraz zawierający tekst, Ludzka twarz, zrzut ekranu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Ludzka twarz, zrzut ekranu, osoba&#10;&#10;Opis wygenerowany automatyczni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2658" cy="364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5323" w14:textId="1920C374" w:rsidR="00EE4B7F" w:rsidRPr="0038758D" w:rsidRDefault="00BE522F" w:rsidP="00B72C3F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sz w:val="22"/>
          <w:szCs w:val="22"/>
        </w:rPr>
        <w:t xml:space="preserve">Po kliknięciu </w:t>
      </w:r>
      <w:proofErr w:type="spellStart"/>
      <w:r w:rsidRPr="0038758D">
        <w:rPr>
          <w:rFonts w:asciiTheme="minorHAnsi" w:hAnsiTheme="minorHAnsi"/>
          <w:b/>
          <w:sz w:val="22"/>
          <w:szCs w:val="22"/>
        </w:rPr>
        <w:t>Sign</w:t>
      </w:r>
      <w:proofErr w:type="spellEnd"/>
      <w:r w:rsidRPr="0038758D">
        <w:rPr>
          <w:rFonts w:asciiTheme="minorHAnsi" w:hAnsiTheme="minorHAnsi"/>
          <w:b/>
          <w:sz w:val="22"/>
          <w:szCs w:val="22"/>
        </w:rPr>
        <w:t xml:space="preserve"> in</w:t>
      </w:r>
      <w:r w:rsidRPr="0038758D">
        <w:rPr>
          <w:rFonts w:asciiTheme="minorHAnsi" w:hAnsiTheme="minorHAnsi"/>
          <w:sz w:val="22"/>
          <w:szCs w:val="22"/>
        </w:rPr>
        <w:t>, system zapyta się czy chcesz być wylogowywany.</w:t>
      </w:r>
    </w:p>
    <w:p w14:paraId="3398EF45" w14:textId="443B82CD" w:rsidR="00CA2E2C" w:rsidRPr="0038758D" w:rsidRDefault="00CA2E2C" w:rsidP="00B72C3F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3A15D89A" wp14:editId="77D065FD">
            <wp:extent cx="4582102" cy="3905250"/>
            <wp:effectExtent l="0" t="0" r="9525" b="0"/>
            <wp:docPr id="4" name="Obraz 4" descr="Obraz zawierający tekst, Ludzka twarz, zrzut ekranu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Ludzka twarz, zrzut ekranu, osoba&#10;&#10;Opis wygenerowany automatyczni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6147" cy="390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3C4F0" w14:textId="77777777" w:rsidR="00162664" w:rsidRPr="0038758D" w:rsidRDefault="00162664" w:rsidP="00B72C3F">
      <w:pPr>
        <w:rPr>
          <w:rFonts w:asciiTheme="minorHAnsi" w:hAnsiTheme="minorHAnsi"/>
          <w:sz w:val="22"/>
          <w:szCs w:val="22"/>
        </w:rPr>
      </w:pPr>
    </w:p>
    <w:p w14:paraId="292F761F" w14:textId="3359DCBF" w:rsidR="00162664" w:rsidRPr="0038758D" w:rsidRDefault="00162664" w:rsidP="004C2E58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sz w:val="22"/>
          <w:szCs w:val="22"/>
        </w:rPr>
        <w:t xml:space="preserve">Zarówno wybór </w:t>
      </w:r>
      <w:r w:rsidRPr="0038758D">
        <w:rPr>
          <w:rFonts w:asciiTheme="minorHAnsi" w:hAnsiTheme="minorHAnsi"/>
          <w:b/>
          <w:sz w:val="22"/>
          <w:szCs w:val="22"/>
        </w:rPr>
        <w:t xml:space="preserve">No </w:t>
      </w:r>
      <w:r w:rsidRPr="0038758D">
        <w:rPr>
          <w:rFonts w:asciiTheme="minorHAnsi" w:hAnsiTheme="minorHAnsi"/>
          <w:sz w:val="22"/>
          <w:szCs w:val="22"/>
        </w:rPr>
        <w:t xml:space="preserve">i </w:t>
      </w:r>
      <w:proofErr w:type="spellStart"/>
      <w:r w:rsidRPr="0038758D">
        <w:rPr>
          <w:rFonts w:asciiTheme="minorHAnsi" w:hAnsiTheme="minorHAnsi"/>
          <w:b/>
          <w:sz w:val="22"/>
          <w:szCs w:val="22"/>
        </w:rPr>
        <w:t>Yes</w:t>
      </w:r>
      <w:proofErr w:type="spellEnd"/>
      <w:r w:rsidRPr="0038758D">
        <w:rPr>
          <w:rFonts w:asciiTheme="minorHAnsi" w:hAnsiTheme="minorHAnsi"/>
          <w:sz w:val="22"/>
          <w:szCs w:val="22"/>
        </w:rPr>
        <w:t xml:space="preserve">, zakończy się </w:t>
      </w:r>
      <w:r w:rsidR="004C737A" w:rsidRPr="0038758D">
        <w:rPr>
          <w:rFonts w:asciiTheme="minorHAnsi" w:hAnsiTheme="minorHAnsi"/>
          <w:sz w:val="22"/>
          <w:szCs w:val="22"/>
        </w:rPr>
        <w:t>logowaniem do systemu</w:t>
      </w:r>
      <w:r w:rsidR="00F51C6D" w:rsidRPr="0038758D">
        <w:rPr>
          <w:rFonts w:asciiTheme="minorHAnsi" w:hAnsiTheme="minorHAnsi"/>
          <w:sz w:val="22"/>
          <w:szCs w:val="22"/>
        </w:rPr>
        <w:t>.</w:t>
      </w:r>
    </w:p>
    <w:p w14:paraId="00293C94" w14:textId="152F89DF" w:rsidR="005C4EE6" w:rsidRPr="0038758D" w:rsidRDefault="005C4EE6" w:rsidP="004C2E58">
      <w:pPr>
        <w:rPr>
          <w:rFonts w:asciiTheme="minorHAnsi" w:hAnsiTheme="minorHAnsi"/>
          <w:sz w:val="22"/>
          <w:szCs w:val="22"/>
        </w:rPr>
      </w:pPr>
    </w:p>
    <w:p w14:paraId="5BB35CD6" w14:textId="175287EF" w:rsidR="005C4EE6" w:rsidRPr="0038758D" w:rsidRDefault="005C4EE6" w:rsidP="004C2E58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sz w:val="22"/>
          <w:szCs w:val="22"/>
        </w:rPr>
        <w:t>W przypadku użycia błędnego konta, użytkownik dostanie poniższy komunikat.</w:t>
      </w:r>
    </w:p>
    <w:p w14:paraId="2A171CFC" w14:textId="59D00402" w:rsidR="005C4EE6" w:rsidRPr="0038758D" w:rsidRDefault="00B249BD" w:rsidP="004C2E58">
      <w:pPr>
        <w:rPr>
          <w:rFonts w:asciiTheme="minorHAnsi" w:hAnsiTheme="minorHAnsi"/>
          <w:sz w:val="22"/>
          <w:szCs w:val="22"/>
        </w:rPr>
      </w:pPr>
      <w:r w:rsidRPr="0038758D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C36A7C1" wp14:editId="4137EFF0">
            <wp:extent cx="5705475" cy="3110589"/>
            <wp:effectExtent l="19050" t="19050" r="9525" b="13970"/>
            <wp:docPr id="5" name="Obraz 5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079" cy="31174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BAFD7E" w14:textId="77777777" w:rsidR="00C370E4" w:rsidRPr="0038758D" w:rsidRDefault="00C370E4" w:rsidP="002231E6">
      <w:pPr>
        <w:pStyle w:val="Nagwek2"/>
        <w:rPr>
          <w:rFonts w:asciiTheme="minorHAnsi" w:hAnsiTheme="minorHAnsi"/>
          <w:sz w:val="22"/>
          <w:szCs w:val="22"/>
        </w:rPr>
      </w:pPr>
    </w:p>
    <w:p w14:paraId="576FF863" w14:textId="77777777" w:rsidR="00C370E4" w:rsidRDefault="00C370E4" w:rsidP="00DC0D08">
      <w:pPr>
        <w:ind w:left="0"/>
      </w:pPr>
    </w:p>
    <w:p w14:paraId="27EF0522" w14:textId="77777777" w:rsidR="00C370E4" w:rsidRPr="00C370E4" w:rsidRDefault="00C370E4" w:rsidP="00C370E4"/>
    <w:p w14:paraId="7F79EAAB" w14:textId="02DCBB37" w:rsidR="00DE3848" w:rsidRPr="00AC22DD" w:rsidRDefault="004765B7" w:rsidP="004765B7">
      <w:pPr>
        <w:pStyle w:val="Nagwek2"/>
      </w:pPr>
      <w:bookmarkStart w:id="1" w:name="_Toc151038257"/>
      <w:proofErr w:type="spellStart"/>
      <w:r w:rsidRPr="00AC22DD">
        <w:lastRenderedPageBreak/>
        <w:t>Accounts</w:t>
      </w:r>
      <w:bookmarkEnd w:id="1"/>
      <w:proofErr w:type="spellEnd"/>
    </w:p>
    <w:p w14:paraId="2E40F02A" w14:textId="4C51303B" w:rsidR="004765B7" w:rsidRPr="004765B7" w:rsidRDefault="004765B7" w:rsidP="004765B7">
      <w:pPr>
        <w:rPr>
          <w:rFonts w:asciiTheme="minorHAnsi" w:hAnsiTheme="minorHAnsi"/>
          <w:sz w:val="22"/>
          <w:szCs w:val="22"/>
        </w:rPr>
      </w:pPr>
      <w:r w:rsidRPr="004765B7">
        <w:rPr>
          <w:rFonts w:asciiTheme="minorHAnsi" w:hAnsiTheme="minorHAnsi"/>
          <w:sz w:val="22"/>
          <w:szCs w:val="22"/>
        </w:rPr>
        <w:t>W systemie rozróżniamy klientów w statusie:</w:t>
      </w:r>
    </w:p>
    <w:p w14:paraId="56C38838" w14:textId="6CA88868" w:rsidR="004765B7" w:rsidRDefault="004765B7" w:rsidP="00D1441E">
      <w:pPr>
        <w:pStyle w:val="Akapitzlist"/>
        <w:numPr>
          <w:ilvl w:val="0"/>
          <w:numId w:val="3"/>
        </w:numPr>
      </w:pPr>
      <w:r w:rsidRPr="004765B7">
        <w:rPr>
          <w:b/>
          <w:bCs/>
        </w:rPr>
        <w:t>New</w:t>
      </w:r>
      <w:r>
        <w:t xml:space="preserve"> – nowo dodany klient, dodawany przez dział marketingu</w:t>
      </w:r>
    </w:p>
    <w:p w14:paraId="30AAA3B4" w14:textId="22800A49" w:rsidR="004765B7" w:rsidRDefault="004765B7" w:rsidP="00D1441E">
      <w:pPr>
        <w:pStyle w:val="Akapitzlist"/>
        <w:numPr>
          <w:ilvl w:val="0"/>
          <w:numId w:val="3"/>
        </w:numPr>
      </w:pPr>
      <w:proofErr w:type="spellStart"/>
      <w:r w:rsidRPr="004765B7">
        <w:rPr>
          <w:b/>
          <w:bCs/>
        </w:rPr>
        <w:t>Potential</w:t>
      </w:r>
      <w:proofErr w:type="spellEnd"/>
      <w:r>
        <w:t xml:space="preserve"> – klient </w:t>
      </w:r>
      <w:r w:rsidR="008417D1">
        <w:t xml:space="preserve">przekazany do obsługi </w:t>
      </w:r>
      <w:r>
        <w:t>przez działy handlowe</w:t>
      </w:r>
    </w:p>
    <w:p w14:paraId="4927ED30" w14:textId="664D7851" w:rsidR="004765B7" w:rsidRPr="004765B7" w:rsidRDefault="004765B7" w:rsidP="00D1441E">
      <w:pPr>
        <w:pStyle w:val="Akapitzlist"/>
        <w:numPr>
          <w:ilvl w:val="0"/>
          <w:numId w:val="3"/>
        </w:numPr>
      </w:pPr>
      <w:r w:rsidRPr="004765B7">
        <w:rPr>
          <w:b/>
          <w:bCs/>
        </w:rPr>
        <w:t>Client</w:t>
      </w:r>
      <w:r>
        <w:t xml:space="preserve"> – klient który złożył choć 1 </w:t>
      </w:r>
      <w:proofErr w:type="spellStart"/>
      <w:r w:rsidR="00EE14BC">
        <w:t>product</w:t>
      </w:r>
      <w:proofErr w:type="spellEnd"/>
      <w:r w:rsidR="00EE14BC">
        <w:t xml:space="preserve"> ma w statusie „Won”</w:t>
      </w:r>
    </w:p>
    <w:p w14:paraId="260B672B" w14:textId="448B222F" w:rsidR="00DE3848" w:rsidRDefault="00EF3A27" w:rsidP="00E331B3">
      <w:pPr>
        <w:pStyle w:val="Nagwek3"/>
        <w:numPr>
          <w:ilvl w:val="0"/>
          <w:numId w:val="7"/>
        </w:numPr>
        <w:spacing w:after="120"/>
      </w:pPr>
      <w:bookmarkStart w:id="2" w:name="_Toc151038258"/>
      <w:r>
        <w:t>Formularz</w:t>
      </w:r>
      <w:r w:rsidR="00DE3848">
        <w:t xml:space="preserve"> kontrahenta</w:t>
      </w:r>
      <w:bookmarkEnd w:id="2"/>
      <w:r w:rsidR="004765B7">
        <w:t xml:space="preserve"> </w:t>
      </w:r>
    </w:p>
    <w:tbl>
      <w:tblPr>
        <w:tblStyle w:val="Siatkatabelijasna"/>
        <w:tblW w:w="0" w:type="auto"/>
        <w:tblInd w:w="142" w:type="dxa"/>
        <w:tblLook w:val="04A0" w:firstRow="1" w:lastRow="0" w:firstColumn="1" w:lastColumn="0" w:noHBand="0" w:noVBand="1"/>
      </w:tblPr>
      <w:tblGrid>
        <w:gridCol w:w="10314"/>
      </w:tblGrid>
      <w:tr w:rsidR="001B2693" w:rsidRPr="00C8438E" w14:paraId="12B6910C" w14:textId="77777777" w:rsidTr="00C8438E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CDD9ED" w:themeFill="accent1" w:themeFillTint="33"/>
          </w:tcPr>
          <w:p w14:paraId="743790AF" w14:textId="58A78CBF" w:rsidR="001B2693" w:rsidRPr="00C8438E" w:rsidRDefault="00EF3A27" w:rsidP="00C8438E">
            <w:pPr>
              <w:spacing w:before="120" w:after="12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EF3A27">
              <w:rPr>
                <w:rFonts w:asciiTheme="minorHAnsi" w:hAnsiTheme="minorHAnsi"/>
                <w:sz w:val="22"/>
                <w:szCs w:val="22"/>
                <w:shd w:val="clear" w:color="auto" w:fill="auto"/>
              </w:rPr>
              <w:t xml:space="preserve">Pracownicy oddziałów pracują na klientach w statusie </w:t>
            </w:r>
            <w:proofErr w:type="spellStart"/>
            <w:r w:rsidRPr="00EF3A27"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auto"/>
              </w:rPr>
              <w:t>Potentail</w:t>
            </w:r>
            <w:proofErr w:type="spellEnd"/>
            <w:r w:rsidRPr="00EF3A27">
              <w:rPr>
                <w:rFonts w:asciiTheme="minorHAnsi" w:hAnsiTheme="minorHAnsi"/>
                <w:sz w:val="22"/>
                <w:szCs w:val="22"/>
                <w:shd w:val="clear" w:color="auto" w:fill="auto"/>
              </w:rPr>
              <w:t xml:space="preserve"> i </w:t>
            </w:r>
            <w:r w:rsidRPr="00EF3A27"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auto"/>
              </w:rPr>
              <w:t>Client</w:t>
            </w:r>
            <w:r w:rsidRPr="00EF3A27">
              <w:rPr>
                <w:rFonts w:asciiTheme="minorHAnsi" w:hAnsiTheme="minorHAnsi"/>
                <w:sz w:val="22"/>
                <w:szCs w:val="22"/>
                <w:shd w:val="clear" w:color="auto" w:fill="auto"/>
              </w:rPr>
              <w:t xml:space="preserve"> przypisanych do ich oddziałów.</w:t>
            </w:r>
            <w:r w:rsidR="00730FB4">
              <w:rPr>
                <w:rFonts w:asciiTheme="minorHAnsi" w:hAnsiTheme="minorHAnsi"/>
                <w:sz w:val="22"/>
                <w:szCs w:val="22"/>
                <w:shd w:val="clear" w:color="auto" w:fill="auto"/>
              </w:rPr>
              <w:br/>
            </w:r>
            <w:r w:rsidR="00730FB4" w:rsidRPr="00730FB4">
              <w:rPr>
                <w:rFonts w:asciiTheme="minorHAnsi" w:hAnsiTheme="minorHAnsi"/>
                <w:sz w:val="22"/>
                <w:szCs w:val="22"/>
                <w:shd w:val="clear" w:color="auto" w:fill="auto"/>
              </w:rPr>
              <w:t>Nie dodają nowych kontrahentów do systemu, ale mogą edytować dane kontrahenta.</w:t>
            </w:r>
          </w:p>
        </w:tc>
      </w:tr>
    </w:tbl>
    <w:p w14:paraId="4759D348" w14:textId="14990BA7" w:rsidR="001B2693" w:rsidRDefault="00EF3A27" w:rsidP="00D1441E">
      <w:pPr>
        <w:pStyle w:val="Akapitzlist"/>
        <w:numPr>
          <w:ilvl w:val="0"/>
          <w:numId w:val="2"/>
        </w:numPr>
        <w:spacing w:before="240"/>
      </w:pPr>
      <w:r>
        <w:t>Listę kontrahentów przeglądamy</w:t>
      </w:r>
      <w:r w:rsidR="00B53C8E">
        <w:t xml:space="preserve"> wybierając w menu głównym </w:t>
      </w:r>
      <w:proofErr w:type="spellStart"/>
      <w:r w:rsidR="00B53C8E" w:rsidRPr="00B53C8E">
        <w:rPr>
          <w:b/>
          <w:bCs/>
        </w:rPr>
        <w:t>Accounts</w:t>
      </w:r>
      <w:proofErr w:type="spellEnd"/>
      <w:r w:rsidR="00B53C8E">
        <w:t>:</w:t>
      </w:r>
    </w:p>
    <w:p w14:paraId="511FAE5B" w14:textId="390DD57F" w:rsidR="00B53C8E" w:rsidRDefault="00B53C8E" w:rsidP="00B53C8E">
      <w:pPr>
        <w:pStyle w:val="Akapitzlist"/>
        <w:ind w:left="502"/>
      </w:pPr>
      <w:r>
        <w:rPr>
          <w:noProof/>
        </w:rPr>
        <w:drawing>
          <wp:inline distT="0" distB="0" distL="0" distR="0" wp14:anchorId="2EACAA37" wp14:editId="1C281B11">
            <wp:extent cx="1352550" cy="1514475"/>
            <wp:effectExtent l="19050" t="19050" r="19050" b="28575"/>
            <wp:docPr id="179791433" name="Obraz 17979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14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63D48F" w14:textId="674E413F" w:rsidR="00EF3A27" w:rsidRDefault="00EF3A27" w:rsidP="00EF3A27">
      <w:pPr>
        <w:pStyle w:val="Akapitzlist"/>
        <w:numPr>
          <w:ilvl w:val="0"/>
          <w:numId w:val="2"/>
        </w:numPr>
      </w:pPr>
      <w:r>
        <w:t xml:space="preserve">Formularz kontrahenta podzielony jest na karty i sekcje. </w:t>
      </w:r>
    </w:p>
    <w:p w14:paraId="4657BD44" w14:textId="17CB27A1" w:rsidR="007C4990" w:rsidRDefault="007C4990" w:rsidP="00EF3A27">
      <w:pPr>
        <w:pStyle w:val="Akapitzlist"/>
        <w:ind w:left="502"/>
      </w:pPr>
      <w:r>
        <w:t xml:space="preserve">Na karcie </w:t>
      </w:r>
      <w:proofErr w:type="spellStart"/>
      <w:r w:rsidRPr="00EF3A27">
        <w:rPr>
          <w:b/>
          <w:bCs/>
        </w:rPr>
        <w:t>Summary</w:t>
      </w:r>
      <w:proofErr w:type="spellEnd"/>
      <w:r>
        <w:t xml:space="preserve"> w sekcji MAIN DATA </w:t>
      </w:r>
      <w:r w:rsidR="00EF3A27">
        <w:t>mamy dane</w:t>
      </w:r>
      <w:r>
        <w:t>:</w:t>
      </w:r>
    </w:p>
    <w:p w14:paraId="62FC0FD0" w14:textId="06521FA8" w:rsidR="007C4990" w:rsidRDefault="00975A84" w:rsidP="00EF3A27">
      <w:pPr>
        <w:pStyle w:val="Akapitzlist"/>
        <w:ind w:left="502"/>
      </w:pPr>
      <w:r w:rsidRPr="00975A84">
        <w:rPr>
          <w:noProof/>
        </w:rPr>
        <w:drawing>
          <wp:inline distT="0" distB="0" distL="0" distR="0" wp14:anchorId="179521F0" wp14:editId="3BC54884">
            <wp:extent cx="2857500" cy="2817140"/>
            <wp:effectExtent l="19050" t="19050" r="19050" b="21590"/>
            <wp:docPr id="93474628" name="Obraz 93474628" descr="Obraz zawierający tekst, zrzut ekranu, numer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4628" name="Obraz 1" descr="Obraz zawierający tekst, zrzut ekranu, numer, oprogramowanie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9829" cy="281943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Siatkatabelijasna"/>
        <w:tblW w:w="8788" w:type="dxa"/>
        <w:tblInd w:w="595" w:type="dxa"/>
        <w:tblLook w:val="04A0" w:firstRow="1" w:lastRow="0" w:firstColumn="1" w:lastColumn="0" w:noHBand="0" w:noVBand="1"/>
      </w:tblPr>
      <w:tblGrid>
        <w:gridCol w:w="1646"/>
        <w:gridCol w:w="1468"/>
        <w:gridCol w:w="5674"/>
      </w:tblGrid>
      <w:tr w:rsidR="007C4990" w14:paraId="3B70766D" w14:textId="77777777" w:rsidTr="00EF3A27">
        <w:tc>
          <w:tcPr>
            <w:tcW w:w="1646" w:type="dxa"/>
            <w:shd w:val="clear" w:color="auto" w:fill="F2F2F2" w:themeFill="background1" w:themeFillShade="F2"/>
          </w:tcPr>
          <w:p w14:paraId="17DF488A" w14:textId="59650D75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468" w:type="dxa"/>
            <w:shd w:val="clear" w:color="auto" w:fill="F2F2F2" w:themeFill="background1" w:themeFillShade="F2"/>
          </w:tcPr>
          <w:p w14:paraId="6BEE9751" w14:textId="42BBF799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5674" w:type="dxa"/>
            <w:shd w:val="clear" w:color="auto" w:fill="F2F2F2" w:themeFill="background1" w:themeFillShade="F2"/>
          </w:tcPr>
          <w:p w14:paraId="3B2FFFAD" w14:textId="154891CD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7C4990" w:rsidRPr="007C4990" w14:paraId="566F6C1D" w14:textId="77777777" w:rsidTr="00EF3A27">
        <w:tc>
          <w:tcPr>
            <w:tcW w:w="1646" w:type="dxa"/>
            <w:vAlign w:val="center"/>
          </w:tcPr>
          <w:p w14:paraId="647C009F" w14:textId="7D90CE14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Account Name</w:t>
            </w:r>
          </w:p>
        </w:tc>
        <w:tc>
          <w:tcPr>
            <w:tcW w:w="1468" w:type="dxa"/>
            <w:vAlign w:val="center"/>
          </w:tcPr>
          <w:p w14:paraId="0430C97A" w14:textId="42669298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5674" w:type="dxa"/>
          </w:tcPr>
          <w:p w14:paraId="5EAE0E82" w14:textId="719E1D34" w:rsidR="007C4990" w:rsidRPr="007C4990" w:rsidRDefault="007C4990" w:rsidP="007D469D">
            <w:pPr>
              <w:pStyle w:val="Akapitzlist"/>
              <w:spacing w:after="0" w:line="240" w:lineRule="auto"/>
              <w:ind w:left="57"/>
            </w:pPr>
            <w:r w:rsidRPr="007C4990">
              <w:t>Skrócona nazwa klienta. Maksymalnie 35 z</w:t>
            </w:r>
            <w:r>
              <w:t>naków</w:t>
            </w:r>
          </w:p>
        </w:tc>
      </w:tr>
      <w:tr w:rsidR="007C4990" w:rsidRPr="007C4990" w14:paraId="64CA55BE" w14:textId="77777777" w:rsidTr="00EF3A27">
        <w:tc>
          <w:tcPr>
            <w:tcW w:w="1646" w:type="dxa"/>
            <w:vAlign w:val="center"/>
          </w:tcPr>
          <w:p w14:paraId="0B937B0A" w14:textId="130224B6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Account Id</w:t>
            </w:r>
          </w:p>
        </w:tc>
        <w:tc>
          <w:tcPr>
            <w:tcW w:w="1468" w:type="dxa"/>
            <w:vAlign w:val="center"/>
          </w:tcPr>
          <w:p w14:paraId="33E3F4B1" w14:textId="289A54D6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5674" w:type="dxa"/>
          </w:tcPr>
          <w:p w14:paraId="4B2EFDC5" w14:textId="07B363C4" w:rsidR="007C4990" w:rsidRPr="007C4990" w:rsidRDefault="00530FEA" w:rsidP="007D469D">
            <w:pPr>
              <w:pStyle w:val="Akapitzlist"/>
              <w:spacing w:after="0" w:line="240" w:lineRule="auto"/>
              <w:ind w:left="57"/>
            </w:pPr>
            <w:r>
              <w:t>Identyfikator</w:t>
            </w:r>
            <w:r w:rsidR="007C4990" w:rsidRPr="007C4990">
              <w:t xml:space="preserve"> </w:t>
            </w:r>
            <w:r>
              <w:t xml:space="preserve">klienta w </w:t>
            </w:r>
            <w:r w:rsidR="00871742">
              <w:t>systemie</w:t>
            </w:r>
            <w:r w:rsidR="007C4990" w:rsidRPr="007C4990">
              <w:t xml:space="preserve"> ERP</w:t>
            </w:r>
            <w:r w:rsidR="007C4990">
              <w:t>.</w:t>
            </w:r>
          </w:p>
        </w:tc>
      </w:tr>
      <w:tr w:rsidR="007C4990" w14:paraId="69710348" w14:textId="77777777" w:rsidTr="00EF3A27">
        <w:tc>
          <w:tcPr>
            <w:tcW w:w="1646" w:type="dxa"/>
          </w:tcPr>
          <w:p w14:paraId="4148386F" w14:textId="6DA3A011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Email</w:t>
            </w:r>
          </w:p>
        </w:tc>
        <w:tc>
          <w:tcPr>
            <w:tcW w:w="1468" w:type="dxa"/>
          </w:tcPr>
          <w:p w14:paraId="0AA9CF12" w14:textId="102053CD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674" w:type="dxa"/>
          </w:tcPr>
          <w:p w14:paraId="2F79A9BA" w14:textId="77777777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7C4990" w14:paraId="3319D5FF" w14:textId="77777777" w:rsidTr="00EF3A27">
        <w:tc>
          <w:tcPr>
            <w:tcW w:w="1646" w:type="dxa"/>
          </w:tcPr>
          <w:p w14:paraId="2F97E2A2" w14:textId="31CD0456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Website</w:t>
            </w:r>
          </w:p>
        </w:tc>
        <w:tc>
          <w:tcPr>
            <w:tcW w:w="1468" w:type="dxa"/>
          </w:tcPr>
          <w:p w14:paraId="70DE35E4" w14:textId="619C5BB0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674" w:type="dxa"/>
          </w:tcPr>
          <w:p w14:paraId="17C67241" w14:textId="77777777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7C4990" w14:paraId="133D43E3" w14:textId="77777777" w:rsidTr="00EF3A27">
        <w:tc>
          <w:tcPr>
            <w:tcW w:w="1646" w:type="dxa"/>
          </w:tcPr>
          <w:p w14:paraId="01335BD3" w14:textId="2454EF3F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Tax ID</w:t>
            </w:r>
          </w:p>
        </w:tc>
        <w:tc>
          <w:tcPr>
            <w:tcW w:w="1468" w:type="dxa"/>
          </w:tcPr>
          <w:p w14:paraId="2A566C5E" w14:textId="46765570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674" w:type="dxa"/>
          </w:tcPr>
          <w:p w14:paraId="50882D43" w14:textId="77777777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7C4990" w14:paraId="189236E2" w14:textId="77777777" w:rsidTr="00EF3A27">
        <w:tc>
          <w:tcPr>
            <w:tcW w:w="1646" w:type="dxa"/>
          </w:tcPr>
          <w:p w14:paraId="306223D9" w14:textId="1CBF15AC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7D469D">
              <w:rPr>
                <w:b/>
                <w:bCs/>
                <w:lang w:val="en-US"/>
              </w:rPr>
              <w:t>Duns</w:t>
            </w:r>
          </w:p>
        </w:tc>
        <w:tc>
          <w:tcPr>
            <w:tcW w:w="1468" w:type="dxa"/>
          </w:tcPr>
          <w:p w14:paraId="40060124" w14:textId="44B8961C" w:rsidR="007C4990" w:rsidRPr="007D469D" w:rsidRDefault="007C4990" w:rsidP="007D469D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674" w:type="dxa"/>
          </w:tcPr>
          <w:p w14:paraId="41669C97" w14:textId="77777777" w:rsidR="007C4990" w:rsidRDefault="007C4990" w:rsidP="007D469D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</w:tbl>
    <w:p w14:paraId="3B9AA3C0" w14:textId="4576DCD1" w:rsidR="00F202DE" w:rsidRDefault="007D469D" w:rsidP="00871742">
      <w:pPr>
        <w:pStyle w:val="Akapitzlist"/>
        <w:spacing w:before="120"/>
        <w:ind w:left="0"/>
      </w:pPr>
      <w:r w:rsidRPr="007D469D">
        <w:lastRenderedPageBreak/>
        <w:t xml:space="preserve">Na karcie </w:t>
      </w:r>
      <w:proofErr w:type="spellStart"/>
      <w:r w:rsidRPr="007D469D">
        <w:rPr>
          <w:b/>
          <w:bCs/>
        </w:rPr>
        <w:t>Summary</w:t>
      </w:r>
      <w:proofErr w:type="spellEnd"/>
      <w:r w:rsidRPr="007D469D">
        <w:t xml:space="preserve"> w s</w:t>
      </w:r>
      <w:r>
        <w:t>ekcji PRIMARY ADDRESS</w:t>
      </w:r>
      <w:r w:rsidR="00586AFB">
        <w:t xml:space="preserve"> mamy pola</w:t>
      </w:r>
      <w:r>
        <w:t>:</w:t>
      </w:r>
    </w:p>
    <w:p w14:paraId="088E839B" w14:textId="08070F01" w:rsidR="007D469D" w:rsidRDefault="00E5422C" w:rsidP="00871742">
      <w:pPr>
        <w:pStyle w:val="Akapitzlist"/>
        <w:ind w:left="0"/>
      </w:pPr>
      <w:r w:rsidRPr="00E5422C">
        <w:rPr>
          <w:noProof/>
        </w:rPr>
        <w:drawing>
          <wp:inline distT="0" distB="0" distL="0" distR="0" wp14:anchorId="6ED4BCDA" wp14:editId="601FF8BA">
            <wp:extent cx="2919451" cy="3095625"/>
            <wp:effectExtent l="19050" t="19050" r="14605" b="9525"/>
            <wp:docPr id="1165654000" name="Obraz 1165654000" descr="Obraz zawierający tekst, zrzut ekranu, numer, wyświetlac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654000" name="Obraz 1" descr="Obraz zawierający tekst, zrzut ekranu, numer, wyświetlacz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22635" cy="309900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71742">
        <w:br/>
      </w:r>
    </w:p>
    <w:tbl>
      <w:tblPr>
        <w:tblStyle w:val="Siatkatabelijasna"/>
        <w:tblW w:w="10206" w:type="dxa"/>
        <w:tblInd w:w="137" w:type="dxa"/>
        <w:tblLook w:val="04A0" w:firstRow="1" w:lastRow="0" w:firstColumn="1" w:lastColumn="0" w:noHBand="0" w:noVBand="1"/>
      </w:tblPr>
      <w:tblGrid>
        <w:gridCol w:w="2410"/>
        <w:gridCol w:w="1417"/>
        <w:gridCol w:w="6379"/>
      </w:tblGrid>
      <w:tr w:rsidR="001B5BB1" w14:paraId="447A30D7" w14:textId="77777777" w:rsidTr="00871742">
        <w:tc>
          <w:tcPr>
            <w:tcW w:w="2410" w:type="dxa"/>
            <w:shd w:val="clear" w:color="auto" w:fill="F2F2F2" w:themeFill="background1" w:themeFillShade="F2"/>
          </w:tcPr>
          <w:p w14:paraId="311FDE0B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E9610A2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379" w:type="dxa"/>
            <w:shd w:val="clear" w:color="auto" w:fill="F2F2F2" w:themeFill="background1" w:themeFillShade="F2"/>
          </w:tcPr>
          <w:p w14:paraId="4E08D903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1B5BB1" w:rsidRPr="007C4990" w14:paraId="57782E82" w14:textId="77777777" w:rsidTr="00871742">
        <w:tc>
          <w:tcPr>
            <w:tcW w:w="2410" w:type="dxa"/>
            <w:vAlign w:val="center"/>
          </w:tcPr>
          <w:p w14:paraId="1EB07F66" w14:textId="39165E3B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Full </w:t>
            </w:r>
            <w:r w:rsidRPr="007D469D">
              <w:rPr>
                <w:b/>
                <w:bCs/>
                <w:lang w:val="en-US"/>
              </w:rPr>
              <w:t>Account Name</w:t>
            </w:r>
          </w:p>
        </w:tc>
        <w:tc>
          <w:tcPr>
            <w:tcW w:w="1417" w:type="dxa"/>
            <w:vAlign w:val="center"/>
          </w:tcPr>
          <w:p w14:paraId="741436FB" w14:textId="77777777" w:rsidR="001B5BB1" w:rsidRDefault="001B5BB1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379" w:type="dxa"/>
          </w:tcPr>
          <w:p w14:paraId="468E2D99" w14:textId="4439A58F" w:rsidR="001B5BB1" w:rsidRPr="007C4990" w:rsidRDefault="001B5BB1">
            <w:pPr>
              <w:pStyle w:val="Akapitzlist"/>
              <w:spacing w:after="0" w:line="240" w:lineRule="auto"/>
              <w:ind w:left="57"/>
            </w:pPr>
            <w:r w:rsidRPr="001B5BB1">
              <w:t>Pełna nazwa klienta - linia 1</w:t>
            </w:r>
          </w:p>
        </w:tc>
      </w:tr>
      <w:tr w:rsidR="001B5BB1" w:rsidRPr="007C4990" w14:paraId="2010643E" w14:textId="77777777" w:rsidTr="00871742">
        <w:tc>
          <w:tcPr>
            <w:tcW w:w="2410" w:type="dxa"/>
            <w:vAlign w:val="center"/>
          </w:tcPr>
          <w:p w14:paraId="389D0898" w14:textId="74E5C188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Full </w:t>
            </w:r>
            <w:r w:rsidRPr="007D469D">
              <w:rPr>
                <w:b/>
                <w:bCs/>
                <w:lang w:val="en-US"/>
              </w:rPr>
              <w:t>Account Name</w:t>
            </w: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1417" w:type="dxa"/>
            <w:vAlign w:val="center"/>
          </w:tcPr>
          <w:p w14:paraId="7B5F811D" w14:textId="2FAF4596" w:rsidR="001B5BB1" w:rsidRDefault="001B5BB1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19E923D5" w14:textId="163E7FA3" w:rsidR="001B5BB1" w:rsidRPr="007C4990" w:rsidRDefault="001B5BB1">
            <w:pPr>
              <w:pStyle w:val="Akapitzlist"/>
              <w:spacing w:after="0" w:line="240" w:lineRule="auto"/>
              <w:ind w:left="57"/>
            </w:pPr>
            <w:r w:rsidRPr="001B5BB1">
              <w:t>Pełna nazwa klienta - linia 2</w:t>
            </w:r>
          </w:p>
        </w:tc>
      </w:tr>
      <w:tr w:rsidR="001B5BB1" w:rsidRPr="001B5BB1" w14:paraId="09B70A57" w14:textId="77777777" w:rsidTr="00871742">
        <w:tc>
          <w:tcPr>
            <w:tcW w:w="2410" w:type="dxa"/>
          </w:tcPr>
          <w:p w14:paraId="2FE26B67" w14:textId="4B4B9D1E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Country</w:t>
            </w:r>
          </w:p>
        </w:tc>
        <w:tc>
          <w:tcPr>
            <w:tcW w:w="1417" w:type="dxa"/>
          </w:tcPr>
          <w:p w14:paraId="1C3F0FD5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3A4F27CF" w14:textId="4233F8A7" w:rsidR="001B5BB1" w:rsidRPr="001B5BB1" w:rsidRDefault="001B5BB1">
            <w:pPr>
              <w:pStyle w:val="Akapitzlist"/>
              <w:spacing w:after="0" w:line="240" w:lineRule="auto"/>
              <w:ind w:left="57"/>
            </w:pPr>
            <w:r w:rsidRPr="001B5BB1">
              <w:t>Kraj wybierany z listy r</w:t>
            </w:r>
            <w:r>
              <w:t>ozwijanej</w:t>
            </w:r>
          </w:p>
        </w:tc>
      </w:tr>
      <w:tr w:rsidR="001B5BB1" w:rsidRPr="001B5BB1" w14:paraId="0490E458" w14:textId="77777777" w:rsidTr="00871742">
        <w:tc>
          <w:tcPr>
            <w:tcW w:w="2410" w:type="dxa"/>
          </w:tcPr>
          <w:p w14:paraId="4E1472C9" w14:textId="0131D618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Region</w:t>
            </w:r>
          </w:p>
        </w:tc>
        <w:tc>
          <w:tcPr>
            <w:tcW w:w="1417" w:type="dxa"/>
          </w:tcPr>
          <w:p w14:paraId="0184784B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52077E9B" w14:textId="5AB64728" w:rsidR="001B5BB1" w:rsidRPr="001B5BB1" w:rsidRDefault="001B5BB1">
            <w:pPr>
              <w:pStyle w:val="Akapitzlist"/>
              <w:spacing w:after="0" w:line="240" w:lineRule="auto"/>
              <w:ind w:left="57"/>
            </w:pPr>
            <w:r w:rsidRPr="001B5BB1">
              <w:t>Region wybierany z listy r</w:t>
            </w:r>
            <w:r>
              <w:t>ozwijanej. Lista zawęża się na podstawie wyżej wybranego kraju</w:t>
            </w:r>
          </w:p>
        </w:tc>
      </w:tr>
      <w:tr w:rsidR="001B5BB1" w14:paraId="082A0B02" w14:textId="77777777" w:rsidTr="00871742">
        <w:tc>
          <w:tcPr>
            <w:tcW w:w="2410" w:type="dxa"/>
          </w:tcPr>
          <w:p w14:paraId="4594AF5A" w14:textId="1FEC69CD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City</w:t>
            </w:r>
          </w:p>
        </w:tc>
        <w:tc>
          <w:tcPr>
            <w:tcW w:w="1417" w:type="dxa"/>
          </w:tcPr>
          <w:p w14:paraId="7417F00D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55611330" w14:textId="0843E4FF" w:rsidR="001B5BB1" w:rsidRDefault="001B5BB1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>
              <w:rPr>
                <w:lang w:val="en-US"/>
              </w:rPr>
              <w:t xml:space="preserve">Miasto, pole </w:t>
            </w:r>
            <w:proofErr w:type="spellStart"/>
            <w:r>
              <w:rPr>
                <w:lang w:val="en-US"/>
              </w:rPr>
              <w:t>tesktowe</w:t>
            </w:r>
            <w:proofErr w:type="spellEnd"/>
          </w:p>
        </w:tc>
      </w:tr>
      <w:tr w:rsidR="001B5BB1" w:rsidRPr="0083380B" w14:paraId="4AC34B6E" w14:textId="77777777" w:rsidTr="00871742">
        <w:tc>
          <w:tcPr>
            <w:tcW w:w="2410" w:type="dxa"/>
          </w:tcPr>
          <w:p w14:paraId="4FF4F4C9" w14:textId="40F680A5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ZIP/Postal Code</w:t>
            </w:r>
          </w:p>
        </w:tc>
        <w:tc>
          <w:tcPr>
            <w:tcW w:w="1417" w:type="dxa"/>
          </w:tcPr>
          <w:p w14:paraId="035FB18B" w14:textId="77777777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092AD1E7" w14:textId="6218D964" w:rsidR="001B5BB1" w:rsidRPr="0083380B" w:rsidRDefault="001B5BB1">
            <w:pPr>
              <w:pStyle w:val="Akapitzlist"/>
              <w:spacing w:after="0" w:line="240" w:lineRule="auto"/>
              <w:ind w:left="57"/>
            </w:pPr>
            <w:r w:rsidRPr="0083380B">
              <w:t>Kod pocztowy</w:t>
            </w:r>
            <w:r w:rsidR="0083380B" w:rsidRPr="0083380B">
              <w:t xml:space="preserve"> do wpisania </w:t>
            </w:r>
            <w:r w:rsidR="0083380B">
              <w:t>z prawidłową maską kodu na podstawie wybranego wyżej kraju</w:t>
            </w:r>
          </w:p>
        </w:tc>
      </w:tr>
      <w:tr w:rsidR="001B5BB1" w14:paraId="31A8C35F" w14:textId="77777777" w:rsidTr="00871742">
        <w:tc>
          <w:tcPr>
            <w:tcW w:w="2410" w:type="dxa"/>
          </w:tcPr>
          <w:p w14:paraId="59BD6CA9" w14:textId="5F865D9C" w:rsidR="001B5BB1" w:rsidRDefault="001B5BB1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Street</w:t>
            </w:r>
          </w:p>
        </w:tc>
        <w:tc>
          <w:tcPr>
            <w:tcW w:w="1417" w:type="dxa"/>
          </w:tcPr>
          <w:p w14:paraId="52FE8302" w14:textId="56EF0229" w:rsidR="001B5BB1" w:rsidRPr="007D469D" w:rsidRDefault="001B5BB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379" w:type="dxa"/>
          </w:tcPr>
          <w:p w14:paraId="08F4C7FC" w14:textId="6C9BDB41" w:rsidR="001B5BB1" w:rsidRDefault="0083380B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Ulica</w:t>
            </w:r>
            <w:proofErr w:type="spellEnd"/>
            <w:r>
              <w:rPr>
                <w:lang w:val="en-US"/>
              </w:rPr>
              <w:t xml:space="preserve">, pole </w:t>
            </w:r>
            <w:proofErr w:type="spellStart"/>
            <w:r>
              <w:rPr>
                <w:lang w:val="en-US"/>
              </w:rPr>
              <w:t>tesktowe</w:t>
            </w:r>
            <w:proofErr w:type="spellEnd"/>
          </w:p>
        </w:tc>
      </w:tr>
    </w:tbl>
    <w:p w14:paraId="09E429C1" w14:textId="072FF5EA" w:rsidR="007D469D" w:rsidRDefault="0083380B" w:rsidP="00BE6AE5">
      <w:pPr>
        <w:pStyle w:val="Akapitzlist"/>
        <w:ind w:left="219"/>
      </w:pPr>
      <w:r>
        <w:br/>
        <w:t xml:space="preserve">Na karcie </w:t>
      </w:r>
      <w:proofErr w:type="spellStart"/>
      <w:r w:rsidRPr="0083380B">
        <w:rPr>
          <w:b/>
          <w:bCs/>
        </w:rPr>
        <w:t>Summary</w:t>
      </w:r>
      <w:proofErr w:type="spellEnd"/>
      <w:r>
        <w:t xml:space="preserve"> w sekcji ACCOUNT TEAM </w:t>
      </w:r>
      <w:r w:rsidR="00EF3A27">
        <w:t>mamy przypisanych użytkowników do poszczególnych ról</w:t>
      </w:r>
      <w:r w:rsidR="00DD7C9B">
        <w:t>:</w:t>
      </w:r>
    </w:p>
    <w:p w14:paraId="6C55FDFB" w14:textId="1E7D6436" w:rsidR="00DD7C9B" w:rsidRDefault="00EF5599" w:rsidP="00BE6AE5">
      <w:pPr>
        <w:pStyle w:val="Akapitzlist"/>
        <w:ind w:left="219"/>
      </w:pPr>
      <w:r w:rsidRPr="00EF5599">
        <w:rPr>
          <w:noProof/>
        </w:rPr>
        <w:drawing>
          <wp:inline distT="0" distB="0" distL="0" distR="0" wp14:anchorId="4B7A3EA3" wp14:editId="2D257C49">
            <wp:extent cx="1842168" cy="2971800"/>
            <wp:effectExtent l="19050" t="19050" r="24765" b="19050"/>
            <wp:docPr id="1997149147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49147" name="Obraz 1" descr="Obraz zawierający tekst, zrzut ekranu, Czcionka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3147" cy="297337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BC65D6" w14:textId="2A35FD26" w:rsidR="00EF5599" w:rsidRDefault="00EF5599" w:rsidP="00BE6AE5">
      <w:pPr>
        <w:pStyle w:val="Akapitzlist"/>
        <w:ind w:left="219"/>
      </w:pPr>
      <w:r w:rsidRPr="00EF5599">
        <w:rPr>
          <w:noProof/>
        </w:rPr>
        <w:lastRenderedPageBreak/>
        <w:drawing>
          <wp:inline distT="0" distB="0" distL="0" distR="0" wp14:anchorId="743D5C97" wp14:editId="5BD2B9AE">
            <wp:extent cx="1962424" cy="1905266"/>
            <wp:effectExtent l="19050" t="19050" r="19050" b="19050"/>
            <wp:docPr id="559934775" name="Obraz 1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34775" name="Obraz 1" descr="Obraz zawierający tekst, zrzut ekranu&#10;&#10;Opis wygenerowany automatyczni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190526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7C47C3" w14:textId="1EE59C31" w:rsidR="0083380B" w:rsidRDefault="0083380B" w:rsidP="00BE6AE5">
      <w:pPr>
        <w:pStyle w:val="Akapitzlist"/>
        <w:ind w:left="219"/>
      </w:pPr>
      <w:r>
        <w:t xml:space="preserve">Na karcie </w:t>
      </w:r>
      <w:proofErr w:type="spellStart"/>
      <w:r w:rsidRPr="0083380B">
        <w:rPr>
          <w:b/>
          <w:bCs/>
        </w:rPr>
        <w:t>Details</w:t>
      </w:r>
      <w:proofErr w:type="spellEnd"/>
      <w:r>
        <w:t xml:space="preserve"> w sekcji CUSTOMER DETAILS </w:t>
      </w:r>
      <w:r w:rsidR="00DD7C9B">
        <w:t>mamy dane</w:t>
      </w:r>
      <w:r>
        <w:t>:</w:t>
      </w:r>
    </w:p>
    <w:p w14:paraId="4F3B6B27" w14:textId="0C59A966" w:rsidR="0083380B" w:rsidRDefault="0083380B" w:rsidP="00BE6AE5">
      <w:pPr>
        <w:pStyle w:val="Akapitzlist"/>
        <w:ind w:left="219"/>
      </w:pPr>
      <w:r w:rsidRPr="0083380B">
        <w:rPr>
          <w:noProof/>
        </w:rPr>
        <w:drawing>
          <wp:inline distT="0" distB="0" distL="0" distR="0" wp14:anchorId="574C6260" wp14:editId="27CAA477">
            <wp:extent cx="2628529" cy="2514600"/>
            <wp:effectExtent l="19050" t="19050" r="19685" b="19050"/>
            <wp:docPr id="644948080" name="Obraz 644948080" descr="Obraz zawierający tekst, zrzut ekranu, Czcionk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48080" name="Obraz 1" descr="Obraz zawierający tekst, zrzut ekranu, Czcionka, numer&#10;&#10;Opis wygenerowany automatyczni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32465" cy="251836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71742">
        <w:br/>
      </w:r>
    </w:p>
    <w:tbl>
      <w:tblPr>
        <w:tblStyle w:val="Siatkatabelijasna"/>
        <w:tblW w:w="10064" w:type="dxa"/>
        <w:tblInd w:w="279" w:type="dxa"/>
        <w:tblLook w:val="04A0" w:firstRow="1" w:lastRow="0" w:firstColumn="1" w:lastColumn="0" w:noHBand="0" w:noVBand="1"/>
      </w:tblPr>
      <w:tblGrid>
        <w:gridCol w:w="2193"/>
        <w:gridCol w:w="1634"/>
        <w:gridCol w:w="24"/>
        <w:gridCol w:w="6213"/>
      </w:tblGrid>
      <w:tr w:rsidR="0083380B" w14:paraId="142AC206" w14:textId="77777777" w:rsidTr="00871742">
        <w:tc>
          <w:tcPr>
            <w:tcW w:w="2193" w:type="dxa"/>
            <w:shd w:val="clear" w:color="auto" w:fill="F2F2F2" w:themeFill="background1" w:themeFillShade="F2"/>
          </w:tcPr>
          <w:p w14:paraId="604A694F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658" w:type="dxa"/>
            <w:gridSpan w:val="2"/>
            <w:shd w:val="clear" w:color="auto" w:fill="F2F2F2" w:themeFill="background1" w:themeFillShade="F2"/>
          </w:tcPr>
          <w:p w14:paraId="21B6F276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213" w:type="dxa"/>
            <w:shd w:val="clear" w:color="auto" w:fill="F2F2F2" w:themeFill="background1" w:themeFillShade="F2"/>
          </w:tcPr>
          <w:p w14:paraId="02806EE4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83380B" w:rsidRPr="007C4990" w14:paraId="409ABAC7" w14:textId="77777777" w:rsidTr="00871742">
        <w:tc>
          <w:tcPr>
            <w:tcW w:w="2193" w:type="dxa"/>
            <w:vAlign w:val="center"/>
          </w:tcPr>
          <w:p w14:paraId="47622591" w14:textId="1958D131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Source Origin</w:t>
            </w:r>
          </w:p>
        </w:tc>
        <w:tc>
          <w:tcPr>
            <w:tcW w:w="1634" w:type="dxa"/>
            <w:vAlign w:val="center"/>
          </w:tcPr>
          <w:p w14:paraId="1B47FDCD" w14:textId="77777777" w:rsidR="0083380B" w:rsidRDefault="0083380B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37" w:type="dxa"/>
            <w:gridSpan w:val="2"/>
          </w:tcPr>
          <w:p w14:paraId="33E057F2" w14:textId="623D4C05" w:rsidR="0083380B" w:rsidRPr="007C4990" w:rsidRDefault="0083380B">
            <w:pPr>
              <w:pStyle w:val="Akapitzlist"/>
              <w:spacing w:after="0" w:line="240" w:lineRule="auto"/>
              <w:ind w:left="57"/>
            </w:pPr>
            <w:r>
              <w:t>Źródło pochodzenia, do wyboru z listy</w:t>
            </w:r>
          </w:p>
        </w:tc>
      </w:tr>
      <w:tr w:rsidR="0083380B" w:rsidRPr="007C4990" w14:paraId="6291823A" w14:textId="77777777" w:rsidTr="00871742">
        <w:tc>
          <w:tcPr>
            <w:tcW w:w="2193" w:type="dxa"/>
            <w:vAlign w:val="center"/>
          </w:tcPr>
          <w:p w14:paraId="0AFC324C" w14:textId="4F24BF23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SIC Code</w:t>
            </w:r>
          </w:p>
        </w:tc>
        <w:tc>
          <w:tcPr>
            <w:tcW w:w="1634" w:type="dxa"/>
            <w:vAlign w:val="center"/>
          </w:tcPr>
          <w:p w14:paraId="08224476" w14:textId="77777777" w:rsidR="0083380B" w:rsidRDefault="0083380B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37" w:type="dxa"/>
            <w:gridSpan w:val="2"/>
          </w:tcPr>
          <w:p w14:paraId="25A914D9" w14:textId="2A263705" w:rsidR="0083380B" w:rsidRPr="007C4990" w:rsidRDefault="0083380B">
            <w:pPr>
              <w:pStyle w:val="Akapitzlist"/>
              <w:spacing w:after="0" w:line="240" w:lineRule="auto"/>
              <w:ind w:left="57"/>
            </w:pPr>
          </w:p>
        </w:tc>
      </w:tr>
      <w:tr w:rsidR="0083380B" w:rsidRPr="001B5BB1" w14:paraId="47212159" w14:textId="77777777" w:rsidTr="00871742">
        <w:tc>
          <w:tcPr>
            <w:tcW w:w="2193" w:type="dxa"/>
          </w:tcPr>
          <w:p w14:paraId="033DCA29" w14:textId="5BC7A923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Hierarchy Name</w:t>
            </w:r>
          </w:p>
        </w:tc>
        <w:tc>
          <w:tcPr>
            <w:tcW w:w="1634" w:type="dxa"/>
          </w:tcPr>
          <w:p w14:paraId="74812743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37" w:type="dxa"/>
            <w:gridSpan w:val="2"/>
          </w:tcPr>
          <w:p w14:paraId="19CC212B" w14:textId="3B64D265" w:rsidR="0083380B" w:rsidRPr="001B5BB1" w:rsidRDefault="0083380B">
            <w:pPr>
              <w:pStyle w:val="Akapitzlist"/>
              <w:spacing w:after="0" w:line="240" w:lineRule="auto"/>
              <w:ind w:left="57"/>
            </w:pPr>
            <w:r>
              <w:t>Pole tekstowe w którym można przypisać kontrahenta do jakiejś grupy, np. LG</w:t>
            </w:r>
          </w:p>
        </w:tc>
      </w:tr>
      <w:tr w:rsidR="0083380B" w:rsidRPr="001B5BB1" w14:paraId="6C70CA6A" w14:textId="77777777" w:rsidTr="00871742">
        <w:tc>
          <w:tcPr>
            <w:tcW w:w="2193" w:type="dxa"/>
          </w:tcPr>
          <w:p w14:paraId="5D092C0C" w14:textId="124150D1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Parent Account</w:t>
            </w:r>
          </w:p>
        </w:tc>
        <w:tc>
          <w:tcPr>
            <w:tcW w:w="1634" w:type="dxa"/>
          </w:tcPr>
          <w:p w14:paraId="43EBA499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37" w:type="dxa"/>
            <w:gridSpan w:val="2"/>
          </w:tcPr>
          <w:p w14:paraId="42164C10" w14:textId="1AB55661" w:rsidR="0083380B" w:rsidRPr="001B5BB1" w:rsidRDefault="0083380B">
            <w:pPr>
              <w:pStyle w:val="Akapitzlist"/>
              <w:spacing w:after="0" w:line="240" w:lineRule="auto"/>
              <w:ind w:left="57"/>
            </w:pPr>
            <w:r>
              <w:t>Klient nadrzędny, wybieramy z listy istniejących klientów w CRM</w:t>
            </w:r>
          </w:p>
        </w:tc>
      </w:tr>
      <w:tr w:rsidR="0083380B" w:rsidRPr="0083380B" w14:paraId="0CB6542C" w14:textId="77777777" w:rsidTr="00871742">
        <w:tc>
          <w:tcPr>
            <w:tcW w:w="2193" w:type="dxa"/>
          </w:tcPr>
          <w:p w14:paraId="3E124516" w14:textId="4F49396D" w:rsidR="0083380B" w:rsidRPr="007D469D" w:rsidRDefault="0083380B" w:rsidP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Customer Potential</w:t>
            </w:r>
          </w:p>
        </w:tc>
        <w:tc>
          <w:tcPr>
            <w:tcW w:w="1634" w:type="dxa"/>
          </w:tcPr>
          <w:p w14:paraId="5DF12B24" w14:textId="79801788" w:rsidR="0083380B" w:rsidRPr="0083380B" w:rsidRDefault="0083380B" w:rsidP="0083380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E5B0D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37" w:type="dxa"/>
            <w:gridSpan w:val="2"/>
          </w:tcPr>
          <w:p w14:paraId="0810EF3B" w14:textId="03A949BB" w:rsidR="0083380B" w:rsidRPr="0084523A" w:rsidRDefault="0083380B" w:rsidP="0083380B">
            <w:pPr>
              <w:pStyle w:val="Akapitzlist"/>
              <w:spacing w:after="0" w:line="240" w:lineRule="auto"/>
              <w:ind w:left="57"/>
            </w:pPr>
            <w:r w:rsidRPr="0083380B">
              <w:t>Wybieramy z listy opcj</w:t>
            </w:r>
            <w:r w:rsidR="00A53243">
              <w:t>ę</w:t>
            </w:r>
            <w:r w:rsidRPr="0083380B">
              <w:t>: A</w:t>
            </w:r>
            <w:r>
              <w:t>, B</w:t>
            </w:r>
            <w:r w:rsidR="00A53243">
              <w:t xml:space="preserve"> lub</w:t>
            </w:r>
            <w:r>
              <w:t xml:space="preserve"> C</w:t>
            </w:r>
            <w:r w:rsidR="00FC7413">
              <w:t xml:space="preserve">. </w:t>
            </w:r>
            <w:r w:rsidR="0084523A">
              <w:t>Nadawane przez dział marketingu.</w:t>
            </w:r>
          </w:p>
        </w:tc>
      </w:tr>
      <w:tr w:rsidR="0083380B" w:rsidRPr="0083380B" w14:paraId="0CF25AF4" w14:textId="77777777" w:rsidTr="00871742">
        <w:tc>
          <w:tcPr>
            <w:tcW w:w="2193" w:type="dxa"/>
          </w:tcPr>
          <w:p w14:paraId="49C7D621" w14:textId="66CA9A84" w:rsidR="0083380B" w:rsidRPr="007D469D" w:rsidRDefault="0083380B" w:rsidP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Industry</w:t>
            </w:r>
          </w:p>
        </w:tc>
        <w:tc>
          <w:tcPr>
            <w:tcW w:w="1634" w:type="dxa"/>
          </w:tcPr>
          <w:p w14:paraId="126E8808" w14:textId="0A4B9D98" w:rsidR="0083380B" w:rsidRPr="0083380B" w:rsidRDefault="0083380B" w:rsidP="0083380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E5B0D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37" w:type="dxa"/>
            <w:gridSpan w:val="2"/>
          </w:tcPr>
          <w:p w14:paraId="35655ECB" w14:textId="4CAC3B0B" w:rsidR="0083380B" w:rsidRPr="0083380B" w:rsidRDefault="0083380B" w:rsidP="0083380B">
            <w:pPr>
              <w:pStyle w:val="Akapitzlist"/>
              <w:spacing w:after="0" w:line="240" w:lineRule="auto"/>
              <w:ind w:left="57"/>
            </w:pPr>
            <w:r>
              <w:t>Branża klienta, do wyboru z listy</w:t>
            </w:r>
          </w:p>
        </w:tc>
      </w:tr>
    </w:tbl>
    <w:p w14:paraId="7D405DF3" w14:textId="4A9F89EA" w:rsidR="0083380B" w:rsidRDefault="0083380B" w:rsidP="00EF5599">
      <w:pPr>
        <w:pStyle w:val="Akapitzlist"/>
        <w:ind w:left="0"/>
      </w:pPr>
      <w:r>
        <w:br/>
        <w:t xml:space="preserve">Na karcie </w:t>
      </w:r>
      <w:proofErr w:type="spellStart"/>
      <w:r w:rsidRPr="0083380B">
        <w:rPr>
          <w:b/>
          <w:bCs/>
        </w:rPr>
        <w:t>Details</w:t>
      </w:r>
      <w:proofErr w:type="spellEnd"/>
      <w:r>
        <w:t xml:space="preserve"> w sekcji OFFER DETAILS:</w:t>
      </w:r>
    </w:p>
    <w:p w14:paraId="78E6757B" w14:textId="2E016AF6" w:rsidR="007D234D" w:rsidRDefault="0083380B" w:rsidP="003D3919">
      <w:pPr>
        <w:pStyle w:val="Akapitzlist"/>
        <w:ind w:left="0"/>
      </w:pPr>
      <w:r w:rsidRPr="0083380B">
        <w:rPr>
          <w:noProof/>
        </w:rPr>
        <w:drawing>
          <wp:inline distT="0" distB="0" distL="0" distR="0" wp14:anchorId="49DD4A90" wp14:editId="402840C5">
            <wp:extent cx="2658594" cy="1857375"/>
            <wp:effectExtent l="19050" t="19050" r="27940" b="9525"/>
            <wp:docPr id="1562950234" name="Obraz 1562950234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50234" name="Obraz 1" descr="Obraz zawierający tekst, zrzut ekranu, Czcionka, oprogramowanie&#10;&#10;Opis wygenerowany automatyczni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65994" cy="186254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F38F3B" w14:textId="77777777" w:rsidR="007D234D" w:rsidRDefault="007D234D" w:rsidP="003D3919">
      <w:pPr>
        <w:pStyle w:val="Akapitzlist"/>
        <w:ind w:left="0"/>
      </w:pPr>
    </w:p>
    <w:tbl>
      <w:tblPr>
        <w:tblStyle w:val="Siatkatabelijasna"/>
        <w:tblW w:w="8788" w:type="dxa"/>
        <w:tblInd w:w="61" w:type="dxa"/>
        <w:tblLook w:val="04A0" w:firstRow="1" w:lastRow="0" w:firstColumn="1" w:lastColumn="0" w:noHBand="0" w:noVBand="1"/>
      </w:tblPr>
      <w:tblGrid>
        <w:gridCol w:w="2268"/>
        <w:gridCol w:w="1327"/>
        <w:gridCol w:w="5193"/>
      </w:tblGrid>
      <w:tr w:rsidR="0083380B" w14:paraId="1EBF747A" w14:textId="77777777" w:rsidTr="003D3919">
        <w:tc>
          <w:tcPr>
            <w:tcW w:w="2268" w:type="dxa"/>
            <w:shd w:val="clear" w:color="auto" w:fill="F2F2F2" w:themeFill="background1" w:themeFillShade="F2"/>
          </w:tcPr>
          <w:p w14:paraId="5D3D76CC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327" w:type="dxa"/>
            <w:shd w:val="clear" w:color="auto" w:fill="F2F2F2" w:themeFill="background1" w:themeFillShade="F2"/>
          </w:tcPr>
          <w:p w14:paraId="1A035DF5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5193" w:type="dxa"/>
            <w:shd w:val="clear" w:color="auto" w:fill="F2F2F2" w:themeFill="background1" w:themeFillShade="F2"/>
          </w:tcPr>
          <w:p w14:paraId="0E383E6C" w14:textId="77777777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83380B" w:rsidRPr="007C4990" w14:paraId="27041D25" w14:textId="77777777" w:rsidTr="003D3919">
        <w:tc>
          <w:tcPr>
            <w:tcW w:w="2268" w:type="dxa"/>
            <w:vAlign w:val="center"/>
          </w:tcPr>
          <w:p w14:paraId="2DE095CF" w14:textId="14C19455" w:rsidR="0083380B" w:rsidRPr="007D469D" w:rsidRDefault="0083380B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Currency</w:t>
            </w:r>
          </w:p>
        </w:tc>
        <w:tc>
          <w:tcPr>
            <w:tcW w:w="1327" w:type="dxa"/>
            <w:vAlign w:val="center"/>
          </w:tcPr>
          <w:p w14:paraId="1BDFFA45" w14:textId="77777777" w:rsidR="0083380B" w:rsidRDefault="0083380B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193" w:type="dxa"/>
          </w:tcPr>
          <w:p w14:paraId="7A90FB42" w14:textId="61002D54" w:rsidR="0083380B" w:rsidRPr="007C4990" w:rsidRDefault="004765B7">
            <w:pPr>
              <w:pStyle w:val="Akapitzlist"/>
              <w:spacing w:after="0" w:line="240" w:lineRule="auto"/>
              <w:ind w:left="57"/>
            </w:pPr>
            <w:r>
              <w:t>Waluta klienta</w:t>
            </w:r>
          </w:p>
        </w:tc>
      </w:tr>
      <w:tr w:rsidR="0083380B" w:rsidRPr="001B5BB1" w14:paraId="5CAF5D67" w14:textId="77777777" w:rsidTr="003D3919">
        <w:tc>
          <w:tcPr>
            <w:tcW w:w="2268" w:type="dxa"/>
            <w:vAlign w:val="center"/>
          </w:tcPr>
          <w:p w14:paraId="63DEEC2E" w14:textId="67A70232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Delivery Terms</w:t>
            </w:r>
          </w:p>
        </w:tc>
        <w:tc>
          <w:tcPr>
            <w:tcW w:w="1327" w:type="dxa"/>
            <w:vAlign w:val="center"/>
          </w:tcPr>
          <w:p w14:paraId="7A179572" w14:textId="77777777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193" w:type="dxa"/>
          </w:tcPr>
          <w:p w14:paraId="75CD3677" w14:textId="4DE71745" w:rsidR="0083380B" w:rsidRPr="001B5BB1" w:rsidRDefault="004765B7">
            <w:pPr>
              <w:pStyle w:val="Akapitzlist"/>
              <w:spacing w:after="0" w:line="240" w:lineRule="auto"/>
              <w:ind w:left="57"/>
            </w:pPr>
            <w:r>
              <w:t xml:space="preserve">Warunki dostaw, do wyboru z listy. </w:t>
            </w:r>
          </w:p>
        </w:tc>
      </w:tr>
      <w:tr w:rsidR="0083380B" w:rsidRPr="001B5BB1" w14:paraId="56F82F09" w14:textId="77777777" w:rsidTr="003D3919">
        <w:tc>
          <w:tcPr>
            <w:tcW w:w="2268" w:type="dxa"/>
            <w:vAlign w:val="center"/>
          </w:tcPr>
          <w:p w14:paraId="4E9F2118" w14:textId="11CFFBD0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Payment Terms</w:t>
            </w:r>
          </w:p>
        </w:tc>
        <w:tc>
          <w:tcPr>
            <w:tcW w:w="1327" w:type="dxa"/>
            <w:vAlign w:val="center"/>
          </w:tcPr>
          <w:p w14:paraId="49C5660B" w14:textId="77777777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193" w:type="dxa"/>
          </w:tcPr>
          <w:p w14:paraId="34E8830C" w14:textId="35749952" w:rsidR="0083380B" w:rsidRPr="001B5BB1" w:rsidRDefault="004765B7">
            <w:pPr>
              <w:pStyle w:val="Akapitzlist"/>
              <w:spacing w:after="0" w:line="240" w:lineRule="auto"/>
              <w:ind w:left="57"/>
            </w:pPr>
            <w:r>
              <w:t xml:space="preserve">Warunki płatności, do wyboru z listy. </w:t>
            </w:r>
          </w:p>
        </w:tc>
      </w:tr>
      <w:tr w:rsidR="0083380B" w:rsidRPr="004765B7" w14:paraId="24BEC999" w14:textId="77777777" w:rsidTr="003D3919">
        <w:tc>
          <w:tcPr>
            <w:tcW w:w="2268" w:type="dxa"/>
            <w:vAlign w:val="center"/>
          </w:tcPr>
          <w:p w14:paraId="0A3157A5" w14:textId="79B2092E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Offer Validity</w:t>
            </w:r>
          </w:p>
        </w:tc>
        <w:tc>
          <w:tcPr>
            <w:tcW w:w="1327" w:type="dxa"/>
            <w:vAlign w:val="center"/>
          </w:tcPr>
          <w:p w14:paraId="21FC1395" w14:textId="77777777" w:rsidR="0083380B" w:rsidRPr="007D469D" w:rsidRDefault="0083380B" w:rsidP="004765B7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5193" w:type="dxa"/>
          </w:tcPr>
          <w:p w14:paraId="5E880F46" w14:textId="552A9DCE" w:rsidR="0083380B" w:rsidRPr="004765B7" w:rsidRDefault="004765B7">
            <w:pPr>
              <w:pStyle w:val="Akapitzlist"/>
              <w:spacing w:after="0" w:line="240" w:lineRule="auto"/>
              <w:ind w:left="57"/>
            </w:pPr>
            <w:r w:rsidRPr="004765B7">
              <w:t>Ważność oferty wyrażona w d</w:t>
            </w:r>
            <w:r>
              <w:t xml:space="preserve">niach. </w:t>
            </w:r>
          </w:p>
        </w:tc>
      </w:tr>
    </w:tbl>
    <w:p w14:paraId="504996B1" w14:textId="77777777" w:rsidR="003D3919" w:rsidRDefault="003D3919" w:rsidP="007E70CB">
      <w:pPr>
        <w:pStyle w:val="Nagwek2"/>
        <w:spacing w:after="120"/>
      </w:pPr>
    </w:p>
    <w:p w14:paraId="1BC2731C" w14:textId="77777777" w:rsidR="003D3919" w:rsidRDefault="003D3919" w:rsidP="007E70CB">
      <w:pPr>
        <w:pStyle w:val="Nagwek2"/>
        <w:spacing w:after="120"/>
      </w:pPr>
    </w:p>
    <w:p w14:paraId="1C249399" w14:textId="77777777" w:rsidR="003D3919" w:rsidRDefault="003D3919" w:rsidP="007E70CB">
      <w:pPr>
        <w:pStyle w:val="Nagwek2"/>
        <w:spacing w:after="120"/>
      </w:pPr>
    </w:p>
    <w:p w14:paraId="07923436" w14:textId="77777777" w:rsidR="003D3919" w:rsidRDefault="003D3919" w:rsidP="007E70CB">
      <w:pPr>
        <w:pStyle w:val="Nagwek2"/>
        <w:spacing w:after="120"/>
      </w:pPr>
    </w:p>
    <w:p w14:paraId="35650399" w14:textId="77777777" w:rsidR="003D3919" w:rsidRDefault="003D3919" w:rsidP="007E70CB">
      <w:pPr>
        <w:pStyle w:val="Nagwek2"/>
        <w:spacing w:after="120"/>
      </w:pPr>
    </w:p>
    <w:p w14:paraId="04015D57" w14:textId="77777777" w:rsidR="003D3919" w:rsidRDefault="003D3919" w:rsidP="007E70CB">
      <w:pPr>
        <w:pStyle w:val="Nagwek2"/>
        <w:spacing w:after="120"/>
      </w:pPr>
    </w:p>
    <w:p w14:paraId="4F6C22B7" w14:textId="77777777" w:rsidR="003D3919" w:rsidRDefault="003D3919" w:rsidP="007E70CB">
      <w:pPr>
        <w:pStyle w:val="Nagwek2"/>
        <w:spacing w:after="120"/>
      </w:pPr>
    </w:p>
    <w:p w14:paraId="01338612" w14:textId="77777777" w:rsidR="003D3919" w:rsidRDefault="003D3919" w:rsidP="007E70CB">
      <w:pPr>
        <w:pStyle w:val="Nagwek2"/>
        <w:spacing w:after="120"/>
      </w:pPr>
    </w:p>
    <w:p w14:paraId="2D00D393" w14:textId="77777777" w:rsidR="003D3919" w:rsidRDefault="003D3919" w:rsidP="007E70CB">
      <w:pPr>
        <w:pStyle w:val="Nagwek2"/>
        <w:spacing w:after="120"/>
      </w:pPr>
    </w:p>
    <w:p w14:paraId="7F45FA47" w14:textId="77777777" w:rsidR="003D3919" w:rsidRDefault="003D3919" w:rsidP="007E70CB">
      <w:pPr>
        <w:pStyle w:val="Nagwek2"/>
        <w:spacing w:after="120"/>
      </w:pPr>
    </w:p>
    <w:p w14:paraId="13351136" w14:textId="77777777" w:rsidR="003D3919" w:rsidRDefault="003D3919" w:rsidP="007E70CB">
      <w:pPr>
        <w:pStyle w:val="Nagwek2"/>
        <w:spacing w:after="120"/>
      </w:pPr>
    </w:p>
    <w:p w14:paraId="6B994722" w14:textId="3A9F7AC1" w:rsidR="007E70CB" w:rsidRDefault="007E70CB" w:rsidP="007E70CB">
      <w:pPr>
        <w:pStyle w:val="Nagwek2"/>
        <w:spacing w:after="120"/>
      </w:pPr>
      <w:bookmarkStart w:id="3" w:name="_Toc151038259"/>
      <w:proofErr w:type="spellStart"/>
      <w:r>
        <w:lastRenderedPageBreak/>
        <w:t>Contact</w:t>
      </w:r>
      <w:bookmarkEnd w:id="3"/>
      <w:proofErr w:type="spellEnd"/>
    </w:p>
    <w:p w14:paraId="05E0BA2D" w14:textId="7BF6E2B8" w:rsidR="007E70CB" w:rsidRDefault="007E70CB" w:rsidP="00D1441E">
      <w:pPr>
        <w:pStyle w:val="Nagwek3"/>
        <w:numPr>
          <w:ilvl w:val="0"/>
          <w:numId w:val="7"/>
        </w:numPr>
      </w:pPr>
      <w:bookmarkStart w:id="4" w:name="_Toc151038260"/>
      <w:r>
        <w:t>Dodanie nowego kontaktu</w:t>
      </w:r>
      <w:bookmarkEnd w:id="4"/>
    </w:p>
    <w:p w14:paraId="22A629F2" w14:textId="77777777" w:rsidR="00085B1A" w:rsidRDefault="00085B1A" w:rsidP="007E70CB">
      <w:pPr>
        <w:rPr>
          <w:rFonts w:asciiTheme="minorHAnsi" w:hAnsiTheme="minorHAnsi"/>
          <w:sz w:val="22"/>
          <w:szCs w:val="22"/>
        </w:rPr>
      </w:pPr>
    </w:p>
    <w:p w14:paraId="5E57A2AF" w14:textId="34FE80F6" w:rsidR="007E70CB" w:rsidRPr="00085B1A" w:rsidRDefault="00085B1A" w:rsidP="007E70CB">
      <w:pPr>
        <w:rPr>
          <w:rFonts w:asciiTheme="minorHAnsi" w:hAnsiTheme="minorHAnsi"/>
          <w:sz w:val="22"/>
          <w:szCs w:val="22"/>
        </w:rPr>
      </w:pPr>
      <w:r w:rsidRPr="00085B1A">
        <w:rPr>
          <w:rFonts w:asciiTheme="minorHAnsi" w:hAnsiTheme="minorHAnsi"/>
          <w:sz w:val="22"/>
          <w:szCs w:val="22"/>
        </w:rPr>
        <w:t>Nowy kontakt możemy dodać w dwóch miejscach:</w:t>
      </w:r>
    </w:p>
    <w:p w14:paraId="08014976" w14:textId="5447AA5B" w:rsidR="00085B1A" w:rsidRDefault="00085B1A" w:rsidP="00D1441E">
      <w:pPr>
        <w:pStyle w:val="Akapitzlist"/>
        <w:numPr>
          <w:ilvl w:val="0"/>
          <w:numId w:val="6"/>
        </w:numPr>
      </w:pPr>
      <w:r>
        <w:t xml:space="preserve">Z poziomu menu </w:t>
      </w:r>
      <w:proofErr w:type="spellStart"/>
      <w:r w:rsidRPr="00CB0F64">
        <w:rPr>
          <w:b/>
          <w:bCs/>
        </w:rPr>
        <w:t>Contacts</w:t>
      </w:r>
      <w:proofErr w:type="spellEnd"/>
      <w:r w:rsidR="00CB0F64">
        <w:t>:</w:t>
      </w:r>
      <w:r>
        <w:br/>
      </w:r>
      <w:r w:rsidR="00CB0F64">
        <w:rPr>
          <w:noProof/>
        </w:rPr>
        <w:drawing>
          <wp:inline distT="0" distB="0" distL="0" distR="0" wp14:anchorId="5CF4E518" wp14:editId="00575D6C">
            <wp:extent cx="4248150" cy="1047750"/>
            <wp:effectExtent l="19050" t="19050" r="19050" b="19050"/>
            <wp:docPr id="231986282" name="Obraz 231986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047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60DA9D" w14:textId="77777777" w:rsidR="00CB0F64" w:rsidRDefault="00CB0F64" w:rsidP="00CB0F64">
      <w:pPr>
        <w:pStyle w:val="Akapitzlist"/>
        <w:ind w:left="502"/>
      </w:pPr>
    </w:p>
    <w:p w14:paraId="14A75395" w14:textId="56AEA9F1" w:rsidR="00085B1A" w:rsidRDefault="00085B1A" w:rsidP="00D1441E">
      <w:pPr>
        <w:pStyle w:val="Akapitzlist"/>
        <w:numPr>
          <w:ilvl w:val="0"/>
          <w:numId w:val="6"/>
        </w:numPr>
      </w:pPr>
      <w:r>
        <w:t>Z poziomu konkretnego klienta</w:t>
      </w:r>
      <w:r w:rsidR="00CB0F64">
        <w:t xml:space="preserve"> w zakładce </w:t>
      </w:r>
      <w:proofErr w:type="spellStart"/>
      <w:r w:rsidR="00CB0F64" w:rsidRPr="00CB0F64">
        <w:rPr>
          <w:b/>
          <w:bCs/>
        </w:rPr>
        <w:t>Contact</w:t>
      </w:r>
      <w:r w:rsidR="00CB0F64">
        <w:rPr>
          <w:b/>
          <w:bCs/>
        </w:rPr>
        <w:t>s</w:t>
      </w:r>
      <w:proofErr w:type="spellEnd"/>
      <w:r w:rsidR="00CB0F64">
        <w:t>:</w:t>
      </w:r>
    </w:p>
    <w:p w14:paraId="052CBCC4" w14:textId="267B0D1A" w:rsidR="00085B1A" w:rsidRDefault="00385BEA" w:rsidP="00CB0F64">
      <w:pPr>
        <w:pStyle w:val="Akapitzlist"/>
        <w:ind w:left="502"/>
      </w:pPr>
      <w:r>
        <w:rPr>
          <w:noProof/>
        </w:rPr>
        <w:drawing>
          <wp:inline distT="0" distB="0" distL="0" distR="0" wp14:anchorId="0625AEEB" wp14:editId="3D8FEFE2">
            <wp:extent cx="5162550" cy="1622070"/>
            <wp:effectExtent l="19050" t="19050" r="19050" b="16510"/>
            <wp:docPr id="134999347" name="Obraz 134999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69" cy="16288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04E7BC" w14:textId="77777777" w:rsidR="00C80205" w:rsidRDefault="00C80205" w:rsidP="00C80205">
      <w:pPr>
        <w:pStyle w:val="Akapitzlist"/>
        <w:ind w:left="142"/>
      </w:pPr>
    </w:p>
    <w:p w14:paraId="6BCA4D1B" w14:textId="1FE59EFB" w:rsidR="00CB0F64" w:rsidRDefault="00C80205" w:rsidP="00C80205">
      <w:pPr>
        <w:pStyle w:val="Akapitzlist"/>
        <w:ind w:left="142"/>
      </w:pPr>
      <w:r>
        <w:t xml:space="preserve">W obu przypadkach do uzupełnienia są pola w zakładce </w:t>
      </w:r>
      <w:proofErr w:type="spellStart"/>
      <w:r w:rsidRPr="00C80205">
        <w:rPr>
          <w:b/>
          <w:bCs/>
        </w:rPr>
        <w:t>Summary</w:t>
      </w:r>
      <w:proofErr w:type="spellEnd"/>
      <w:r>
        <w:t xml:space="preserve"> i </w:t>
      </w:r>
      <w:proofErr w:type="spellStart"/>
      <w:r w:rsidRPr="00C80205">
        <w:rPr>
          <w:b/>
          <w:bCs/>
        </w:rPr>
        <w:t>Details</w:t>
      </w:r>
      <w:proofErr w:type="spellEnd"/>
      <w:r>
        <w:t>:</w:t>
      </w:r>
    </w:p>
    <w:tbl>
      <w:tblPr>
        <w:tblStyle w:val="Siatkatabelijasna"/>
        <w:tblW w:w="10632" w:type="dxa"/>
        <w:tblInd w:w="-5" w:type="dxa"/>
        <w:tblLook w:val="04A0" w:firstRow="1" w:lastRow="0" w:firstColumn="1" w:lastColumn="0" w:noHBand="0" w:noVBand="1"/>
      </w:tblPr>
      <w:tblGrid>
        <w:gridCol w:w="2694"/>
        <w:gridCol w:w="1417"/>
        <w:gridCol w:w="6521"/>
      </w:tblGrid>
      <w:tr w:rsidR="00C80205" w14:paraId="40EE1A5E" w14:textId="77777777" w:rsidTr="00385BEA">
        <w:tc>
          <w:tcPr>
            <w:tcW w:w="2694" w:type="dxa"/>
            <w:shd w:val="clear" w:color="auto" w:fill="F2F2F2" w:themeFill="background1" w:themeFillShade="F2"/>
          </w:tcPr>
          <w:p w14:paraId="71BB646B" w14:textId="77777777" w:rsidR="00C80205" w:rsidRPr="007D469D" w:rsidRDefault="00C80205" w:rsidP="00C80205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08428D" w14:textId="77777777" w:rsidR="00C80205" w:rsidRPr="007D469D" w:rsidRDefault="00C80205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</w:tcPr>
          <w:p w14:paraId="00EDE16F" w14:textId="77777777" w:rsidR="00C80205" w:rsidRPr="007D469D" w:rsidRDefault="00C80205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C80205" w:rsidRPr="007C4990" w14:paraId="69EC6499" w14:textId="77777777" w:rsidTr="00385BEA">
        <w:tc>
          <w:tcPr>
            <w:tcW w:w="2694" w:type="dxa"/>
            <w:vAlign w:val="center"/>
          </w:tcPr>
          <w:p w14:paraId="09766716" w14:textId="51952B7C" w:rsidR="00C80205" w:rsidRPr="007D469D" w:rsidRDefault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First Name</w:t>
            </w:r>
          </w:p>
        </w:tc>
        <w:tc>
          <w:tcPr>
            <w:tcW w:w="1417" w:type="dxa"/>
            <w:vAlign w:val="center"/>
          </w:tcPr>
          <w:p w14:paraId="1E5D7B41" w14:textId="77777777" w:rsidR="00C80205" w:rsidRDefault="00C80205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34E324D" w14:textId="7F327AB0" w:rsidR="00C80205" w:rsidRPr="007C4990" w:rsidRDefault="00660D5A">
            <w:pPr>
              <w:pStyle w:val="Akapitzlist"/>
              <w:spacing w:after="0" w:line="240" w:lineRule="auto"/>
              <w:ind w:left="57"/>
            </w:pPr>
            <w:r>
              <w:t>Imię</w:t>
            </w:r>
          </w:p>
        </w:tc>
      </w:tr>
      <w:tr w:rsidR="00C80205" w:rsidRPr="001B5BB1" w14:paraId="6A650CFE" w14:textId="77777777" w:rsidTr="00385BEA">
        <w:tc>
          <w:tcPr>
            <w:tcW w:w="2694" w:type="dxa"/>
            <w:vAlign w:val="center"/>
          </w:tcPr>
          <w:p w14:paraId="2CDC3D5E" w14:textId="30E819E6" w:rsidR="00C80205" w:rsidRPr="007D469D" w:rsidRDefault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Last Name</w:t>
            </w:r>
          </w:p>
        </w:tc>
        <w:tc>
          <w:tcPr>
            <w:tcW w:w="1417" w:type="dxa"/>
            <w:vAlign w:val="center"/>
          </w:tcPr>
          <w:p w14:paraId="182B0C54" w14:textId="298CEA79" w:rsidR="00C80205" w:rsidRPr="007D469D" w:rsidRDefault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4684A970" w14:textId="609D4472" w:rsidR="00C80205" w:rsidRPr="001B5BB1" w:rsidRDefault="00660D5A">
            <w:pPr>
              <w:pStyle w:val="Akapitzlist"/>
              <w:spacing w:after="0" w:line="240" w:lineRule="auto"/>
              <w:ind w:left="57"/>
            </w:pPr>
            <w:r>
              <w:t>Nazwisko</w:t>
            </w:r>
          </w:p>
        </w:tc>
      </w:tr>
      <w:tr w:rsidR="00C80205" w:rsidRPr="001B5BB1" w14:paraId="63142ED9" w14:textId="77777777" w:rsidTr="00385BEA">
        <w:tc>
          <w:tcPr>
            <w:tcW w:w="2694" w:type="dxa"/>
            <w:vAlign w:val="center"/>
          </w:tcPr>
          <w:p w14:paraId="41B06E46" w14:textId="58D38300" w:rsidR="00C80205" w:rsidRPr="007D469D" w:rsidRDefault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Customer</w:t>
            </w:r>
          </w:p>
        </w:tc>
        <w:tc>
          <w:tcPr>
            <w:tcW w:w="1417" w:type="dxa"/>
            <w:vAlign w:val="center"/>
          </w:tcPr>
          <w:p w14:paraId="288352E4" w14:textId="34402575" w:rsidR="00C80205" w:rsidRPr="000A0B86" w:rsidRDefault="000A0B86">
            <w:pPr>
              <w:pStyle w:val="Akapitzlist"/>
              <w:spacing w:after="0" w:line="240" w:lineRule="auto"/>
              <w:ind w:left="57"/>
              <w:rPr>
                <w:b/>
                <w:bCs/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510FB80A" w14:textId="7228BEB1" w:rsidR="00C80205" w:rsidRPr="001B5BB1" w:rsidRDefault="00660D5A">
            <w:pPr>
              <w:pStyle w:val="Akapitzlist"/>
              <w:spacing w:after="0" w:line="240" w:lineRule="auto"/>
              <w:ind w:left="57"/>
            </w:pPr>
            <w:r>
              <w:t>Powiązanie kontaktu z klientem</w:t>
            </w:r>
          </w:p>
        </w:tc>
      </w:tr>
      <w:tr w:rsidR="00C80205" w:rsidRPr="004765B7" w14:paraId="7F5AEF91" w14:textId="77777777" w:rsidTr="00385BEA">
        <w:tc>
          <w:tcPr>
            <w:tcW w:w="2694" w:type="dxa"/>
            <w:vAlign w:val="center"/>
          </w:tcPr>
          <w:p w14:paraId="18562528" w14:textId="3568D346" w:rsidR="00C80205" w:rsidRPr="007D469D" w:rsidRDefault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Phone</w:t>
            </w:r>
          </w:p>
        </w:tc>
        <w:tc>
          <w:tcPr>
            <w:tcW w:w="1417" w:type="dxa"/>
            <w:vAlign w:val="center"/>
          </w:tcPr>
          <w:p w14:paraId="3BDC3FB5" w14:textId="77777777" w:rsidR="00C80205" w:rsidRPr="007D469D" w:rsidRDefault="00C80205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B84C3DF" w14:textId="224051E7" w:rsidR="00C80205" w:rsidRPr="004765B7" w:rsidRDefault="00660D5A">
            <w:pPr>
              <w:pStyle w:val="Akapitzlist"/>
              <w:spacing w:after="0" w:line="240" w:lineRule="auto"/>
              <w:ind w:left="57"/>
            </w:pPr>
            <w:r>
              <w:t>Telefon</w:t>
            </w:r>
          </w:p>
        </w:tc>
      </w:tr>
      <w:tr w:rsidR="000A0B86" w:rsidRPr="004765B7" w14:paraId="240D073B" w14:textId="77777777" w:rsidTr="00385BEA">
        <w:tc>
          <w:tcPr>
            <w:tcW w:w="2694" w:type="dxa"/>
            <w:vAlign w:val="center"/>
          </w:tcPr>
          <w:p w14:paraId="67822E0F" w14:textId="63E59C74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Email</w:t>
            </w:r>
          </w:p>
        </w:tc>
        <w:tc>
          <w:tcPr>
            <w:tcW w:w="1417" w:type="dxa"/>
            <w:vAlign w:val="center"/>
          </w:tcPr>
          <w:p w14:paraId="082DD549" w14:textId="72F378EF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615C1135" w14:textId="2BECD73A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Mail</w:t>
            </w:r>
          </w:p>
        </w:tc>
      </w:tr>
      <w:tr w:rsidR="000A0B86" w:rsidRPr="004765B7" w14:paraId="6DEE61D7" w14:textId="77777777" w:rsidTr="00385BEA">
        <w:tc>
          <w:tcPr>
            <w:tcW w:w="2694" w:type="dxa"/>
            <w:vAlign w:val="center"/>
          </w:tcPr>
          <w:p w14:paraId="50A672D4" w14:textId="5F1A33C8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Gender</w:t>
            </w:r>
          </w:p>
        </w:tc>
        <w:tc>
          <w:tcPr>
            <w:tcW w:w="1417" w:type="dxa"/>
            <w:vAlign w:val="center"/>
          </w:tcPr>
          <w:p w14:paraId="1C900E54" w14:textId="0D8B6ADB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5D8261CA" w14:textId="127A5B7F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Płeć, do wyboru z listy</w:t>
            </w:r>
          </w:p>
        </w:tc>
      </w:tr>
      <w:tr w:rsidR="000A0B86" w:rsidRPr="004765B7" w14:paraId="771218BD" w14:textId="77777777" w:rsidTr="00385BEA">
        <w:tc>
          <w:tcPr>
            <w:tcW w:w="2694" w:type="dxa"/>
            <w:vAlign w:val="center"/>
          </w:tcPr>
          <w:p w14:paraId="2210EAAC" w14:textId="14ABE965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Salutation</w:t>
            </w:r>
          </w:p>
        </w:tc>
        <w:tc>
          <w:tcPr>
            <w:tcW w:w="1417" w:type="dxa"/>
            <w:vAlign w:val="center"/>
          </w:tcPr>
          <w:p w14:paraId="7E0785D9" w14:textId="388EFC18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1A6CCF9" w14:textId="32945140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 xml:space="preserve">Zwrot grzecznościowy: </w:t>
            </w:r>
            <w:proofErr w:type="spellStart"/>
            <w:r>
              <w:t>Mr</w:t>
            </w:r>
            <w:proofErr w:type="spellEnd"/>
            <w:r>
              <w:t>/</w:t>
            </w:r>
            <w:proofErr w:type="spellStart"/>
            <w:r>
              <w:t>Mrs</w:t>
            </w:r>
            <w:proofErr w:type="spellEnd"/>
            <w:r>
              <w:t>/Ms</w:t>
            </w:r>
          </w:p>
        </w:tc>
      </w:tr>
      <w:tr w:rsidR="000A0B86" w:rsidRPr="004765B7" w14:paraId="5C6AF3FC" w14:textId="77777777" w:rsidTr="00385BEA">
        <w:tc>
          <w:tcPr>
            <w:tcW w:w="2694" w:type="dxa"/>
            <w:vAlign w:val="center"/>
          </w:tcPr>
          <w:p w14:paraId="5864798E" w14:textId="2161AE41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Job Title</w:t>
            </w:r>
          </w:p>
        </w:tc>
        <w:tc>
          <w:tcPr>
            <w:tcW w:w="1417" w:type="dxa"/>
            <w:vAlign w:val="center"/>
          </w:tcPr>
          <w:p w14:paraId="2198317A" w14:textId="606A08D2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6AED695" w14:textId="5AC3856B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Stanowisko</w:t>
            </w:r>
          </w:p>
        </w:tc>
      </w:tr>
      <w:tr w:rsidR="000A0B86" w:rsidRPr="004765B7" w14:paraId="01145787" w14:textId="77777777" w:rsidTr="00385BEA">
        <w:tc>
          <w:tcPr>
            <w:tcW w:w="2694" w:type="dxa"/>
            <w:vAlign w:val="center"/>
          </w:tcPr>
          <w:p w14:paraId="18C9C0A7" w14:textId="5B03F44F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Source Origin</w:t>
            </w:r>
          </w:p>
        </w:tc>
        <w:tc>
          <w:tcPr>
            <w:tcW w:w="1417" w:type="dxa"/>
            <w:vAlign w:val="center"/>
          </w:tcPr>
          <w:p w14:paraId="0EF08097" w14:textId="5EE153E7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3B81E3FE" w14:textId="7ECEF4AA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Źródło pochodzenia, do wyboru z listy</w:t>
            </w:r>
          </w:p>
        </w:tc>
      </w:tr>
      <w:tr w:rsidR="000A0B86" w:rsidRPr="004765B7" w14:paraId="76A4F855" w14:textId="77777777" w:rsidTr="00385BEA">
        <w:tc>
          <w:tcPr>
            <w:tcW w:w="2694" w:type="dxa"/>
            <w:vAlign w:val="center"/>
          </w:tcPr>
          <w:p w14:paraId="5077A149" w14:textId="6655E17F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0A0B86">
              <w:rPr>
                <w:b/>
                <w:bCs/>
                <w:lang w:val="en-US"/>
              </w:rPr>
              <w:t>Preferred Contact Method</w:t>
            </w:r>
          </w:p>
        </w:tc>
        <w:tc>
          <w:tcPr>
            <w:tcW w:w="1417" w:type="dxa"/>
            <w:vAlign w:val="center"/>
          </w:tcPr>
          <w:p w14:paraId="18734274" w14:textId="055CA92D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18C91E88" w14:textId="4444BFE6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Preferowany rodzaj kontaktu</w:t>
            </w:r>
          </w:p>
        </w:tc>
      </w:tr>
      <w:tr w:rsidR="000A0B86" w:rsidRPr="004765B7" w14:paraId="1818D253" w14:textId="77777777" w:rsidTr="00385BEA">
        <w:tc>
          <w:tcPr>
            <w:tcW w:w="2694" w:type="dxa"/>
            <w:vAlign w:val="center"/>
          </w:tcPr>
          <w:p w14:paraId="79D974A8" w14:textId="5652D3A0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Previous Contact</w:t>
            </w:r>
          </w:p>
        </w:tc>
        <w:tc>
          <w:tcPr>
            <w:tcW w:w="1417" w:type="dxa"/>
            <w:vAlign w:val="center"/>
          </w:tcPr>
          <w:p w14:paraId="265D4D7D" w14:textId="4ED2D82C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4728302" w14:textId="027ABADC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Poprzedni kontakt</w:t>
            </w:r>
          </w:p>
        </w:tc>
      </w:tr>
      <w:tr w:rsidR="000A0B86" w:rsidRPr="004765B7" w14:paraId="2FF074DF" w14:textId="77777777" w:rsidTr="00385BEA">
        <w:tc>
          <w:tcPr>
            <w:tcW w:w="2694" w:type="dxa"/>
            <w:vAlign w:val="center"/>
          </w:tcPr>
          <w:p w14:paraId="7F757249" w14:textId="16D85AB8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Supervisor</w:t>
            </w:r>
          </w:p>
        </w:tc>
        <w:tc>
          <w:tcPr>
            <w:tcW w:w="1417" w:type="dxa"/>
            <w:vAlign w:val="center"/>
          </w:tcPr>
          <w:p w14:paraId="57AE5553" w14:textId="09BBEC00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560C4644" w14:textId="00A0D217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Przełożony, wybieramy z listy istniejących kontaktów</w:t>
            </w:r>
          </w:p>
        </w:tc>
      </w:tr>
      <w:tr w:rsidR="000A0B86" w:rsidRPr="004765B7" w14:paraId="6EB54B58" w14:textId="77777777" w:rsidTr="00385BEA">
        <w:tc>
          <w:tcPr>
            <w:tcW w:w="2694" w:type="dxa"/>
            <w:vAlign w:val="center"/>
          </w:tcPr>
          <w:p w14:paraId="3245F440" w14:textId="506F14AA" w:rsidR="000A0B86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LinkedIn</w:t>
            </w:r>
          </w:p>
        </w:tc>
        <w:tc>
          <w:tcPr>
            <w:tcW w:w="1417" w:type="dxa"/>
            <w:vAlign w:val="center"/>
          </w:tcPr>
          <w:p w14:paraId="40B805BB" w14:textId="09597194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EC09F89" w14:textId="381666EE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Adres konta na LinkedIn</w:t>
            </w:r>
          </w:p>
        </w:tc>
      </w:tr>
      <w:tr w:rsidR="000A0B86" w:rsidRPr="004765B7" w14:paraId="7E26CE5A" w14:textId="77777777" w:rsidTr="00385BEA">
        <w:tc>
          <w:tcPr>
            <w:tcW w:w="2694" w:type="dxa"/>
            <w:vAlign w:val="center"/>
          </w:tcPr>
          <w:p w14:paraId="368B51B8" w14:textId="17BF66F9" w:rsidR="000A0B86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Area</w:t>
            </w:r>
          </w:p>
        </w:tc>
        <w:tc>
          <w:tcPr>
            <w:tcW w:w="1417" w:type="dxa"/>
            <w:vAlign w:val="center"/>
          </w:tcPr>
          <w:p w14:paraId="19CAD843" w14:textId="4766E95F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15D742B5" w14:textId="592A3275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Obszar w jakim dana osoba pracuje, do wyboru z listy</w:t>
            </w:r>
          </w:p>
        </w:tc>
      </w:tr>
      <w:tr w:rsidR="000A0B86" w:rsidRPr="004765B7" w14:paraId="6B459CFF" w14:textId="77777777" w:rsidTr="00385BEA">
        <w:tc>
          <w:tcPr>
            <w:tcW w:w="2694" w:type="dxa"/>
            <w:vAlign w:val="center"/>
          </w:tcPr>
          <w:p w14:paraId="5927A14A" w14:textId="7BFB2C25" w:rsidR="000A0B86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0A0B86">
              <w:rPr>
                <w:b/>
                <w:bCs/>
                <w:lang w:val="en-US"/>
              </w:rPr>
              <w:t>Send Marketing Materials</w:t>
            </w:r>
          </w:p>
        </w:tc>
        <w:tc>
          <w:tcPr>
            <w:tcW w:w="1417" w:type="dxa"/>
            <w:vAlign w:val="center"/>
          </w:tcPr>
          <w:p w14:paraId="6063846C" w14:textId="5213BA9A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4DC1CB1" w14:textId="2E1A6A38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>Czy kontakt wyraża zgodę na wysyłanie materiałów marketingowych?</w:t>
            </w:r>
          </w:p>
        </w:tc>
      </w:tr>
      <w:tr w:rsidR="000A0B86" w:rsidRPr="004765B7" w14:paraId="341106F7" w14:textId="77777777" w:rsidTr="00385BEA">
        <w:tc>
          <w:tcPr>
            <w:tcW w:w="2694" w:type="dxa"/>
            <w:vAlign w:val="center"/>
          </w:tcPr>
          <w:p w14:paraId="67A1E800" w14:textId="05D0569B" w:rsidR="000A0B86" w:rsidRDefault="000A0B86" w:rsidP="000A0B8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Newsletter</w:t>
            </w:r>
          </w:p>
        </w:tc>
        <w:tc>
          <w:tcPr>
            <w:tcW w:w="1417" w:type="dxa"/>
            <w:vAlign w:val="center"/>
          </w:tcPr>
          <w:p w14:paraId="494E407C" w14:textId="59EA7EA9" w:rsidR="000A0B86" w:rsidRPr="007D469D" w:rsidRDefault="000A0B86" w:rsidP="000A0B8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5A0CB1E2" w14:textId="15605F2E" w:rsidR="000A0B86" w:rsidRPr="004765B7" w:rsidRDefault="00660D5A" w:rsidP="000A0B86">
            <w:pPr>
              <w:pStyle w:val="Akapitzlist"/>
              <w:spacing w:after="0" w:line="240" w:lineRule="auto"/>
              <w:ind w:left="57"/>
            </w:pPr>
            <w:r>
              <w:t xml:space="preserve">Czy kontakt wyraża zgodę na wysyłanie </w:t>
            </w:r>
            <w:proofErr w:type="spellStart"/>
            <w:r>
              <w:t>Newslettera</w:t>
            </w:r>
            <w:proofErr w:type="spellEnd"/>
            <w:r>
              <w:t>?</w:t>
            </w:r>
          </w:p>
        </w:tc>
      </w:tr>
    </w:tbl>
    <w:p w14:paraId="1088E253" w14:textId="3989F002" w:rsidR="00C80205" w:rsidRDefault="00C80205" w:rsidP="00C80205">
      <w:pPr>
        <w:pStyle w:val="Akapitzlist"/>
        <w:ind w:left="142"/>
      </w:pPr>
    </w:p>
    <w:p w14:paraId="1D17E598" w14:textId="326FA738" w:rsidR="00385BEA" w:rsidRDefault="00385BEA" w:rsidP="00C80205">
      <w:pPr>
        <w:pStyle w:val="Akapitzlist"/>
        <w:ind w:left="142"/>
      </w:pPr>
      <w:r w:rsidRPr="00385BEA">
        <w:rPr>
          <w:noProof/>
        </w:rPr>
        <w:lastRenderedPageBreak/>
        <w:drawing>
          <wp:inline distT="0" distB="0" distL="0" distR="0" wp14:anchorId="006EDB53" wp14:editId="1A825D63">
            <wp:extent cx="2847975" cy="3181595"/>
            <wp:effectExtent l="19050" t="19050" r="9525" b="19050"/>
            <wp:docPr id="993574632" name="Obraz 993574632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74632" name="Obraz 1" descr="Obraz zawierający tekst, zrzut ekranu, Czcionka, oprogramowanie&#10;&#10;Opis wygenerowany automatyczni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51410" cy="318543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A99408" w14:textId="77777777" w:rsidR="00385BEA" w:rsidRDefault="00385BEA" w:rsidP="00C80205">
      <w:pPr>
        <w:pStyle w:val="Akapitzlist"/>
        <w:ind w:left="142"/>
      </w:pPr>
    </w:p>
    <w:p w14:paraId="3F9C9149" w14:textId="5244CF16" w:rsidR="00385BEA" w:rsidRDefault="00385BEA" w:rsidP="00C80205">
      <w:pPr>
        <w:pStyle w:val="Akapitzlist"/>
        <w:ind w:left="142"/>
      </w:pPr>
      <w:r w:rsidRPr="00385BEA">
        <w:rPr>
          <w:noProof/>
        </w:rPr>
        <w:drawing>
          <wp:inline distT="0" distB="0" distL="0" distR="0" wp14:anchorId="34C96904" wp14:editId="0A6265A7">
            <wp:extent cx="4686300" cy="4496109"/>
            <wp:effectExtent l="19050" t="19050" r="19050" b="19050"/>
            <wp:docPr id="582621297" name="Obraz 58262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129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90015" cy="449967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D52D5F" w14:textId="77777777" w:rsidR="00EE7AA4" w:rsidRDefault="00EE7AA4" w:rsidP="00C80205">
      <w:pPr>
        <w:pStyle w:val="Akapitzlist"/>
        <w:ind w:left="142"/>
      </w:pPr>
    </w:p>
    <w:p w14:paraId="52468289" w14:textId="77777777" w:rsidR="00EE7AA4" w:rsidRDefault="00EE7AA4" w:rsidP="00C80205">
      <w:pPr>
        <w:pStyle w:val="Akapitzlist"/>
        <w:ind w:left="142"/>
      </w:pPr>
    </w:p>
    <w:p w14:paraId="6B8091EC" w14:textId="28EB595F" w:rsidR="00C80205" w:rsidRDefault="00CB0F64" w:rsidP="00732E1F">
      <w:pPr>
        <w:pStyle w:val="Nagwek2"/>
      </w:pPr>
      <w:bookmarkStart w:id="5" w:name="_Toc151038261"/>
      <w:proofErr w:type="spellStart"/>
      <w:r>
        <w:lastRenderedPageBreak/>
        <w:t>Opportunity</w:t>
      </w:r>
      <w:bookmarkEnd w:id="5"/>
      <w:proofErr w:type="spellEnd"/>
    </w:p>
    <w:p w14:paraId="431F509E" w14:textId="649FD282" w:rsidR="00C80205" w:rsidRDefault="00C80205" w:rsidP="00D1441E">
      <w:pPr>
        <w:pStyle w:val="Nagwek3"/>
        <w:numPr>
          <w:ilvl w:val="0"/>
          <w:numId w:val="7"/>
        </w:numPr>
      </w:pPr>
      <w:bookmarkStart w:id="6" w:name="_Toc151038262"/>
      <w:r>
        <w:t xml:space="preserve">Dodanie </w:t>
      </w:r>
      <w:proofErr w:type="spellStart"/>
      <w:r>
        <w:t>opportunity</w:t>
      </w:r>
      <w:bookmarkEnd w:id="6"/>
      <w:proofErr w:type="spellEnd"/>
    </w:p>
    <w:p w14:paraId="15B6D045" w14:textId="77777777" w:rsidR="00E72255" w:rsidRDefault="00E72255" w:rsidP="00E72255"/>
    <w:tbl>
      <w:tblPr>
        <w:tblStyle w:val="Siatkatabelijasna"/>
        <w:tblW w:w="0" w:type="auto"/>
        <w:tblInd w:w="142" w:type="dxa"/>
        <w:tblLook w:val="04A0" w:firstRow="1" w:lastRow="0" w:firstColumn="1" w:lastColumn="0" w:noHBand="0" w:noVBand="1"/>
      </w:tblPr>
      <w:tblGrid>
        <w:gridCol w:w="10314"/>
      </w:tblGrid>
      <w:tr w:rsidR="002A5FC3" w:rsidRPr="003A2229" w14:paraId="17A989C1" w14:textId="77777777" w:rsidTr="009F5318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CDD9ED" w:themeFill="accent1" w:themeFillTint="33"/>
          </w:tcPr>
          <w:p w14:paraId="0092B800" w14:textId="6CCA070D" w:rsidR="002A5FC3" w:rsidRPr="003A2229" w:rsidRDefault="002A5FC3" w:rsidP="002A5FC3">
            <w:pPr>
              <w:pStyle w:val="Akapitzlist"/>
              <w:spacing w:before="120" w:line="240" w:lineRule="auto"/>
              <w:ind w:left="0"/>
            </w:pPr>
            <w:proofErr w:type="spellStart"/>
            <w:r w:rsidRPr="002A5FC3">
              <w:rPr>
                <w:rFonts w:asciiTheme="minorHAnsi" w:eastAsiaTheme="minorHAnsi" w:hAnsiTheme="minorHAnsi" w:cstheme="minorHAnsi"/>
              </w:rPr>
              <w:t>Opportunity</w:t>
            </w:r>
            <w:proofErr w:type="spellEnd"/>
            <w:r w:rsidRPr="002A5FC3">
              <w:rPr>
                <w:rFonts w:asciiTheme="minorHAnsi" w:eastAsiaTheme="minorHAnsi" w:hAnsiTheme="minorHAnsi" w:cstheme="minorHAnsi"/>
              </w:rPr>
              <w:t xml:space="preserve"> tworzymy z poziomu </w:t>
            </w:r>
            <w:proofErr w:type="spellStart"/>
            <w:r w:rsidRPr="002A5FC3">
              <w:rPr>
                <w:rFonts w:asciiTheme="minorHAnsi" w:eastAsiaTheme="minorHAnsi" w:hAnsiTheme="minorHAnsi" w:cstheme="minorHAnsi"/>
                <w:b/>
                <w:bCs/>
              </w:rPr>
              <w:t>Accounts</w:t>
            </w:r>
            <w:proofErr w:type="spellEnd"/>
            <w:r w:rsidRPr="002A5FC3">
              <w:rPr>
                <w:rFonts w:asciiTheme="minorHAnsi" w:eastAsiaTheme="minorHAnsi" w:hAnsiTheme="minorHAnsi" w:cstheme="minorHAnsi"/>
              </w:rPr>
              <w:t>, tylko dla kontrahentów w statusie „</w:t>
            </w:r>
            <w:proofErr w:type="spellStart"/>
            <w:r w:rsidRPr="002A5FC3">
              <w:rPr>
                <w:rFonts w:asciiTheme="minorHAnsi" w:eastAsiaTheme="minorHAnsi" w:hAnsiTheme="minorHAnsi" w:cstheme="minorHAnsi"/>
                <w:b/>
                <w:bCs/>
              </w:rPr>
              <w:t>Potential</w:t>
            </w:r>
            <w:proofErr w:type="spellEnd"/>
            <w:r w:rsidRPr="002A5FC3">
              <w:rPr>
                <w:rFonts w:asciiTheme="minorHAnsi" w:eastAsiaTheme="minorHAnsi" w:hAnsiTheme="minorHAnsi" w:cstheme="minorHAnsi"/>
              </w:rPr>
              <w:t>”</w:t>
            </w:r>
          </w:p>
        </w:tc>
      </w:tr>
    </w:tbl>
    <w:p w14:paraId="73642DA5" w14:textId="77777777" w:rsidR="004F325F" w:rsidRDefault="004F325F" w:rsidP="002A5FC3">
      <w:pPr>
        <w:ind w:left="0"/>
      </w:pPr>
    </w:p>
    <w:p w14:paraId="32C4C9E1" w14:textId="030DB63F" w:rsidR="004F325F" w:rsidRDefault="00B25A76" w:rsidP="00D1441E">
      <w:pPr>
        <w:pStyle w:val="Akapitzlist"/>
        <w:numPr>
          <w:ilvl w:val="0"/>
          <w:numId w:val="14"/>
        </w:numPr>
      </w:pPr>
      <w:r>
        <w:t xml:space="preserve">Aby dodać </w:t>
      </w:r>
      <w:proofErr w:type="spellStart"/>
      <w:r>
        <w:t>opportuntiy</w:t>
      </w:r>
      <w:proofErr w:type="spellEnd"/>
      <w:r>
        <w:t xml:space="preserve"> należy otworzyć rekord kontrahenta dla którego chcemy je utworzyć.</w:t>
      </w:r>
      <w:r w:rsidR="0015014C">
        <w:t xml:space="preserve"> Następnie przechodzimy do zakładki </w:t>
      </w:r>
      <w:proofErr w:type="spellStart"/>
      <w:r w:rsidR="0015014C" w:rsidRPr="0015014C">
        <w:rPr>
          <w:b/>
          <w:bCs/>
        </w:rPr>
        <w:t>Opportunities</w:t>
      </w:r>
      <w:proofErr w:type="spellEnd"/>
      <w:r w:rsidR="0015014C">
        <w:t xml:space="preserve"> i klikamy przycisk </w:t>
      </w:r>
      <w:r w:rsidR="0015014C" w:rsidRPr="0015014C">
        <w:rPr>
          <w:b/>
          <w:bCs/>
        </w:rPr>
        <w:t xml:space="preserve">+ New </w:t>
      </w:r>
      <w:proofErr w:type="spellStart"/>
      <w:r w:rsidR="0015014C" w:rsidRPr="0015014C">
        <w:rPr>
          <w:b/>
          <w:bCs/>
        </w:rPr>
        <w:t>Opportunity</w:t>
      </w:r>
      <w:proofErr w:type="spellEnd"/>
    </w:p>
    <w:p w14:paraId="31F0F15F" w14:textId="13924038" w:rsidR="0015014C" w:rsidRDefault="00D3503E" w:rsidP="0015014C">
      <w:pPr>
        <w:pStyle w:val="Akapitzlist"/>
        <w:ind w:left="502"/>
      </w:pPr>
      <w:r>
        <w:rPr>
          <w:noProof/>
        </w:rPr>
        <w:drawing>
          <wp:inline distT="0" distB="0" distL="0" distR="0" wp14:anchorId="235C41AE" wp14:editId="297FDFA0">
            <wp:extent cx="6162675" cy="1556142"/>
            <wp:effectExtent l="19050" t="19050" r="9525" b="25400"/>
            <wp:docPr id="1740887072" name="Obraz 1740887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15" cy="1561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7E2B92" w14:textId="356C53CA" w:rsidR="00226736" w:rsidRDefault="00E32E87" w:rsidP="00D1441E">
      <w:pPr>
        <w:pStyle w:val="Akapitzlist"/>
        <w:numPr>
          <w:ilvl w:val="0"/>
          <w:numId w:val="14"/>
        </w:numPr>
      </w:pPr>
      <w:r>
        <w:t xml:space="preserve">Po prawej stronie </w:t>
      </w:r>
      <w:r w:rsidR="00C2471F">
        <w:t>otworzy</w:t>
      </w:r>
      <w:r>
        <w:t xml:space="preserve"> się formularz, gdzie pola oznaczone czerwon</w:t>
      </w:r>
      <w:r w:rsidR="00C2471F">
        <w:t xml:space="preserve">ą gwiazdką są wymagane. Uzupełniamy pola i zatwierdzamy przyciskiem </w:t>
      </w:r>
      <w:proofErr w:type="spellStart"/>
      <w:r w:rsidR="00C2471F" w:rsidRPr="00C2471F">
        <w:rPr>
          <w:b/>
          <w:bCs/>
        </w:rPr>
        <w:t>Save&amp;Close</w:t>
      </w:r>
      <w:proofErr w:type="spellEnd"/>
      <w:r w:rsidR="00C2471F">
        <w:t xml:space="preserve">. </w:t>
      </w:r>
    </w:p>
    <w:tbl>
      <w:tblPr>
        <w:tblStyle w:val="Siatkatabelijasna"/>
        <w:tblW w:w="10065" w:type="dxa"/>
        <w:tblInd w:w="562" w:type="dxa"/>
        <w:tblLook w:val="04A0" w:firstRow="1" w:lastRow="0" w:firstColumn="1" w:lastColumn="0" w:noHBand="0" w:noVBand="1"/>
      </w:tblPr>
      <w:tblGrid>
        <w:gridCol w:w="2034"/>
        <w:gridCol w:w="1510"/>
        <w:gridCol w:w="6521"/>
      </w:tblGrid>
      <w:tr w:rsidR="002818DA" w14:paraId="19714536" w14:textId="77777777" w:rsidTr="002818DA">
        <w:tc>
          <w:tcPr>
            <w:tcW w:w="2034" w:type="dxa"/>
            <w:shd w:val="clear" w:color="auto" w:fill="F2F2F2" w:themeFill="background1" w:themeFillShade="F2"/>
          </w:tcPr>
          <w:p w14:paraId="16236280" w14:textId="77777777" w:rsidR="00CE3EE4" w:rsidRPr="007D469D" w:rsidRDefault="00CE3EE4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6686954D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</w:tcPr>
          <w:p w14:paraId="541A8BC7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2818DA" w:rsidRPr="007C4990" w14:paraId="15F7F7DE" w14:textId="77777777" w:rsidTr="002818DA">
        <w:tc>
          <w:tcPr>
            <w:tcW w:w="2034" w:type="dxa"/>
            <w:vAlign w:val="center"/>
          </w:tcPr>
          <w:p w14:paraId="2978DC05" w14:textId="193ACB2E" w:rsidR="00CE3EE4" w:rsidRPr="007D469D" w:rsidRDefault="009E40D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Branch</w:t>
            </w:r>
          </w:p>
        </w:tc>
        <w:tc>
          <w:tcPr>
            <w:tcW w:w="1510" w:type="dxa"/>
            <w:vAlign w:val="center"/>
          </w:tcPr>
          <w:p w14:paraId="1C9D7686" w14:textId="20283641" w:rsidR="00CE3EE4" w:rsidRDefault="003760F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3760FF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5FD8A9D3" w14:textId="19B3302D" w:rsidR="00CE3EE4" w:rsidRPr="007C4990" w:rsidRDefault="003760FF">
            <w:pPr>
              <w:pStyle w:val="Akapitzlist"/>
              <w:spacing w:after="0" w:line="240" w:lineRule="auto"/>
              <w:ind w:left="57"/>
            </w:pPr>
            <w:r>
              <w:t>Przypisanie do oddziału</w:t>
            </w:r>
          </w:p>
        </w:tc>
      </w:tr>
      <w:tr w:rsidR="002818DA" w:rsidRPr="001B5BB1" w14:paraId="25B5F674" w14:textId="77777777" w:rsidTr="002818DA">
        <w:tc>
          <w:tcPr>
            <w:tcW w:w="2034" w:type="dxa"/>
            <w:vAlign w:val="center"/>
          </w:tcPr>
          <w:p w14:paraId="64ECCEEC" w14:textId="7347C18B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</w:t>
            </w:r>
          </w:p>
        </w:tc>
        <w:tc>
          <w:tcPr>
            <w:tcW w:w="1510" w:type="dxa"/>
            <w:vAlign w:val="center"/>
          </w:tcPr>
          <w:p w14:paraId="6BCB1451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68D7466F" w14:textId="1B9EE766" w:rsidR="00CE3EE4" w:rsidRPr="001B5BB1" w:rsidRDefault="001E68B3">
            <w:pPr>
              <w:pStyle w:val="Akapitzlist"/>
              <w:spacing w:after="0" w:line="240" w:lineRule="auto"/>
              <w:ind w:left="57"/>
            </w:pPr>
            <w:r>
              <w:t xml:space="preserve">Tytuł </w:t>
            </w:r>
            <w:proofErr w:type="spellStart"/>
            <w:r>
              <w:t>opportunity</w:t>
            </w:r>
            <w:proofErr w:type="spellEnd"/>
          </w:p>
        </w:tc>
      </w:tr>
      <w:tr w:rsidR="002818DA" w:rsidRPr="001B5BB1" w14:paraId="24595981" w14:textId="77777777" w:rsidTr="002818DA">
        <w:tc>
          <w:tcPr>
            <w:tcW w:w="2034" w:type="dxa"/>
            <w:vAlign w:val="center"/>
          </w:tcPr>
          <w:p w14:paraId="50BC89B8" w14:textId="481B5CCD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Type</w:t>
            </w:r>
          </w:p>
        </w:tc>
        <w:tc>
          <w:tcPr>
            <w:tcW w:w="1510" w:type="dxa"/>
            <w:vAlign w:val="center"/>
          </w:tcPr>
          <w:p w14:paraId="6BFC3FEB" w14:textId="77777777" w:rsidR="00CE3EE4" w:rsidRPr="000A0B86" w:rsidRDefault="00CE3EE4">
            <w:pPr>
              <w:pStyle w:val="Akapitzlist"/>
              <w:spacing w:after="0" w:line="240" w:lineRule="auto"/>
              <w:ind w:left="57"/>
              <w:rPr>
                <w:b/>
                <w:bCs/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4C705208" w14:textId="77777777" w:rsidR="00CE3EE4" w:rsidRDefault="001E68B3">
            <w:pPr>
              <w:pStyle w:val="Akapitzlist"/>
              <w:spacing w:after="0" w:line="240" w:lineRule="auto"/>
              <w:ind w:left="57"/>
            </w:pPr>
            <w:r>
              <w:t>Do wyboru:</w:t>
            </w:r>
          </w:p>
          <w:p w14:paraId="2C1CE285" w14:textId="0DBEB312" w:rsidR="001E68B3" w:rsidRDefault="3E942ECD" w:rsidP="00D1441E">
            <w:pPr>
              <w:pStyle w:val="Akapitzlist"/>
              <w:numPr>
                <w:ilvl w:val="0"/>
                <w:numId w:val="15"/>
              </w:numPr>
              <w:spacing w:after="0" w:line="240" w:lineRule="auto"/>
            </w:pPr>
            <w:r>
              <w:t>New</w:t>
            </w:r>
            <w:r w:rsidR="4806F78A">
              <w:t xml:space="preserve"> – nowa lub dodatkowa sprzedaż </w:t>
            </w:r>
          </w:p>
          <w:p w14:paraId="1BFE88C6" w14:textId="111F2E11" w:rsidR="001E68B3" w:rsidRDefault="00AB3623" w:rsidP="00D1441E">
            <w:pPr>
              <w:pStyle w:val="Akapitzlist"/>
              <w:numPr>
                <w:ilvl w:val="0"/>
                <w:numId w:val="15"/>
              </w:numPr>
              <w:spacing w:after="0" w:line="240" w:lineRule="auto"/>
            </w:pPr>
            <w:proofErr w:type="spellStart"/>
            <w:r>
              <w:t>Recalculation</w:t>
            </w:r>
            <w:proofErr w:type="spellEnd"/>
            <w:r w:rsidR="272A4466">
              <w:t xml:space="preserve"> - rekalkulacja</w:t>
            </w:r>
          </w:p>
          <w:p w14:paraId="472CFFAD" w14:textId="6B743733" w:rsidR="00AB3623" w:rsidRPr="001B5BB1" w:rsidRDefault="3E460B6E" w:rsidP="00D1441E">
            <w:pPr>
              <w:pStyle w:val="Akapitzlist"/>
              <w:numPr>
                <w:ilvl w:val="0"/>
                <w:numId w:val="15"/>
              </w:numPr>
              <w:spacing w:after="0" w:line="240" w:lineRule="auto"/>
            </w:pPr>
            <w:proofErr w:type="spellStart"/>
            <w:r>
              <w:t>Renewable</w:t>
            </w:r>
            <w:proofErr w:type="spellEnd"/>
            <w:r w:rsidR="2253B490">
              <w:t xml:space="preserve"> – odnowienie sprzedaży, powrót do utraconej sprzedaży</w:t>
            </w:r>
          </w:p>
        </w:tc>
      </w:tr>
      <w:tr w:rsidR="002818DA" w:rsidRPr="004765B7" w14:paraId="3D23AFAF" w14:textId="77777777" w:rsidTr="002818DA">
        <w:tc>
          <w:tcPr>
            <w:tcW w:w="2034" w:type="dxa"/>
            <w:vAlign w:val="center"/>
          </w:tcPr>
          <w:p w14:paraId="12CB728C" w14:textId="69941FB3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Source Origin</w:t>
            </w:r>
          </w:p>
        </w:tc>
        <w:tc>
          <w:tcPr>
            <w:tcW w:w="1510" w:type="dxa"/>
            <w:vAlign w:val="center"/>
          </w:tcPr>
          <w:p w14:paraId="21F61FAE" w14:textId="7E1755C0" w:rsidR="00CE3EE4" w:rsidRPr="007D469D" w:rsidRDefault="00AB3623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7A2A203D" w14:textId="1719DF31" w:rsidR="00CE3EE4" w:rsidRPr="004765B7" w:rsidRDefault="00AB3623">
            <w:pPr>
              <w:pStyle w:val="Akapitzlist"/>
              <w:spacing w:after="0" w:line="240" w:lineRule="auto"/>
              <w:ind w:left="57"/>
            </w:pPr>
            <w:r>
              <w:t>Źródło pochodzenia, do wyboru z listy</w:t>
            </w:r>
          </w:p>
        </w:tc>
      </w:tr>
      <w:tr w:rsidR="002818DA" w:rsidRPr="004765B7" w14:paraId="3E8D27FC" w14:textId="77777777" w:rsidTr="002818DA">
        <w:tc>
          <w:tcPr>
            <w:tcW w:w="2034" w:type="dxa"/>
            <w:vAlign w:val="center"/>
          </w:tcPr>
          <w:p w14:paraId="1D17993A" w14:textId="34DAC263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Source Campaign</w:t>
            </w:r>
          </w:p>
        </w:tc>
        <w:tc>
          <w:tcPr>
            <w:tcW w:w="1510" w:type="dxa"/>
            <w:vAlign w:val="center"/>
          </w:tcPr>
          <w:p w14:paraId="2D5E18F1" w14:textId="690DD418" w:rsidR="00CE3EE4" w:rsidRPr="00AB3623" w:rsidRDefault="00AB3623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AB3623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0DEFAB59" w14:textId="009C017D" w:rsidR="00CE3EE4" w:rsidRPr="004765B7" w:rsidRDefault="00EF4159">
            <w:pPr>
              <w:pStyle w:val="Akapitzlist"/>
              <w:spacing w:after="0" w:line="240" w:lineRule="auto"/>
              <w:ind w:left="57"/>
            </w:pPr>
            <w:r>
              <w:t xml:space="preserve">Powiązanie </w:t>
            </w:r>
            <w:proofErr w:type="spellStart"/>
            <w:r w:rsidR="00463A21">
              <w:t>opportunity</w:t>
            </w:r>
            <w:proofErr w:type="spellEnd"/>
            <w:r w:rsidR="00463A21">
              <w:t xml:space="preserve"> </w:t>
            </w:r>
            <w:r>
              <w:t>z kampanią marketingową</w:t>
            </w:r>
          </w:p>
        </w:tc>
      </w:tr>
      <w:tr w:rsidR="002818DA" w:rsidRPr="004765B7" w14:paraId="1D74A7A3" w14:textId="77777777" w:rsidTr="002818DA">
        <w:tc>
          <w:tcPr>
            <w:tcW w:w="2034" w:type="dxa"/>
            <w:vAlign w:val="center"/>
          </w:tcPr>
          <w:p w14:paraId="4843C04B" w14:textId="6043D75D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Account</w:t>
            </w:r>
          </w:p>
        </w:tc>
        <w:tc>
          <w:tcPr>
            <w:tcW w:w="1510" w:type="dxa"/>
            <w:vAlign w:val="center"/>
          </w:tcPr>
          <w:p w14:paraId="6A34DD9A" w14:textId="537B0612" w:rsidR="00CE3EE4" w:rsidRPr="00AB3623" w:rsidRDefault="00AB3623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AB3623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09264D6B" w14:textId="4BB53BCF" w:rsidR="00CE3EE4" w:rsidRPr="004765B7" w:rsidRDefault="00463A21">
            <w:pPr>
              <w:pStyle w:val="Akapitzlist"/>
              <w:spacing w:after="0" w:line="240" w:lineRule="auto"/>
              <w:ind w:left="57"/>
            </w:pPr>
            <w:r>
              <w:t xml:space="preserve">Powiązanie </w:t>
            </w:r>
            <w:proofErr w:type="spellStart"/>
            <w:r>
              <w:t>opportunity</w:t>
            </w:r>
            <w:proofErr w:type="spellEnd"/>
            <w:r>
              <w:t xml:space="preserve"> z klientem</w:t>
            </w:r>
          </w:p>
        </w:tc>
      </w:tr>
      <w:tr w:rsidR="002818DA" w:rsidRPr="004765B7" w14:paraId="143936D6" w14:textId="77777777" w:rsidTr="002818DA">
        <w:tc>
          <w:tcPr>
            <w:tcW w:w="2034" w:type="dxa"/>
            <w:vAlign w:val="center"/>
          </w:tcPr>
          <w:p w14:paraId="1F4FE0AC" w14:textId="1350D8E2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Contact</w:t>
            </w:r>
          </w:p>
        </w:tc>
        <w:tc>
          <w:tcPr>
            <w:tcW w:w="1510" w:type="dxa"/>
            <w:vAlign w:val="center"/>
          </w:tcPr>
          <w:p w14:paraId="566AF2C3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5FEFF93B" w14:textId="22DD5A52" w:rsidR="00CE3EE4" w:rsidRPr="004765B7" w:rsidRDefault="00463A21">
            <w:pPr>
              <w:pStyle w:val="Akapitzlist"/>
              <w:spacing w:after="0" w:line="240" w:lineRule="auto"/>
              <w:ind w:left="57"/>
            </w:pPr>
            <w:r>
              <w:t>Powiązanie z kontaktem</w:t>
            </w:r>
          </w:p>
        </w:tc>
      </w:tr>
      <w:tr w:rsidR="002818DA" w:rsidRPr="004765B7" w14:paraId="56026422" w14:textId="77777777" w:rsidTr="002818DA">
        <w:tc>
          <w:tcPr>
            <w:tcW w:w="2034" w:type="dxa"/>
            <w:vAlign w:val="center"/>
          </w:tcPr>
          <w:p w14:paraId="71F96085" w14:textId="47DB1C17" w:rsidR="00CE3EE4" w:rsidRPr="007D469D" w:rsidRDefault="0050535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External Sales Representative</w:t>
            </w:r>
          </w:p>
        </w:tc>
        <w:tc>
          <w:tcPr>
            <w:tcW w:w="1510" w:type="dxa"/>
            <w:vAlign w:val="center"/>
          </w:tcPr>
          <w:p w14:paraId="06F8B1AD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DC4E7EF" w14:textId="61E5691C" w:rsidR="00CE3EE4" w:rsidRPr="004765B7" w:rsidRDefault="00EE1F9B">
            <w:pPr>
              <w:pStyle w:val="Akapitzlist"/>
              <w:spacing w:after="0" w:line="240" w:lineRule="auto"/>
              <w:ind w:left="57"/>
            </w:pPr>
            <w:r>
              <w:t xml:space="preserve">Zewnętrzny przedstawiciel handlowy. Domyślnie zaczytuje się z </w:t>
            </w:r>
            <w:proofErr w:type="spellStart"/>
            <w:r w:rsidR="00A81858">
              <w:t>Account</w:t>
            </w:r>
            <w:proofErr w:type="spellEnd"/>
            <w:r w:rsidR="00A81858">
              <w:t xml:space="preserve"> jeżeli został wybrany</w:t>
            </w:r>
          </w:p>
        </w:tc>
      </w:tr>
      <w:tr w:rsidR="002818DA" w:rsidRPr="004765B7" w14:paraId="3F9BCD95" w14:textId="77777777" w:rsidTr="002818DA">
        <w:tc>
          <w:tcPr>
            <w:tcW w:w="2034" w:type="dxa"/>
            <w:vAlign w:val="center"/>
          </w:tcPr>
          <w:p w14:paraId="34C861EA" w14:textId="235CD7A4" w:rsidR="00CE3EE4" w:rsidRPr="007D469D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Raiting</w:t>
            </w:r>
            <w:proofErr w:type="spellEnd"/>
          </w:p>
        </w:tc>
        <w:tc>
          <w:tcPr>
            <w:tcW w:w="1510" w:type="dxa"/>
            <w:vAlign w:val="center"/>
          </w:tcPr>
          <w:p w14:paraId="066127A0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3367260D" w14:textId="0471B074" w:rsidR="00CE3EE4" w:rsidRDefault="22DDC296">
            <w:pPr>
              <w:pStyle w:val="Akapitzlist"/>
              <w:spacing w:after="0" w:line="240" w:lineRule="auto"/>
              <w:ind w:left="57"/>
            </w:pPr>
            <w:r>
              <w:t xml:space="preserve">Jak te </w:t>
            </w:r>
            <w:proofErr w:type="spellStart"/>
            <w:r>
              <w:t>opportunity</w:t>
            </w:r>
            <w:proofErr w:type="spellEnd"/>
            <w:r>
              <w:t xml:space="preserve"> jest ważne/wartościowe. </w:t>
            </w:r>
            <w:r w:rsidR="00A81858">
              <w:t>Do wyboru:</w:t>
            </w:r>
          </w:p>
          <w:p w14:paraId="551E7BC0" w14:textId="77777777" w:rsidR="00A81858" w:rsidRDefault="00A81858" w:rsidP="00D1441E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>
              <w:t>Hot</w:t>
            </w:r>
          </w:p>
          <w:p w14:paraId="6363A630" w14:textId="77777777" w:rsidR="00A81858" w:rsidRDefault="00A81858" w:rsidP="00D1441E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proofErr w:type="spellStart"/>
            <w:r>
              <w:t>Warm</w:t>
            </w:r>
            <w:proofErr w:type="spellEnd"/>
          </w:p>
          <w:p w14:paraId="5839E1E4" w14:textId="172EE39C" w:rsidR="00A81858" w:rsidRPr="004765B7" w:rsidRDefault="00A81858" w:rsidP="00D1441E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proofErr w:type="spellStart"/>
            <w:r>
              <w:t>Cold</w:t>
            </w:r>
            <w:proofErr w:type="spellEnd"/>
          </w:p>
        </w:tc>
      </w:tr>
      <w:tr w:rsidR="002818DA" w:rsidRPr="004765B7" w14:paraId="6A2EFBF9" w14:textId="77777777" w:rsidTr="002818DA">
        <w:tc>
          <w:tcPr>
            <w:tcW w:w="2034" w:type="dxa"/>
            <w:vAlign w:val="center"/>
          </w:tcPr>
          <w:p w14:paraId="572A9A3B" w14:textId="2BB78A8E" w:rsidR="00CE3EE4" w:rsidRPr="007D469D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Priority</w:t>
            </w:r>
          </w:p>
        </w:tc>
        <w:tc>
          <w:tcPr>
            <w:tcW w:w="1510" w:type="dxa"/>
            <w:vAlign w:val="center"/>
          </w:tcPr>
          <w:p w14:paraId="186B9FC1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2C46F3C5" w14:textId="6D54306B" w:rsidR="00CE3EE4" w:rsidRDefault="6FE25E73">
            <w:pPr>
              <w:pStyle w:val="Akapitzlist"/>
              <w:spacing w:after="0" w:line="240" w:lineRule="auto"/>
              <w:ind w:left="57"/>
            </w:pPr>
            <w:r>
              <w:t xml:space="preserve">Jak szybko należy się tym zająć. </w:t>
            </w:r>
            <w:r w:rsidR="007C5D76">
              <w:t>Do wyboru:</w:t>
            </w:r>
          </w:p>
          <w:p w14:paraId="5466ABB1" w14:textId="77777777" w:rsidR="007C5D76" w:rsidRDefault="007C5D76" w:rsidP="00D1441E">
            <w:pPr>
              <w:pStyle w:val="Akapitzlist"/>
              <w:numPr>
                <w:ilvl w:val="0"/>
                <w:numId w:val="17"/>
              </w:numPr>
              <w:spacing w:after="0" w:line="240" w:lineRule="auto"/>
            </w:pPr>
            <w:commentRangeStart w:id="7"/>
            <w:commentRangeStart w:id="8"/>
            <w:proofErr w:type="spellStart"/>
            <w:r>
              <w:t>Low</w:t>
            </w:r>
            <w:proofErr w:type="spellEnd"/>
          </w:p>
          <w:p w14:paraId="0CB1C797" w14:textId="77777777" w:rsidR="007C5D76" w:rsidRDefault="007C5D76" w:rsidP="00D1441E">
            <w:pPr>
              <w:pStyle w:val="Akapitzlist"/>
              <w:numPr>
                <w:ilvl w:val="0"/>
                <w:numId w:val="17"/>
              </w:numPr>
              <w:spacing w:after="0" w:line="240" w:lineRule="auto"/>
            </w:pPr>
            <w:r>
              <w:t>Medium</w:t>
            </w:r>
          </w:p>
          <w:p w14:paraId="73DC6C2D" w14:textId="75D8AC38" w:rsidR="007C5D76" w:rsidRPr="004765B7" w:rsidRDefault="007C5D76" w:rsidP="00D1441E">
            <w:pPr>
              <w:pStyle w:val="Akapitzlist"/>
              <w:numPr>
                <w:ilvl w:val="0"/>
                <w:numId w:val="17"/>
              </w:numPr>
              <w:spacing w:after="0" w:line="240" w:lineRule="auto"/>
            </w:pPr>
            <w:r>
              <w:t>High</w:t>
            </w:r>
            <w:commentRangeEnd w:id="7"/>
            <w:r>
              <w:commentReference w:id="7"/>
            </w:r>
            <w:commentRangeEnd w:id="8"/>
            <w:r>
              <w:commentReference w:id="8"/>
            </w:r>
          </w:p>
        </w:tc>
      </w:tr>
      <w:tr w:rsidR="002818DA" w:rsidRPr="004765B7" w14:paraId="0C26333B" w14:textId="77777777" w:rsidTr="002818DA">
        <w:tc>
          <w:tcPr>
            <w:tcW w:w="2034" w:type="dxa"/>
            <w:vAlign w:val="center"/>
          </w:tcPr>
          <w:p w14:paraId="27856297" w14:textId="449FCC94" w:rsidR="00CE3EE4" w:rsidRPr="007D469D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SOP</w:t>
            </w:r>
          </w:p>
        </w:tc>
        <w:tc>
          <w:tcPr>
            <w:tcW w:w="1510" w:type="dxa"/>
            <w:vAlign w:val="center"/>
          </w:tcPr>
          <w:p w14:paraId="4323FA3F" w14:textId="656B3CA8" w:rsidR="00CE3EE4" w:rsidRPr="007D469D" w:rsidRDefault="00AB3623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A0B8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56440FFD" w14:textId="7688FF53" w:rsidR="00CE3EE4" w:rsidRPr="004765B7" w:rsidRDefault="00DD7B7A">
            <w:pPr>
              <w:pStyle w:val="Akapitzlist"/>
              <w:spacing w:after="0" w:line="240" w:lineRule="auto"/>
              <w:ind w:left="57"/>
            </w:pPr>
            <w:r>
              <w:t>Rozpoczęcie projektu</w:t>
            </w:r>
          </w:p>
        </w:tc>
      </w:tr>
      <w:tr w:rsidR="002818DA" w:rsidRPr="004765B7" w14:paraId="6C06B72D" w14:textId="77777777" w:rsidTr="002818DA">
        <w:tc>
          <w:tcPr>
            <w:tcW w:w="2034" w:type="dxa"/>
            <w:vAlign w:val="center"/>
          </w:tcPr>
          <w:p w14:paraId="30881B80" w14:textId="3244CA28" w:rsidR="00CE3EE4" w:rsidRPr="007D469D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EOP</w:t>
            </w:r>
          </w:p>
        </w:tc>
        <w:tc>
          <w:tcPr>
            <w:tcW w:w="1510" w:type="dxa"/>
            <w:vAlign w:val="center"/>
          </w:tcPr>
          <w:p w14:paraId="7093D8C3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72EF93D1" w14:textId="50F021CF" w:rsidR="00CE3EE4" w:rsidRPr="004765B7" w:rsidRDefault="00DD7B7A">
            <w:pPr>
              <w:pStyle w:val="Akapitzlist"/>
              <w:spacing w:after="0" w:line="240" w:lineRule="auto"/>
              <w:ind w:left="57"/>
            </w:pPr>
            <w:r>
              <w:t>Zakończenie projektu</w:t>
            </w:r>
          </w:p>
        </w:tc>
      </w:tr>
      <w:tr w:rsidR="002818DA" w:rsidRPr="004765B7" w14:paraId="182A9424" w14:textId="77777777" w:rsidTr="002818DA">
        <w:tc>
          <w:tcPr>
            <w:tcW w:w="2034" w:type="dxa"/>
            <w:vAlign w:val="center"/>
          </w:tcPr>
          <w:p w14:paraId="58AE3C19" w14:textId="50C0AC66" w:rsidR="00CE3EE4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Budget Amount</w:t>
            </w:r>
          </w:p>
        </w:tc>
        <w:tc>
          <w:tcPr>
            <w:tcW w:w="1510" w:type="dxa"/>
            <w:vAlign w:val="center"/>
          </w:tcPr>
          <w:p w14:paraId="2F446393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DACC5BB" w14:textId="13DC2E8E" w:rsidR="00CE3EE4" w:rsidRPr="004765B7" w:rsidRDefault="00DD7B7A">
            <w:pPr>
              <w:pStyle w:val="Akapitzlist"/>
              <w:spacing w:after="0" w:line="240" w:lineRule="auto"/>
              <w:ind w:left="57"/>
            </w:pPr>
            <w:r>
              <w:t>Budżet jakim dysponuje klient</w:t>
            </w:r>
          </w:p>
        </w:tc>
      </w:tr>
      <w:tr w:rsidR="002818DA" w:rsidRPr="004765B7" w14:paraId="35F370CA" w14:textId="77777777" w:rsidTr="002818DA">
        <w:tc>
          <w:tcPr>
            <w:tcW w:w="2034" w:type="dxa"/>
            <w:vAlign w:val="center"/>
          </w:tcPr>
          <w:p w14:paraId="3481F0A3" w14:textId="26185F88" w:rsidR="00CE3EE4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Est. Close Date</w:t>
            </w:r>
          </w:p>
        </w:tc>
        <w:tc>
          <w:tcPr>
            <w:tcW w:w="1510" w:type="dxa"/>
            <w:vAlign w:val="center"/>
          </w:tcPr>
          <w:p w14:paraId="77F96298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35486911" w14:textId="508DA065" w:rsidR="00CE3EE4" w:rsidRPr="004765B7" w:rsidRDefault="002818DA">
            <w:pPr>
              <w:pStyle w:val="Akapitzlist"/>
              <w:spacing w:after="0" w:line="240" w:lineRule="auto"/>
              <w:ind w:left="57"/>
            </w:pPr>
            <w:r>
              <w:t>Szacowana data zakończenia</w:t>
            </w:r>
            <w:r w:rsidR="00A67A5D">
              <w:t xml:space="preserve"> </w:t>
            </w:r>
            <w:proofErr w:type="spellStart"/>
            <w:r w:rsidR="00A67A5D">
              <w:t>opportunity</w:t>
            </w:r>
            <w:proofErr w:type="spellEnd"/>
          </w:p>
        </w:tc>
      </w:tr>
      <w:tr w:rsidR="002818DA" w:rsidRPr="004765B7" w14:paraId="5BB0F5D0" w14:textId="77777777" w:rsidTr="002818DA">
        <w:tc>
          <w:tcPr>
            <w:tcW w:w="2034" w:type="dxa"/>
            <w:vAlign w:val="center"/>
          </w:tcPr>
          <w:p w14:paraId="573AD763" w14:textId="5CEE0C5C" w:rsidR="00CE3EE4" w:rsidRDefault="000D331A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1510" w:type="dxa"/>
            <w:vAlign w:val="center"/>
          </w:tcPr>
          <w:p w14:paraId="0765E149" w14:textId="77777777" w:rsidR="00CE3EE4" w:rsidRPr="007D469D" w:rsidRDefault="00CE3EE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D469D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A806BB5" w14:textId="740C4CFA" w:rsidR="00CE3EE4" w:rsidRPr="004765B7" w:rsidRDefault="002818DA">
            <w:pPr>
              <w:pStyle w:val="Akapitzlist"/>
              <w:spacing w:after="0" w:line="240" w:lineRule="auto"/>
              <w:ind w:left="57"/>
            </w:pPr>
            <w:r>
              <w:t>Dodatkowe pole tekstowe do notatek</w:t>
            </w:r>
          </w:p>
        </w:tc>
      </w:tr>
    </w:tbl>
    <w:p w14:paraId="198B39F1" w14:textId="77777777" w:rsidR="00CE3EE4" w:rsidRDefault="00CE3EE4" w:rsidP="00156F9D">
      <w:pPr>
        <w:ind w:left="0"/>
      </w:pPr>
    </w:p>
    <w:p w14:paraId="1BF1ECA9" w14:textId="7B3F5339" w:rsidR="00CE3EE4" w:rsidRDefault="00CE3EE4" w:rsidP="00226736">
      <w:pPr>
        <w:pStyle w:val="Akapitzlist"/>
        <w:ind w:left="502"/>
      </w:pPr>
      <w:r>
        <w:rPr>
          <w:noProof/>
        </w:rPr>
        <w:drawing>
          <wp:inline distT="0" distB="0" distL="0" distR="0" wp14:anchorId="1FCA4703" wp14:editId="17B47B6D">
            <wp:extent cx="3571875" cy="8534400"/>
            <wp:effectExtent l="19050" t="19050" r="28575" b="19050"/>
            <wp:docPr id="1306822468" name="Obraz 1306822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853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2C5F09" w14:textId="65245CFC" w:rsidR="00D80477" w:rsidRDefault="00D80477" w:rsidP="00E331B3">
      <w:pPr>
        <w:pStyle w:val="Akapitzlist"/>
        <w:numPr>
          <w:ilvl w:val="0"/>
          <w:numId w:val="14"/>
        </w:numPr>
        <w:spacing w:before="120"/>
      </w:pPr>
      <w:proofErr w:type="spellStart"/>
      <w:r>
        <w:lastRenderedPageBreak/>
        <w:t>Opportunity</w:t>
      </w:r>
      <w:proofErr w:type="spellEnd"/>
      <w:r>
        <w:t xml:space="preserve"> </w:t>
      </w:r>
      <w:r w:rsidR="00442731">
        <w:t>zostało utworzone</w:t>
      </w:r>
      <w:r w:rsidR="006C6BD1">
        <w:t xml:space="preserve">. </w:t>
      </w:r>
    </w:p>
    <w:p w14:paraId="540A4E58" w14:textId="01A0ACAE" w:rsidR="00EE0736" w:rsidRDefault="006C6BD1" w:rsidP="00EE0736">
      <w:pPr>
        <w:pStyle w:val="Akapitzlist"/>
        <w:ind w:left="502"/>
      </w:pPr>
      <w:r>
        <w:rPr>
          <w:noProof/>
        </w:rPr>
        <w:drawing>
          <wp:inline distT="0" distB="0" distL="0" distR="0" wp14:anchorId="61DCDB35" wp14:editId="5EA8CDD9">
            <wp:extent cx="6226810" cy="2069852"/>
            <wp:effectExtent l="19050" t="19050" r="21590" b="26035"/>
            <wp:docPr id="713564248" name="Obraz 713564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847" cy="20725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BCAE1A" w14:textId="2D9EEE2F" w:rsidR="001C20E0" w:rsidRDefault="001C20E0" w:rsidP="00775F99">
      <w:pPr>
        <w:pStyle w:val="Akapitzlist"/>
        <w:ind w:left="502"/>
      </w:pPr>
      <w:r>
        <w:t>Otwieramy przez dwuklik.</w:t>
      </w:r>
      <w:r w:rsidR="00775F99">
        <w:t xml:space="preserve"> </w:t>
      </w:r>
      <w:proofErr w:type="spellStart"/>
      <w:r>
        <w:t>Opportunity</w:t>
      </w:r>
      <w:proofErr w:type="spellEnd"/>
      <w:r>
        <w:t xml:space="preserve"> tworzy się w statusie „</w:t>
      </w:r>
      <w:proofErr w:type="spellStart"/>
      <w:r>
        <w:t>Needs</w:t>
      </w:r>
      <w:proofErr w:type="spellEnd"/>
      <w:r>
        <w:t xml:space="preserve"> Analysis”</w:t>
      </w:r>
    </w:p>
    <w:p w14:paraId="01D02EE5" w14:textId="31BB8B9E" w:rsidR="000A0B86" w:rsidRDefault="00140A96" w:rsidP="00140A96">
      <w:pPr>
        <w:pStyle w:val="Akapitzlist"/>
        <w:ind w:left="502"/>
      </w:pPr>
      <w:r>
        <w:rPr>
          <w:noProof/>
        </w:rPr>
        <w:drawing>
          <wp:inline distT="0" distB="0" distL="0" distR="0" wp14:anchorId="1E660494" wp14:editId="0237F63C">
            <wp:extent cx="6191250" cy="772796"/>
            <wp:effectExtent l="19050" t="19050" r="19050" b="27305"/>
            <wp:docPr id="750834766" name="Obraz 750834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85" cy="7772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5459C7" w14:textId="76352D36" w:rsidR="000A0B86" w:rsidRDefault="000A0B86" w:rsidP="00D1441E">
      <w:pPr>
        <w:pStyle w:val="Nagwek3"/>
        <w:numPr>
          <w:ilvl w:val="0"/>
          <w:numId w:val="7"/>
        </w:numPr>
      </w:pPr>
      <w:bookmarkStart w:id="11" w:name="_Toc151038263"/>
      <w:r>
        <w:t xml:space="preserve">Etapy </w:t>
      </w:r>
      <w:proofErr w:type="spellStart"/>
      <w:r>
        <w:t>opportunity</w:t>
      </w:r>
      <w:proofErr w:type="spellEnd"/>
      <w:r>
        <w:t xml:space="preserve"> i wartość lejka</w:t>
      </w:r>
      <w:bookmarkEnd w:id="11"/>
    </w:p>
    <w:p w14:paraId="6B7BECEA" w14:textId="77777777" w:rsidR="004A4AA0" w:rsidRDefault="004A4AA0" w:rsidP="004A4AA0"/>
    <w:p w14:paraId="40C09BEB" w14:textId="37EDFD71" w:rsidR="004B30C7" w:rsidRPr="009F5A67" w:rsidRDefault="009F5A67" w:rsidP="00C94BA7">
      <w:pPr>
        <w:rPr>
          <w:rFonts w:asciiTheme="minorHAnsi" w:hAnsiTheme="minorHAnsi"/>
          <w:sz w:val="22"/>
          <w:szCs w:val="22"/>
        </w:rPr>
      </w:pPr>
      <w:r w:rsidRPr="009F5A67">
        <w:rPr>
          <w:rFonts w:asciiTheme="minorHAnsi" w:hAnsiTheme="minorHAnsi"/>
          <w:sz w:val="22"/>
          <w:szCs w:val="22"/>
        </w:rPr>
        <w:t xml:space="preserve">Etapy </w:t>
      </w:r>
      <w:proofErr w:type="spellStart"/>
      <w:r w:rsidRPr="009F5A67">
        <w:rPr>
          <w:rFonts w:asciiTheme="minorHAnsi" w:hAnsiTheme="minorHAnsi"/>
          <w:sz w:val="22"/>
          <w:szCs w:val="22"/>
        </w:rPr>
        <w:t>opportunity</w:t>
      </w:r>
      <w:proofErr w:type="spellEnd"/>
      <w:r w:rsidR="003127D6">
        <w:rPr>
          <w:rFonts w:asciiTheme="minorHAnsi" w:hAnsiTheme="minorHAnsi"/>
          <w:sz w:val="22"/>
          <w:szCs w:val="22"/>
        </w:rPr>
        <w:t>:</w:t>
      </w:r>
    </w:p>
    <w:tbl>
      <w:tblPr>
        <w:tblStyle w:val="Siatkatabelijasna"/>
        <w:tblW w:w="10064" w:type="dxa"/>
        <w:tblInd w:w="137" w:type="dxa"/>
        <w:tblLook w:val="04A0" w:firstRow="1" w:lastRow="0" w:firstColumn="1" w:lastColumn="0" w:noHBand="0" w:noVBand="1"/>
      </w:tblPr>
      <w:tblGrid>
        <w:gridCol w:w="328"/>
        <w:gridCol w:w="1842"/>
        <w:gridCol w:w="7894"/>
      </w:tblGrid>
      <w:tr w:rsidR="00901CF5" w:rsidRPr="009F5A67" w14:paraId="02E0A0CB" w14:textId="77777777" w:rsidTr="00E331B3">
        <w:trPr>
          <w:trHeight w:val="182"/>
        </w:trPr>
        <w:tc>
          <w:tcPr>
            <w:tcW w:w="236" w:type="dxa"/>
            <w:shd w:val="clear" w:color="auto" w:fill="DBE8F4" w:themeFill="accent2" w:themeFillTint="33"/>
            <w:noWrap/>
            <w:vAlign w:val="center"/>
            <w:hideMark/>
          </w:tcPr>
          <w:p w14:paraId="4B795E1B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1</w:t>
            </w:r>
          </w:p>
        </w:tc>
        <w:tc>
          <w:tcPr>
            <w:tcW w:w="1842" w:type="dxa"/>
            <w:shd w:val="clear" w:color="auto" w:fill="DBE8F4" w:themeFill="accent2" w:themeFillTint="33"/>
            <w:noWrap/>
            <w:vAlign w:val="center"/>
            <w:hideMark/>
          </w:tcPr>
          <w:p w14:paraId="0A1C0CA0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</w:pP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Qualify</w:t>
            </w:r>
            <w:proofErr w:type="spellEnd"/>
          </w:p>
        </w:tc>
        <w:tc>
          <w:tcPr>
            <w:tcW w:w="7986" w:type="dxa"/>
            <w:vAlign w:val="center"/>
            <w:hideMark/>
          </w:tcPr>
          <w:p w14:paraId="711D0F4B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Status dla </w:t>
            </w:r>
            <w:proofErr w:type="spellStart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lead</w:t>
            </w:r>
            <w:proofErr w:type="spellEnd"/>
          </w:p>
        </w:tc>
      </w:tr>
      <w:tr w:rsidR="00901CF5" w:rsidRPr="009F5A67" w14:paraId="1160C60A" w14:textId="77777777" w:rsidTr="00E331B3">
        <w:trPr>
          <w:trHeight w:val="187"/>
        </w:trPr>
        <w:tc>
          <w:tcPr>
            <w:tcW w:w="236" w:type="dxa"/>
            <w:shd w:val="clear" w:color="auto" w:fill="DBE8F4" w:themeFill="accent2" w:themeFillTint="33"/>
            <w:noWrap/>
            <w:vAlign w:val="center"/>
            <w:hideMark/>
          </w:tcPr>
          <w:p w14:paraId="7E8538A0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2</w:t>
            </w:r>
          </w:p>
        </w:tc>
        <w:tc>
          <w:tcPr>
            <w:tcW w:w="1842" w:type="dxa"/>
            <w:shd w:val="clear" w:color="auto" w:fill="DBE8F4" w:themeFill="accent2" w:themeFillTint="33"/>
            <w:noWrap/>
            <w:vAlign w:val="center"/>
            <w:hideMark/>
          </w:tcPr>
          <w:p w14:paraId="57DA4AC3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</w:pP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Needs</w:t>
            </w:r>
            <w:proofErr w:type="spellEnd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Analisys</w:t>
            </w:r>
            <w:proofErr w:type="spellEnd"/>
          </w:p>
        </w:tc>
        <w:tc>
          <w:tcPr>
            <w:tcW w:w="7986" w:type="dxa"/>
            <w:vAlign w:val="center"/>
            <w:hideMark/>
          </w:tcPr>
          <w:p w14:paraId="6C72F653" w14:textId="58C5A01C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Domyślny status tworząc </w:t>
            </w:r>
            <w:proofErr w:type="spellStart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opportunity</w:t>
            </w:r>
            <w:proofErr w:type="spellEnd"/>
            <w:r w:rsidR="00C35A6E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lub </w:t>
            </w: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konwertując </w:t>
            </w:r>
            <w:proofErr w:type="spellStart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lead</w:t>
            </w:r>
            <w:proofErr w:type="spellEnd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w </w:t>
            </w:r>
            <w:proofErr w:type="spellStart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opportunity</w:t>
            </w:r>
            <w:proofErr w:type="spellEnd"/>
          </w:p>
        </w:tc>
      </w:tr>
      <w:tr w:rsidR="00901CF5" w:rsidRPr="009F5A67" w14:paraId="64860208" w14:textId="77777777" w:rsidTr="002917D7">
        <w:trPr>
          <w:trHeight w:val="307"/>
        </w:trPr>
        <w:tc>
          <w:tcPr>
            <w:tcW w:w="236" w:type="dxa"/>
            <w:shd w:val="clear" w:color="auto" w:fill="DBE8F4" w:themeFill="accent2" w:themeFillTint="33"/>
            <w:noWrap/>
            <w:vAlign w:val="center"/>
            <w:hideMark/>
          </w:tcPr>
          <w:p w14:paraId="489A3916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3</w:t>
            </w:r>
          </w:p>
        </w:tc>
        <w:tc>
          <w:tcPr>
            <w:tcW w:w="1842" w:type="dxa"/>
            <w:shd w:val="clear" w:color="auto" w:fill="DBE8F4" w:themeFill="accent2" w:themeFillTint="33"/>
            <w:noWrap/>
            <w:vAlign w:val="center"/>
            <w:hideMark/>
          </w:tcPr>
          <w:p w14:paraId="5F8CD775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</w:pP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Proposal</w:t>
            </w:r>
            <w:proofErr w:type="spellEnd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</w:p>
        </w:tc>
        <w:tc>
          <w:tcPr>
            <w:tcW w:w="7986" w:type="dxa"/>
            <w:vAlign w:val="center"/>
            <w:hideMark/>
          </w:tcPr>
          <w:p w14:paraId="393294DF" w14:textId="6BE905FC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Status ustawiany automatycznie, gdy </w:t>
            </w:r>
            <w:r w:rsidR="00C94BA7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dla </w:t>
            </w:r>
            <w:proofErr w:type="spellStart"/>
            <w:r w:rsidR="00C94BA7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opportunity</w:t>
            </w:r>
            <w:proofErr w:type="spellEnd"/>
            <w:r w:rsidR="00C94BA7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  <w:r w:rsidR="00C35A6E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mamy </w:t>
            </w: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chociaż 1 produkt </w:t>
            </w:r>
            <w:r w:rsidR="00C94BA7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w statusie „Design”</w:t>
            </w: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</w:p>
        </w:tc>
      </w:tr>
      <w:tr w:rsidR="00901CF5" w:rsidRPr="009F5A67" w14:paraId="3C64B019" w14:textId="77777777" w:rsidTr="002917D7">
        <w:trPr>
          <w:trHeight w:val="307"/>
        </w:trPr>
        <w:tc>
          <w:tcPr>
            <w:tcW w:w="236" w:type="dxa"/>
            <w:shd w:val="clear" w:color="auto" w:fill="DBE8F4" w:themeFill="accent2" w:themeFillTint="33"/>
            <w:noWrap/>
            <w:vAlign w:val="center"/>
            <w:hideMark/>
          </w:tcPr>
          <w:p w14:paraId="0408D0A4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4</w:t>
            </w:r>
          </w:p>
        </w:tc>
        <w:tc>
          <w:tcPr>
            <w:tcW w:w="1842" w:type="dxa"/>
            <w:shd w:val="clear" w:color="auto" w:fill="DBE8F4" w:themeFill="accent2" w:themeFillTint="33"/>
            <w:noWrap/>
            <w:vAlign w:val="center"/>
            <w:hideMark/>
          </w:tcPr>
          <w:p w14:paraId="6138CDFC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</w:pP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Negotiations</w:t>
            </w:r>
            <w:proofErr w:type="spellEnd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</w:p>
        </w:tc>
        <w:tc>
          <w:tcPr>
            <w:tcW w:w="7986" w:type="dxa"/>
            <w:vAlign w:val="center"/>
            <w:hideMark/>
          </w:tcPr>
          <w:p w14:paraId="5B433568" w14:textId="5F11B746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Status ustawiany automatycznie, gdy wysłaliśmy ofertę </w:t>
            </w:r>
            <w:r w:rsidR="00593AE2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pod </w:t>
            </w:r>
            <w:proofErr w:type="spellStart"/>
            <w:r w:rsidR="00593AE2" w:rsidRPr="00901CF5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opportunity</w:t>
            </w:r>
            <w:proofErr w:type="spellEnd"/>
          </w:p>
        </w:tc>
      </w:tr>
      <w:tr w:rsidR="00901CF5" w:rsidRPr="009F5A67" w14:paraId="0E9855BE" w14:textId="77777777" w:rsidTr="002917D7">
        <w:trPr>
          <w:trHeight w:val="399"/>
        </w:trPr>
        <w:tc>
          <w:tcPr>
            <w:tcW w:w="236" w:type="dxa"/>
            <w:shd w:val="clear" w:color="auto" w:fill="DBE8F4" w:themeFill="accent2" w:themeFillTint="33"/>
            <w:noWrap/>
            <w:vAlign w:val="center"/>
            <w:hideMark/>
          </w:tcPr>
          <w:p w14:paraId="7DC47656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5</w:t>
            </w:r>
          </w:p>
        </w:tc>
        <w:tc>
          <w:tcPr>
            <w:tcW w:w="1842" w:type="dxa"/>
            <w:shd w:val="clear" w:color="auto" w:fill="DBE8F4" w:themeFill="accent2" w:themeFillTint="33"/>
            <w:noWrap/>
            <w:vAlign w:val="center"/>
            <w:hideMark/>
          </w:tcPr>
          <w:p w14:paraId="74FCB77A" w14:textId="77777777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</w:pPr>
            <w:proofErr w:type="spellStart"/>
            <w:r w:rsidRPr="009F5A67">
              <w:rPr>
                <w:rFonts w:asciiTheme="minorHAnsi" w:eastAsia="Times New Roman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  <w:lang w:eastAsia="pl-PL"/>
              </w:rPr>
              <w:t>Closed</w:t>
            </w:r>
            <w:proofErr w:type="spellEnd"/>
          </w:p>
        </w:tc>
        <w:tc>
          <w:tcPr>
            <w:tcW w:w="7986" w:type="dxa"/>
            <w:vAlign w:val="center"/>
            <w:hideMark/>
          </w:tcPr>
          <w:p w14:paraId="1E17B570" w14:textId="6B62257E" w:rsidR="009F5A67" w:rsidRPr="009F5A67" w:rsidRDefault="009F5A67" w:rsidP="002917D7">
            <w:pPr>
              <w:ind w:left="0"/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</w:pP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Status ustawia się automatycznie, gdy wszystkie podległe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  <w:proofErr w:type="spellStart"/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opportunity</w:t>
            </w:r>
            <w:proofErr w:type="spellEnd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produkty 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mają status</w:t>
            </w:r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„</w:t>
            </w:r>
            <w:proofErr w:type="spellStart"/>
            <w:r w:rsidRPr="009F5A67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Closed</w:t>
            </w:r>
            <w:proofErr w:type="spellEnd"/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”</w:t>
            </w:r>
            <w:r w:rsidR="00216EFA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(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„</w:t>
            </w:r>
            <w:r w:rsidR="00216EFA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Won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”</w:t>
            </w:r>
            <w:r w:rsidR="00216EFA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 xml:space="preserve"> lub 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„</w:t>
            </w:r>
            <w:r w:rsidR="00216EFA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Lost</w:t>
            </w:r>
            <w:r w:rsidR="00D76656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”</w:t>
            </w:r>
            <w:r w:rsidR="00216EFA">
              <w:rPr>
                <w:rFonts w:asciiTheme="minorHAnsi" w:eastAsia="Times New Roman" w:hAnsiTheme="minorHAnsi"/>
                <w:sz w:val="22"/>
                <w:szCs w:val="22"/>
                <w:shd w:val="clear" w:color="auto" w:fill="auto"/>
                <w:lang w:eastAsia="pl-PL"/>
              </w:rPr>
              <w:t>)</w:t>
            </w:r>
          </w:p>
        </w:tc>
      </w:tr>
    </w:tbl>
    <w:p w14:paraId="48432CA1" w14:textId="77777777" w:rsidR="009F5A67" w:rsidRDefault="009F5A67" w:rsidP="004A4AA0"/>
    <w:p w14:paraId="0DFB111C" w14:textId="4020A0E2" w:rsidR="005B0FED" w:rsidRDefault="00A1290A" w:rsidP="00982B1D">
      <w:pPr>
        <w:rPr>
          <w:rFonts w:asciiTheme="minorHAnsi" w:hAnsiTheme="minorHAnsi"/>
          <w:sz w:val="22"/>
          <w:szCs w:val="22"/>
        </w:rPr>
      </w:pPr>
      <w:r w:rsidRPr="00713D5F">
        <w:rPr>
          <w:rFonts w:asciiTheme="minorHAnsi" w:hAnsiTheme="minorHAnsi"/>
          <w:sz w:val="22"/>
          <w:szCs w:val="22"/>
        </w:rPr>
        <w:t xml:space="preserve">Wartość lejka </w:t>
      </w:r>
      <w:proofErr w:type="spellStart"/>
      <w:r w:rsidRPr="00713D5F">
        <w:rPr>
          <w:rFonts w:asciiTheme="minorHAnsi" w:hAnsiTheme="minorHAnsi"/>
          <w:sz w:val="22"/>
          <w:szCs w:val="22"/>
        </w:rPr>
        <w:t>opportunity</w:t>
      </w:r>
      <w:proofErr w:type="spellEnd"/>
      <w:r w:rsidRPr="00713D5F">
        <w:rPr>
          <w:rFonts w:asciiTheme="minorHAnsi" w:hAnsiTheme="minorHAnsi"/>
          <w:sz w:val="22"/>
          <w:szCs w:val="22"/>
        </w:rPr>
        <w:t xml:space="preserve"> liczona jest </w:t>
      </w:r>
      <w:r w:rsidR="00393FE3">
        <w:rPr>
          <w:rFonts w:asciiTheme="minorHAnsi" w:hAnsiTheme="minorHAnsi"/>
          <w:sz w:val="22"/>
          <w:szCs w:val="22"/>
        </w:rPr>
        <w:t>jako suma</w:t>
      </w:r>
      <w:r w:rsidRPr="00713D5F">
        <w:rPr>
          <w:rFonts w:asciiTheme="minorHAnsi" w:hAnsiTheme="minorHAnsi"/>
          <w:sz w:val="22"/>
          <w:szCs w:val="22"/>
        </w:rPr>
        <w:t xml:space="preserve"> </w:t>
      </w:r>
      <w:r w:rsidR="00713D5F" w:rsidRPr="00713D5F">
        <w:rPr>
          <w:rFonts w:asciiTheme="minorHAnsi" w:hAnsiTheme="minorHAnsi"/>
          <w:sz w:val="22"/>
          <w:szCs w:val="22"/>
        </w:rPr>
        <w:t xml:space="preserve">wartości </w:t>
      </w:r>
      <w:r w:rsidR="00982B1D">
        <w:rPr>
          <w:rFonts w:asciiTheme="minorHAnsi" w:hAnsiTheme="minorHAnsi"/>
          <w:sz w:val="22"/>
          <w:szCs w:val="22"/>
        </w:rPr>
        <w:t xml:space="preserve">i statusów </w:t>
      </w:r>
      <w:r w:rsidRPr="00713D5F">
        <w:rPr>
          <w:rFonts w:asciiTheme="minorHAnsi" w:hAnsiTheme="minorHAnsi"/>
          <w:sz w:val="22"/>
          <w:szCs w:val="22"/>
        </w:rPr>
        <w:t>podległych mu p</w:t>
      </w:r>
      <w:r w:rsidR="00713D5F" w:rsidRPr="00713D5F">
        <w:rPr>
          <w:rFonts w:asciiTheme="minorHAnsi" w:hAnsiTheme="minorHAnsi"/>
          <w:sz w:val="22"/>
          <w:szCs w:val="22"/>
        </w:rPr>
        <w:t>roduktów.</w:t>
      </w:r>
    </w:p>
    <w:tbl>
      <w:tblPr>
        <w:tblStyle w:val="Siatkatabelijasna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2127"/>
        <w:gridCol w:w="2976"/>
      </w:tblGrid>
      <w:tr w:rsidR="00D12E8A" w:rsidRPr="00233D6D" w14:paraId="322C1DA2" w14:textId="259BF6B0" w:rsidTr="00556A27">
        <w:tc>
          <w:tcPr>
            <w:tcW w:w="2126" w:type="dxa"/>
            <w:shd w:val="clear" w:color="auto" w:fill="F2F2F2" w:themeFill="background1" w:themeFillShade="F2"/>
          </w:tcPr>
          <w:p w14:paraId="34275A79" w14:textId="32B89F1E" w:rsidR="00D12E8A" w:rsidRPr="00233D6D" w:rsidRDefault="00B64335" w:rsidP="00982B1D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r w:rsidRPr="00233D6D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Etap produktu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64C69AC3" w14:textId="431D8782" w:rsidR="00D12E8A" w:rsidRPr="00233D6D" w:rsidRDefault="00B64335" w:rsidP="00982B1D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r w:rsidRPr="00233D6D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Status produktu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B537455" w14:textId="2E9E8F7A" w:rsidR="00D12E8A" w:rsidRPr="00233D6D" w:rsidRDefault="00D12E8A" w:rsidP="00982B1D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r w:rsidRPr="00233D6D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%</w:t>
            </w:r>
            <w:r w:rsidR="00D90B58" w:rsidRPr="00233D6D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 xml:space="preserve"> wartości </w:t>
            </w:r>
            <w:r w:rsidR="00556A2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 xml:space="preserve">produktu </w:t>
            </w:r>
            <w:r w:rsidR="0082248B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w lejku</w:t>
            </w:r>
          </w:p>
        </w:tc>
      </w:tr>
      <w:tr w:rsidR="00D12E8A" w14:paraId="025F9686" w14:textId="126A5A87" w:rsidTr="00556A27">
        <w:tc>
          <w:tcPr>
            <w:tcW w:w="2126" w:type="dxa"/>
          </w:tcPr>
          <w:p w14:paraId="61798DD1" w14:textId="1EE5294A" w:rsidR="00D12E8A" w:rsidRPr="000C471E" w:rsidRDefault="00B64335" w:rsidP="00982B1D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Needs</w:t>
            </w:r>
            <w:proofErr w:type="spellEnd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</w:tcPr>
          <w:p w14:paraId="0F426D16" w14:textId="0E794C31" w:rsidR="00D12E8A" w:rsidRDefault="0048646C" w:rsidP="00982B1D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New/To Design</w:t>
            </w:r>
          </w:p>
        </w:tc>
        <w:tc>
          <w:tcPr>
            <w:tcW w:w="2976" w:type="dxa"/>
          </w:tcPr>
          <w:p w14:paraId="151FA564" w14:textId="645F3F0E" w:rsidR="00D12E8A" w:rsidRDefault="00233D6D" w:rsidP="00393FE3">
            <w:pPr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10 %</w:t>
            </w:r>
          </w:p>
        </w:tc>
      </w:tr>
      <w:tr w:rsidR="00D12E8A" w14:paraId="0650E7AE" w14:textId="5532A387" w:rsidTr="00556A27">
        <w:tc>
          <w:tcPr>
            <w:tcW w:w="2126" w:type="dxa"/>
          </w:tcPr>
          <w:p w14:paraId="281E48A1" w14:textId="03C4A7A9" w:rsidR="00D12E8A" w:rsidRPr="000C471E" w:rsidRDefault="00B64335" w:rsidP="00982B1D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Proposal</w:t>
            </w:r>
            <w:proofErr w:type="spellEnd"/>
          </w:p>
        </w:tc>
        <w:tc>
          <w:tcPr>
            <w:tcW w:w="2127" w:type="dxa"/>
          </w:tcPr>
          <w:p w14:paraId="2CD519F0" w14:textId="4E5C59B2" w:rsidR="00D12E8A" w:rsidRDefault="0048646C" w:rsidP="00982B1D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Designed</w:t>
            </w:r>
            <w:proofErr w:type="spellEnd"/>
          </w:p>
        </w:tc>
        <w:tc>
          <w:tcPr>
            <w:tcW w:w="2976" w:type="dxa"/>
          </w:tcPr>
          <w:p w14:paraId="12B84D02" w14:textId="122E98A0" w:rsidR="00D12E8A" w:rsidRDefault="00233D6D" w:rsidP="00393FE3">
            <w:pPr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50 %</w:t>
            </w:r>
          </w:p>
        </w:tc>
      </w:tr>
      <w:tr w:rsidR="00D12E8A" w14:paraId="5DCB1632" w14:textId="03CDFA0F" w:rsidTr="00556A27">
        <w:tc>
          <w:tcPr>
            <w:tcW w:w="2126" w:type="dxa"/>
          </w:tcPr>
          <w:p w14:paraId="68D4A95E" w14:textId="6F6FFE33" w:rsidR="00D12E8A" w:rsidRPr="000C471E" w:rsidRDefault="00B64335" w:rsidP="00982B1D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Negotations</w:t>
            </w:r>
            <w:proofErr w:type="spellEnd"/>
          </w:p>
        </w:tc>
        <w:tc>
          <w:tcPr>
            <w:tcW w:w="2127" w:type="dxa"/>
          </w:tcPr>
          <w:p w14:paraId="41726CF7" w14:textId="544DD78B" w:rsidR="00D12E8A" w:rsidRDefault="00A1537F" w:rsidP="00982B1D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Designed</w:t>
            </w:r>
            <w:proofErr w:type="spellEnd"/>
          </w:p>
        </w:tc>
        <w:tc>
          <w:tcPr>
            <w:tcW w:w="2976" w:type="dxa"/>
          </w:tcPr>
          <w:p w14:paraId="0FFECEBE" w14:textId="61604EFB" w:rsidR="00D12E8A" w:rsidRDefault="00233D6D" w:rsidP="00393FE3">
            <w:pPr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70 %</w:t>
            </w:r>
          </w:p>
        </w:tc>
      </w:tr>
      <w:tr w:rsidR="00B64335" w14:paraId="211B8799" w14:textId="77777777" w:rsidTr="00556A27">
        <w:tc>
          <w:tcPr>
            <w:tcW w:w="2126" w:type="dxa"/>
          </w:tcPr>
          <w:p w14:paraId="18E5C960" w14:textId="6976F0CF" w:rsidR="00B64335" w:rsidRPr="000C471E" w:rsidRDefault="00B64335" w:rsidP="00982B1D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Closed</w:t>
            </w:r>
            <w:proofErr w:type="spellEnd"/>
          </w:p>
        </w:tc>
        <w:tc>
          <w:tcPr>
            <w:tcW w:w="2127" w:type="dxa"/>
          </w:tcPr>
          <w:p w14:paraId="426B308E" w14:textId="113DC2A5" w:rsidR="00B64335" w:rsidRDefault="003A152E" w:rsidP="00982B1D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Won/Lost</w:t>
            </w:r>
          </w:p>
        </w:tc>
        <w:tc>
          <w:tcPr>
            <w:tcW w:w="2976" w:type="dxa"/>
          </w:tcPr>
          <w:p w14:paraId="253298C5" w14:textId="3968EA0C" w:rsidR="00B64335" w:rsidRDefault="00233D6D" w:rsidP="00393FE3">
            <w:pPr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0 %</w:t>
            </w:r>
          </w:p>
        </w:tc>
      </w:tr>
    </w:tbl>
    <w:p w14:paraId="5BFC0111" w14:textId="77777777" w:rsidR="002917D7" w:rsidRPr="00713D5F" w:rsidRDefault="002917D7" w:rsidP="00982B1D">
      <w:pPr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5670"/>
        <w:gridCol w:w="2268"/>
      </w:tblGrid>
      <w:tr w:rsidR="00DF3DCC" w:rsidRPr="00C80F05" w14:paraId="391AA8D2" w14:textId="77777777" w:rsidTr="00B94B0F">
        <w:tc>
          <w:tcPr>
            <w:tcW w:w="2126" w:type="dxa"/>
            <w:shd w:val="clear" w:color="auto" w:fill="F2F2F2" w:themeFill="background1" w:themeFillShade="F2"/>
          </w:tcPr>
          <w:p w14:paraId="72170AFB" w14:textId="4F4EBA30" w:rsidR="00DF3DCC" w:rsidRPr="003F1DA7" w:rsidRDefault="00DF3DCC" w:rsidP="004A4AA0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Status produktu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90D2D1A" w14:textId="6A798DF6" w:rsidR="00DF3DCC" w:rsidRPr="003F1DA7" w:rsidRDefault="00DF3DCC" w:rsidP="004A4AA0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 xml:space="preserve">Total </w:t>
            </w:r>
            <w:proofErr w:type="spellStart"/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Amount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</w:tcPr>
          <w:p w14:paraId="09882A45" w14:textId="0BEE7AAD" w:rsidR="00DF3DCC" w:rsidRPr="003F1DA7" w:rsidRDefault="00DF3DCC" w:rsidP="004A4AA0">
            <w:pPr>
              <w:ind w:left="0"/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</w:pPr>
            <w:proofErr w:type="spellStart"/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Expected</w:t>
            </w:r>
            <w:proofErr w:type="spellEnd"/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3F1DA7">
              <w:rPr>
                <w:rFonts w:asciiTheme="minorHAnsi" w:hAnsiTheme="minorHAnsi"/>
                <w:b/>
                <w:bCs/>
                <w:color w:val="2F4D83" w:themeColor="accent1"/>
                <w:sz w:val="22"/>
                <w:szCs w:val="22"/>
                <w:shd w:val="clear" w:color="auto" w:fill="auto"/>
              </w:rPr>
              <w:t>Revenue</w:t>
            </w:r>
            <w:proofErr w:type="spellEnd"/>
          </w:p>
        </w:tc>
      </w:tr>
      <w:tr w:rsidR="00DF3DCC" w:rsidRPr="00DF3DCC" w14:paraId="50DF9018" w14:textId="77777777" w:rsidTr="00B94B0F">
        <w:trPr>
          <w:trHeight w:val="453"/>
        </w:trPr>
        <w:tc>
          <w:tcPr>
            <w:tcW w:w="2126" w:type="dxa"/>
            <w:vAlign w:val="center"/>
          </w:tcPr>
          <w:p w14:paraId="4ECB5794" w14:textId="2AE96FDE" w:rsidR="00DF3DCC" w:rsidRPr="000C471E" w:rsidRDefault="00DF3DCC" w:rsidP="009B2E16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Needs</w:t>
            </w:r>
            <w:proofErr w:type="spellEnd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5670" w:type="dxa"/>
            <w:vAlign w:val="center"/>
          </w:tcPr>
          <w:p w14:paraId="69EBBA0E" w14:textId="68B0B963" w:rsidR="00DF3DCC" w:rsidRPr="00411B43" w:rsidRDefault="00DF3DCC" w:rsidP="009B2E16">
            <w:pPr>
              <w:ind w:left="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Quantity</w:t>
            </w:r>
            <w:r w:rsidR="00411B43" w:rsidRP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Demand for</w:t>
            </w:r>
            <w:r w:rsid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12 Months</w:t>
            </w:r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x </w:t>
            </w:r>
            <w:r w:rsidRP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Target Pr</w:t>
            </w:r>
            <w:r w:rsidR="009B2E16" w:rsidRP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i</w:t>
            </w:r>
            <w:r w:rsidRPr="00411B43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ce</w:t>
            </w:r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>wartości</w:t>
            </w:r>
            <w:proofErr w:type="spellEnd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>na</w:t>
            </w:r>
            <w:proofErr w:type="spellEnd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>formularzu</w:t>
            </w:r>
            <w:proofErr w:type="spellEnd"/>
            <w:r w:rsidRPr="00411B43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product)</w:t>
            </w:r>
          </w:p>
        </w:tc>
        <w:tc>
          <w:tcPr>
            <w:tcW w:w="2268" w:type="dxa"/>
            <w:vAlign w:val="center"/>
          </w:tcPr>
          <w:p w14:paraId="134D9D81" w14:textId="51521296" w:rsidR="00DF3DCC" w:rsidRPr="00DF3DCC" w:rsidRDefault="00DF3DCC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DF3DCC">
              <w:rPr>
                <w:rFonts w:asciiTheme="minorHAnsi" w:hAnsiTheme="minorHAnsi"/>
                <w:sz w:val="22"/>
                <w:szCs w:val="22"/>
              </w:rPr>
              <w:t xml:space="preserve">10 % z Total </w:t>
            </w:r>
            <w:proofErr w:type="spellStart"/>
            <w:r w:rsidRPr="00DF3DCC">
              <w:rPr>
                <w:rFonts w:asciiTheme="minorHAnsi" w:hAnsiTheme="minorHAnsi"/>
                <w:sz w:val="22"/>
                <w:szCs w:val="22"/>
              </w:rPr>
              <w:t>Amount</w:t>
            </w:r>
            <w:proofErr w:type="spellEnd"/>
          </w:p>
        </w:tc>
      </w:tr>
      <w:tr w:rsidR="0038599E" w:rsidRPr="00DF3DCC" w14:paraId="5C8EC33C" w14:textId="77777777" w:rsidTr="00397948">
        <w:trPr>
          <w:trHeight w:val="715"/>
        </w:trPr>
        <w:tc>
          <w:tcPr>
            <w:tcW w:w="2126" w:type="dxa"/>
            <w:vAlign w:val="center"/>
          </w:tcPr>
          <w:p w14:paraId="1A61A309" w14:textId="7B493A68" w:rsidR="0038599E" w:rsidRPr="000C471E" w:rsidRDefault="0038599E" w:rsidP="009B2E16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Proposal</w:t>
            </w:r>
            <w:proofErr w:type="spellEnd"/>
          </w:p>
        </w:tc>
        <w:tc>
          <w:tcPr>
            <w:tcW w:w="5670" w:type="dxa"/>
            <w:vMerge w:val="restart"/>
            <w:vAlign w:val="center"/>
          </w:tcPr>
          <w:p w14:paraId="029BB721" w14:textId="0EE01E4B" w:rsidR="000267ED" w:rsidRPr="00B94B0F" w:rsidRDefault="000267ED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B94B0F">
              <w:rPr>
                <w:rFonts w:asciiTheme="minorHAnsi" w:hAnsiTheme="minorHAnsi"/>
                <w:sz w:val="22"/>
                <w:szCs w:val="22"/>
              </w:rPr>
              <w:t>Dla:</w:t>
            </w:r>
          </w:p>
          <w:p w14:paraId="7943E6D2" w14:textId="50FDDDAB" w:rsidR="00B94B0F" w:rsidRPr="00B94B0F" w:rsidRDefault="00B94B0F" w:rsidP="00D1441E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94B0F">
              <w:rPr>
                <w:rFonts w:asciiTheme="minorHAnsi" w:hAnsiTheme="minorHAnsi"/>
              </w:rPr>
              <w:t xml:space="preserve">produktu z </w:t>
            </w:r>
            <w:proofErr w:type="spellStart"/>
            <w:r w:rsidRPr="006622E2">
              <w:rPr>
                <w:rFonts w:asciiTheme="minorHAnsi" w:hAnsiTheme="minorHAnsi"/>
                <w:i/>
                <w:iCs/>
              </w:rPr>
              <w:t>price</w:t>
            </w:r>
            <w:proofErr w:type="spellEnd"/>
            <w:r w:rsidRPr="006622E2">
              <w:rPr>
                <w:rFonts w:asciiTheme="minorHAnsi" w:hAnsiTheme="minorHAnsi"/>
                <w:i/>
                <w:iCs/>
              </w:rPr>
              <w:t xml:space="preserve"> list</w:t>
            </w:r>
            <w:r w:rsidRPr="00B94B0F">
              <w:rPr>
                <w:rFonts w:asciiTheme="minorHAnsi" w:hAnsiTheme="minorHAnsi"/>
              </w:rPr>
              <w:t xml:space="preserve"> </w:t>
            </w:r>
            <w:r w:rsidR="009A380F" w:rsidRPr="00D66AAC">
              <w:rPr>
                <w:rFonts w:asciiTheme="minorHAnsi" w:hAnsiTheme="minorHAnsi"/>
              </w:rPr>
              <w:t>najwyższa</w:t>
            </w:r>
            <w:r w:rsidR="009A380F">
              <w:rPr>
                <w:rFonts w:asciiTheme="minorHAnsi" w:hAnsiTheme="minorHAnsi"/>
              </w:rPr>
              <w:t xml:space="preserve"> </w:t>
            </w:r>
            <w:r w:rsidR="00397948">
              <w:rPr>
                <w:rFonts w:asciiTheme="minorHAnsi" w:hAnsiTheme="minorHAnsi"/>
              </w:rPr>
              <w:t xml:space="preserve">wartość </w:t>
            </w:r>
            <w:r w:rsidR="00397948" w:rsidRPr="009A380F">
              <w:rPr>
                <w:rFonts w:asciiTheme="minorHAnsi" w:hAnsiTheme="minorHAnsi"/>
                <w:b/>
                <w:bCs/>
              </w:rPr>
              <w:t>Total</w:t>
            </w:r>
            <w:r w:rsidR="009A380F">
              <w:rPr>
                <w:rFonts w:asciiTheme="minorHAnsi" w:hAnsiTheme="minorHAnsi"/>
              </w:rPr>
              <w:t xml:space="preserve"> ze wszystkich aktywnych </w:t>
            </w:r>
            <w:proofErr w:type="spellStart"/>
            <w:r w:rsidR="009A380F">
              <w:rPr>
                <w:rFonts w:asciiTheme="minorHAnsi" w:hAnsiTheme="minorHAnsi"/>
              </w:rPr>
              <w:t>pricing</w:t>
            </w:r>
            <w:proofErr w:type="spellEnd"/>
            <w:r w:rsidR="009A380F">
              <w:rPr>
                <w:rFonts w:asciiTheme="minorHAnsi" w:hAnsiTheme="minorHAnsi"/>
              </w:rPr>
              <w:t xml:space="preserve"> </w:t>
            </w:r>
            <w:proofErr w:type="spellStart"/>
            <w:r w:rsidR="009A380F">
              <w:rPr>
                <w:rFonts w:asciiTheme="minorHAnsi" w:hAnsiTheme="minorHAnsi"/>
              </w:rPr>
              <w:t>item</w:t>
            </w:r>
            <w:proofErr w:type="spellEnd"/>
          </w:p>
          <w:p w14:paraId="2EB85A3A" w14:textId="38B9F066" w:rsidR="00603C62" w:rsidRPr="00B94B0F" w:rsidRDefault="00B94B0F" w:rsidP="00D1441E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/>
              </w:rPr>
            </w:pPr>
            <w:r w:rsidRPr="00B94B0F">
              <w:rPr>
                <w:rFonts w:asciiTheme="minorHAnsi" w:hAnsiTheme="minorHAnsi"/>
              </w:rPr>
              <w:t xml:space="preserve">produktu </w:t>
            </w:r>
            <w:r w:rsidRPr="006622E2">
              <w:rPr>
                <w:rFonts w:asciiTheme="minorHAnsi" w:hAnsiTheme="minorHAnsi"/>
                <w:i/>
                <w:iCs/>
              </w:rPr>
              <w:t>do wyceny</w:t>
            </w:r>
            <w:r w:rsidRPr="00B94B0F">
              <w:rPr>
                <w:rFonts w:asciiTheme="minorHAnsi" w:hAnsiTheme="minorHAnsi"/>
              </w:rPr>
              <w:t xml:space="preserve"> </w:t>
            </w:r>
            <w:r w:rsidR="009A380F" w:rsidRPr="00D66AAC">
              <w:rPr>
                <w:rFonts w:asciiTheme="minorHAnsi" w:hAnsiTheme="minorHAnsi"/>
              </w:rPr>
              <w:t>najwyższa</w:t>
            </w:r>
            <w:r w:rsidR="009A380F">
              <w:rPr>
                <w:rFonts w:asciiTheme="minorHAnsi" w:hAnsiTheme="minorHAnsi"/>
              </w:rPr>
              <w:t xml:space="preserve"> wartość </w:t>
            </w:r>
            <w:r w:rsidR="009A380F" w:rsidRPr="009A380F">
              <w:rPr>
                <w:rFonts w:asciiTheme="minorHAnsi" w:hAnsiTheme="minorHAnsi"/>
                <w:b/>
                <w:bCs/>
              </w:rPr>
              <w:t>Total</w:t>
            </w:r>
            <w:r w:rsidRPr="00B94B0F">
              <w:rPr>
                <w:rFonts w:asciiTheme="minorHAnsi" w:hAnsiTheme="minorHAnsi"/>
              </w:rPr>
              <w:t xml:space="preserve"> z ze wszystkich aktywnych </w:t>
            </w:r>
            <w:proofErr w:type="spellStart"/>
            <w:r w:rsidR="00312287">
              <w:rPr>
                <w:rFonts w:asciiTheme="minorHAnsi" w:hAnsiTheme="minorHAnsi"/>
              </w:rPr>
              <w:t>variant</w:t>
            </w:r>
            <w:proofErr w:type="spellEnd"/>
          </w:p>
        </w:tc>
        <w:tc>
          <w:tcPr>
            <w:tcW w:w="2268" w:type="dxa"/>
            <w:vAlign w:val="center"/>
          </w:tcPr>
          <w:p w14:paraId="716A2142" w14:textId="58FEE3D4" w:rsidR="0038599E" w:rsidRPr="00DF3DCC" w:rsidRDefault="0038599E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  <w:r w:rsidRPr="00DF3DCC">
              <w:rPr>
                <w:rFonts w:asciiTheme="minorHAnsi" w:hAnsiTheme="minorHAnsi"/>
                <w:sz w:val="22"/>
                <w:szCs w:val="22"/>
              </w:rPr>
              <w:t xml:space="preserve"> % z Total </w:t>
            </w:r>
            <w:proofErr w:type="spellStart"/>
            <w:r w:rsidRPr="00DF3DCC">
              <w:rPr>
                <w:rFonts w:asciiTheme="minorHAnsi" w:hAnsiTheme="minorHAnsi"/>
                <w:sz w:val="22"/>
                <w:szCs w:val="22"/>
              </w:rPr>
              <w:t>Amount</w:t>
            </w:r>
            <w:proofErr w:type="spellEnd"/>
          </w:p>
        </w:tc>
      </w:tr>
      <w:tr w:rsidR="0038599E" w:rsidRPr="00DF3DCC" w14:paraId="3B077FB1" w14:textId="77777777" w:rsidTr="00B94B0F">
        <w:tc>
          <w:tcPr>
            <w:tcW w:w="2126" w:type="dxa"/>
            <w:vAlign w:val="center"/>
          </w:tcPr>
          <w:p w14:paraId="6BE4B933" w14:textId="443369D0" w:rsidR="0038599E" w:rsidRPr="000C471E" w:rsidRDefault="0038599E" w:rsidP="009B2E16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Negotiations</w:t>
            </w:r>
            <w:proofErr w:type="spellEnd"/>
          </w:p>
        </w:tc>
        <w:tc>
          <w:tcPr>
            <w:tcW w:w="5670" w:type="dxa"/>
            <w:vMerge/>
            <w:vAlign w:val="center"/>
          </w:tcPr>
          <w:p w14:paraId="40A1C2A7" w14:textId="77777777" w:rsidR="0038599E" w:rsidRPr="00DF3DCC" w:rsidRDefault="0038599E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B55484" w14:textId="05E454D8" w:rsidR="0038599E" w:rsidRPr="00DF3DCC" w:rsidRDefault="0038599E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F3DCC">
              <w:rPr>
                <w:rFonts w:asciiTheme="minorHAnsi" w:hAnsiTheme="minorHAnsi"/>
                <w:sz w:val="22"/>
                <w:szCs w:val="22"/>
              </w:rPr>
              <w:t xml:space="preserve">0 % z Total </w:t>
            </w:r>
            <w:proofErr w:type="spellStart"/>
            <w:r w:rsidRPr="00DF3DCC">
              <w:rPr>
                <w:rFonts w:asciiTheme="minorHAnsi" w:hAnsiTheme="minorHAnsi"/>
                <w:sz w:val="22"/>
                <w:szCs w:val="22"/>
              </w:rPr>
              <w:t>Amount</w:t>
            </w:r>
            <w:proofErr w:type="spellEnd"/>
          </w:p>
        </w:tc>
      </w:tr>
      <w:tr w:rsidR="0038599E" w:rsidRPr="00DF3DCC" w14:paraId="13BBFA70" w14:textId="77777777" w:rsidTr="00B94B0F">
        <w:tc>
          <w:tcPr>
            <w:tcW w:w="2126" w:type="dxa"/>
            <w:vAlign w:val="center"/>
          </w:tcPr>
          <w:p w14:paraId="6677E7E2" w14:textId="5C88DB08" w:rsidR="0038599E" w:rsidRPr="000C471E" w:rsidRDefault="0038599E" w:rsidP="009B2E16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0C471E">
              <w:rPr>
                <w:rFonts w:asciiTheme="minorHAnsi" w:hAnsiTheme="minorHAnsi"/>
                <w:b/>
                <w:bCs/>
                <w:sz w:val="22"/>
                <w:szCs w:val="22"/>
              </w:rPr>
              <w:t>Closed</w:t>
            </w:r>
            <w:proofErr w:type="spellEnd"/>
          </w:p>
        </w:tc>
        <w:tc>
          <w:tcPr>
            <w:tcW w:w="5670" w:type="dxa"/>
            <w:vAlign w:val="center"/>
          </w:tcPr>
          <w:p w14:paraId="2107ABDC" w14:textId="35AE6F16" w:rsidR="0038599E" w:rsidRPr="00DF3DCC" w:rsidRDefault="00960C11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0 </w:t>
            </w:r>
            <w:proofErr w:type="spellStart"/>
            <w:r w:rsidR="00312287">
              <w:rPr>
                <w:rFonts w:asciiTheme="minorHAnsi" w:hAnsiTheme="minorHAnsi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2268" w:type="dxa"/>
            <w:vAlign w:val="center"/>
          </w:tcPr>
          <w:p w14:paraId="3E58D9D5" w14:textId="7E6E06CC" w:rsidR="0038599E" w:rsidRPr="00DF3DCC" w:rsidRDefault="0038599E" w:rsidP="009B2E16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31228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312287">
              <w:rPr>
                <w:rFonts w:asciiTheme="minorHAnsi" w:hAnsiTheme="minorHAnsi"/>
                <w:sz w:val="22"/>
                <w:szCs w:val="22"/>
              </w:rPr>
              <w:t>eur</w:t>
            </w:r>
            <w:proofErr w:type="spellEnd"/>
          </w:p>
        </w:tc>
      </w:tr>
    </w:tbl>
    <w:p w14:paraId="0AE0A253" w14:textId="77777777" w:rsidR="003308C7" w:rsidRDefault="003308C7" w:rsidP="004A4AA0"/>
    <w:p w14:paraId="5FE25778" w14:textId="0E76D780" w:rsidR="007A0A8F" w:rsidRPr="008F0039" w:rsidRDefault="00366726" w:rsidP="004A4AA0">
      <w:pPr>
        <w:rPr>
          <w:rFonts w:asciiTheme="minorHAnsi" w:hAnsiTheme="minorHAnsi"/>
          <w:sz w:val="22"/>
          <w:szCs w:val="22"/>
        </w:rPr>
      </w:pPr>
      <w:r w:rsidRPr="008F0039">
        <w:rPr>
          <w:rFonts w:asciiTheme="minorHAnsi" w:hAnsiTheme="minorHAnsi"/>
          <w:sz w:val="22"/>
          <w:szCs w:val="22"/>
        </w:rPr>
        <w:lastRenderedPageBreak/>
        <w:t xml:space="preserve">Dla </w:t>
      </w:r>
      <w:proofErr w:type="spellStart"/>
      <w:r w:rsidRPr="008F0039">
        <w:rPr>
          <w:rFonts w:asciiTheme="minorHAnsi" w:hAnsiTheme="minorHAnsi"/>
          <w:sz w:val="22"/>
          <w:szCs w:val="22"/>
        </w:rPr>
        <w:t>opportunity</w:t>
      </w:r>
      <w:proofErr w:type="spellEnd"/>
      <w:r w:rsidRPr="008F0039">
        <w:rPr>
          <w:rFonts w:asciiTheme="minorHAnsi" w:hAnsiTheme="minorHAnsi"/>
          <w:sz w:val="22"/>
          <w:szCs w:val="22"/>
        </w:rPr>
        <w:t xml:space="preserve">, gdzie mamy 1 produkt z </w:t>
      </w:r>
      <w:proofErr w:type="spellStart"/>
      <w:r w:rsidRPr="008F0039">
        <w:rPr>
          <w:rFonts w:asciiTheme="minorHAnsi" w:hAnsiTheme="minorHAnsi"/>
          <w:sz w:val="22"/>
          <w:szCs w:val="22"/>
        </w:rPr>
        <w:t>price</w:t>
      </w:r>
      <w:proofErr w:type="spellEnd"/>
      <w:r w:rsidRPr="008F0039">
        <w:rPr>
          <w:rFonts w:asciiTheme="minorHAnsi" w:hAnsiTheme="minorHAnsi"/>
          <w:sz w:val="22"/>
          <w:szCs w:val="22"/>
        </w:rPr>
        <w:t xml:space="preserve"> list</w:t>
      </w:r>
      <w:r w:rsidR="00D84EFE" w:rsidRPr="008F0039">
        <w:rPr>
          <w:rFonts w:asciiTheme="minorHAnsi" w:hAnsiTheme="minorHAnsi"/>
          <w:sz w:val="22"/>
          <w:szCs w:val="22"/>
        </w:rPr>
        <w:t xml:space="preserve"> wartość lejka </w:t>
      </w:r>
      <w:proofErr w:type="spellStart"/>
      <w:r w:rsidR="00D84EFE" w:rsidRPr="008F0039">
        <w:rPr>
          <w:rFonts w:asciiTheme="minorHAnsi" w:hAnsiTheme="minorHAnsi"/>
          <w:sz w:val="22"/>
          <w:szCs w:val="22"/>
        </w:rPr>
        <w:t>opportunity</w:t>
      </w:r>
      <w:proofErr w:type="spellEnd"/>
      <w:r w:rsidR="008F0039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8F0039">
        <w:rPr>
          <w:rFonts w:asciiTheme="minorHAnsi" w:hAnsiTheme="minorHAnsi"/>
          <w:b/>
          <w:bCs/>
          <w:sz w:val="22"/>
          <w:szCs w:val="22"/>
        </w:rPr>
        <w:t>Expected</w:t>
      </w:r>
      <w:proofErr w:type="spellEnd"/>
      <w:r w:rsidR="008F0039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8F0039">
        <w:rPr>
          <w:rFonts w:asciiTheme="minorHAnsi" w:hAnsiTheme="minorHAnsi"/>
          <w:b/>
          <w:bCs/>
          <w:sz w:val="22"/>
          <w:szCs w:val="22"/>
        </w:rPr>
        <w:t>Revenue</w:t>
      </w:r>
      <w:proofErr w:type="spellEnd"/>
      <w:r w:rsidR="008F0039">
        <w:rPr>
          <w:rFonts w:asciiTheme="minorHAnsi" w:hAnsiTheme="minorHAnsi"/>
          <w:sz w:val="22"/>
          <w:szCs w:val="22"/>
        </w:rPr>
        <w:t>)</w:t>
      </w:r>
      <w:r w:rsidR="00D84EFE" w:rsidRPr="008F0039">
        <w:rPr>
          <w:rFonts w:asciiTheme="minorHAnsi" w:hAnsiTheme="minorHAnsi"/>
          <w:sz w:val="22"/>
          <w:szCs w:val="22"/>
        </w:rPr>
        <w:t xml:space="preserve"> = wartość lejka tego jednego produktu</w:t>
      </w:r>
      <w:r w:rsidR="008F0039" w:rsidRPr="008F0039">
        <w:rPr>
          <w:rFonts w:asciiTheme="minorHAnsi" w:hAnsiTheme="minorHAnsi"/>
          <w:sz w:val="22"/>
          <w:szCs w:val="22"/>
        </w:rPr>
        <w:t>:</w:t>
      </w:r>
    </w:p>
    <w:p w14:paraId="19BBC4C5" w14:textId="00FC16C9" w:rsidR="008F0039" w:rsidRDefault="008F0039" w:rsidP="004A4AA0">
      <w:r>
        <w:rPr>
          <w:noProof/>
        </w:rPr>
        <w:drawing>
          <wp:inline distT="0" distB="0" distL="0" distR="0" wp14:anchorId="68341B5A" wp14:editId="210E096D">
            <wp:extent cx="2781300" cy="2133600"/>
            <wp:effectExtent l="19050" t="19050" r="19050" b="19050"/>
            <wp:docPr id="1825973601" name="Obraz 182597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33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3BFD85" w14:textId="1D6288DF" w:rsidR="00D84EFE" w:rsidRDefault="00E47DC7" w:rsidP="004A4AA0">
      <w:r>
        <w:rPr>
          <w:noProof/>
        </w:rPr>
        <w:drawing>
          <wp:inline distT="0" distB="0" distL="0" distR="0" wp14:anchorId="458EB0BD" wp14:editId="4B6842E7">
            <wp:extent cx="6638925" cy="2295525"/>
            <wp:effectExtent l="19050" t="19050" r="28575" b="28575"/>
            <wp:docPr id="1889059046" name="Obraz 1889059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295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46F0DB" w14:textId="77777777" w:rsidR="00E42826" w:rsidRDefault="00E42826" w:rsidP="00460E41">
      <w:pPr>
        <w:ind w:left="0"/>
      </w:pPr>
    </w:p>
    <w:p w14:paraId="46E8B233" w14:textId="77777777" w:rsidR="00411B43" w:rsidRDefault="00411B43" w:rsidP="00460E41">
      <w:pPr>
        <w:ind w:left="0"/>
      </w:pPr>
    </w:p>
    <w:p w14:paraId="43868280" w14:textId="77777777" w:rsidR="00411B43" w:rsidRDefault="00411B43" w:rsidP="00460E41">
      <w:pPr>
        <w:ind w:left="0"/>
      </w:pPr>
    </w:p>
    <w:p w14:paraId="2BB3A969" w14:textId="77777777" w:rsidR="00411B43" w:rsidRDefault="00411B43" w:rsidP="00460E41">
      <w:pPr>
        <w:ind w:left="0"/>
      </w:pPr>
    </w:p>
    <w:p w14:paraId="4F2E7D85" w14:textId="77777777" w:rsidR="00411B43" w:rsidRDefault="00411B43" w:rsidP="00460E41">
      <w:pPr>
        <w:ind w:left="0"/>
      </w:pPr>
    </w:p>
    <w:p w14:paraId="11E47527" w14:textId="77777777" w:rsidR="00411B43" w:rsidRDefault="00411B43" w:rsidP="00460E41">
      <w:pPr>
        <w:ind w:left="0"/>
      </w:pPr>
    </w:p>
    <w:p w14:paraId="24DFC398" w14:textId="77777777" w:rsidR="00411B43" w:rsidRDefault="00411B43" w:rsidP="00460E41">
      <w:pPr>
        <w:ind w:left="0"/>
      </w:pPr>
    </w:p>
    <w:p w14:paraId="48DA305D" w14:textId="77777777" w:rsidR="00411B43" w:rsidRDefault="00411B43" w:rsidP="00460E41">
      <w:pPr>
        <w:ind w:left="0"/>
      </w:pPr>
    </w:p>
    <w:p w14:paraId="3E5D9E10" w14:textId="77777777" w:rsidR="00411B43" w:rsidRDefault="00411B43" w:rsidP="00460E41">
      <w:pPr>
        <w:ind w:left="0"/>
      </w:pPr>
    </w:p>
    <w:p w14:paraId="41B61D84" w14:textId="77777777" w:rsidR="00411B43" w:rsidRDefault="00411B43" w:rsidP="00460E41">
      <w:pPr>
        <w:ind w:left="0"/>
      </w:pPr>
    </w:p>
    <w:p w14:paraId="795C9494" w14:textId="77777777" w:rsidR="00411B43" w:rsidRDefault="00411B43" w:rsidP="00460E41">
      <w:pPr>
        <w:ind w:left="0"/>
      </w:pPr>
    </w:p>
    <w:p w14:paraId="3D6016B8" w14:textId="77777777" w:rsidR="00411B43" w:rsidRDefault="00411B43" w:rsidP="00460E41">
      <w:pPr>
        <w:ind w:left="0"/>
      </w:pPr>
    </w:p>
    <w:p w14:paraId="60D02465" w14:textId="77777777" w:rsidR="00411B43" w:rsidRDefault="00411B43" w:rsidP="00460E41">
      <w:pPr>
        <w:ind w:left="0"/>
      </w:pPr>
    </w:p>
    <w:p w14:paraId="3BC034B7" w14:textId="77777777" w:rsidR="00411B43" w:rsidRDefault="00411B43" w:rsidP="00460E41">
      <w:pPr>
        <w:ind w:left="0"/>
      </w:pPr>
    </w:p>
    <w:p w14:paraId="52EB11FC" w14:textId="77777777" w:rsidR="00411B43" w:rsidRDefault="00411B43" w:rsidP="00460E41">
      <w:pPr>
        <w:ind w:left="0"/>
      </w:pPr>
    </w:p>
    <w:p w14:paraId="1D2DB388" w14:textId="77777777" w:rsidR="00411B43" w:rsidRDefault="00411B43" w:rsidP="00460E41">
      <w:pPr>
        <w:ind w:left="0"/>
      </w:pPr>
    </w:p>
    <w:p w14:paraId="46191D5D" w14:textId="77777777" w:rsidR="00411B43" w:rsidRDefault="00411B43" w:rsidP="00460E41">
      <w:pPr>
        <w:ind w:left="0"/>
      </w:pPr>
    </w:p>
    <w:p w14:paraId="186D57EC" w14:textId="77777777" w:rsidR="00411B43" w:rsidRPr="004A4AA0" w:rsidRDefault="00411B43" w:rsidP="00460E41">
      <w:pPr>
        <w:ind w:left="0"/>
      </w:pPr>
    </w:p>
    <w:p w14:paraId="228F1348" w14:textId="48328101" w:rsidR="00A50F4C" w:rsidRPr="00A50F4C" w:rsidRDefault="004A4AA0" w:rsidP="00D1441E">
      <w:pPr>
        <w:pStyle w:val="Nagwek3"/>
        <w:numPr>
          <w:ilvl w:val="0"/>
          <w:numId w:val="7"/>
        </w:numPr>
      </w:pPr>
      <w:bookmarkStart w:id="12" w:name="_Toc151038264"/>
      <w:r>
        <w:lastRenderedPageBreak/>
        <w:t xml:space="preserve">Dodanie produktu z </w:t>
      </w:r>
      <w:proofErr w:type="spellStart"/>
      <w:r>
        <w:t>price</w:t>
      </w:r>
      <w:proofErr w:type="spellEnd"/>
      <w:r>
        <w:t xml:space="preserve"> list</w:t>
      </w:r>
      <w:bookmarkEnd w:id="12"/>
    </w:p>
    <w:p w14:paraId="709B2773" w14:textId="77777777" w:rsidR="004A4AA0" w:rsidRDefault="004A4AA0" w:rsidP="004A4AA0"/>
    <w:p w14:paraId="6223F9AA" w14:textId="52A54E64" w:rsidR="00E9732F" w:rsidRDefault="00FE419C" w:rsidP="00D1441E">
      <w:pPr>
        <w:pStyle w:val="Akapitzlist"/>
        <w:numPr>
          <w:ilvl w:val="0"/>
          <w:numId w:val="19"/>
        </w:numPr>
      </w:pPr>
      <w:r>
        <w:t xml:space="preserve">Nowy </w:t>
      </w:r>
      <w:proofErr w:type="spellStart"/>
      <w:r>
        <w:t>product</w:t>
      </w:r>
      <w:proofErr w:type="spellEnd"/>
      <w:r>
        <w:t xml:space="preserve"> typu </w:t>
      </w:r>
      <w:proofErr w:type="spellStart"/>
      <w:r w:rsidRPr="00DB0F99">
        <w:rPr>
          <w:i/>
          <w:iCs/>
        </w:rPr>
        <w:t>price</w:t>
      </w:r>
      <w:proofErr w:type="spellEnd"/>
      <w:r w:rsidRPr="00DB0F99">
        <w:rPr>
          <w:i/>
          <w:iCs/>
        </w:rPr>
        <w:t xml:space="preserve"> list</w:t>
      </w:r>
      <w:r>
        <w:t xml:space="preserve"> dodajemy z poziomu </w:t>
      </w:r>
      <w:proofErr w:type="spellStart"/>
      <w:r w:rsidRPr="00DB0F99">
        <w:rPr>
          <w:b/>
          <w:bCs/>
        </w:rPr>
        <w:t>Opportunity</w:t>
      </w:r>
      <w:proofErr w:type="spellEnd"/>
      <w:r w:rsidR="00E9732F">
        <w:t xml:space="preserve">. Należy otworzyć </w:t>
      </w:r>
      <w:r w:rsidR="006C53EE">
        <w:t>kartę</w:t>
      </w:r>
      <w:r w:rsidR="00E9732F">
        <w:t xml:space="preserve"> </w:t>
      </w:r>
      <w:r w:rsidR="00E9732F" w:rsidRPr="00DB0F99">
        <w:rPr>
          <w:b/>
          <w:bCs/>
        </w:rPr>
        <w:t>Products</w:t>
      </w:r>
      <w:r w:rsidR="00E9732F">
        <w:t xml:space="preserve"> i wybrać przycisk </w:t>
      </w:r>
      <w:r w:rsidR="00E9732F" w:rsidRPr="00DB0F99">
        <w:rPr>
          <w:b/>
          <w:bCs/>
        </w:rPr>
        <w:t xml:space="preserve">+ </w:t>
      </w:r>
      <w:proofErr w:type="spellStart"/>
      <w:r w:rsidR="00E9732F" w:rsidRPr="00DB0F99">
        <w:rPr>
          <w:b/>
          <w:bCs/>
        </w:rPr>
        <w:t>Add</w:t>
      </w:r>
      <w:proofErr w:type="spellEnd"/>
      <w:r w:rsidR="00E9732F" w:rsidRPr="00DB0F99">
        <w:rPr>
          <w:b/>
          <w:bCs/>
        </w:rPr>
        <w:t xml:space="preserve"> </w:t>
      </w:r>
      <w:proofErr w:type="spellStart"/>
      <w:r w:rsidR="00E9732F" w:rsidRPr="00DB0F99">
        <w:rPr>
          <w:b/>
          <w:bCs/>
        </w:rPr>
        <w:t>Price</w:t>
      </w:r>
      <w:proofErr w:type="spellEnd"/>
      <w:r w:rsidR="00E9732F" w:rsidRPr="00DB0F99">
        <w:rPr>
          <w:b/>
          <w:bCs/>
        </w:rPr>
        <w:t xml:space="preserve"> List Product</w:t>
      </w:r>
    </w:p>
    <w:p w14:paraId="6F9A0FE0" w14:textId="2BCB323F" w:rsidR="00E9732F" w:rsidRDefault="00E9732F" w:rsidP="00E9732F">
      <w:pPr>
        <w:pStyle w:val="Akapitzlist"/>
        <w:ind w:left="502"/>
      </w:pPr>
      <w:r>
        <w:rPr>
          <w:noProof/>
        </w:rPr>
        <w:drawing>
          <wp:inline distT="0" distB="0" distL="0" distR="0" wp14:anchorId="757AA3AB" wp14:editId="1F570EC3">
            <wp:extent cx="6398260" cy="2044313"/>
            <wp:effectExtent l="19050" t="19050" r="21590" b="13335"/>
            <wp:docPr id="288930468" name="Obraz 288930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830" cy="20470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BA74DA" w14:textId="5CD1EED4" w:rsidR="00E9732F" w:rsidRDefault="00B557D3" w:rsidP="00D1441E">
      <w:pPr>
        <w:pStyle w:val="Akapitzlist"/>
        <w:numPr>
          <w:ilvl w:val="0"/>
          <w:numId w:val="19"/>
        </w:numPr>
      </w:pPr>
      <w:r>
        <w:t xml:space="preserve">Po prawej stornie pojawi się okienko wyboru produktu z cennika. W polu </w:t>
      </w:r>
      <w:proofErr w:type="spellStart"/>
      <w:r w:rsidRPr="00E828FA">
        <w:rPr>
          <w:b/>
          <w:bCs/>
        </w:rPr>
        <w:t>Price</w:t>
      </w:r>
      <w:proofErr w:type="spellEnd"/>
      <w:r w:rsidRPr="00E828FA">
        <w:rPr>
          <w:b/>
          <w:bCs/>
        </w:rPr>
        <w:t xml:space="preserve"> list</w:t>
      </w:r>
      <w:r>
        <w:t xml:space="preserve"> wybieramy z listy produkt</w:t>
      </w:r>
      <w:r w:rsidR="006B205C">
        <w:t xml:space="preserve">. Po wybraniu w polu </w:t>
      </w:r>
      <w:r w:rsidR="006B205C" w:rsidRPr="00E828FA">
        <w:rPr>
          <w:b/>
          <w:bCs/>
        </w:rPr>
        <w:t xml:space="preserve">Product </w:t>
      </w:r>
      <w:proofErr w:type="spellStart"/>
      <w:r w:rsidR="006B205C" w:rsidRPr="00E828FA">
        <w:rPr>
          <w:b/>
          <w:bCs/>
        </w:rPr>
        <w:t>Cost</w:t>
      </w:r>
      <w:proofErr w:type="spellEnd"/>
      <w:r w:rsidR="006B205C">
        <w:t xml:space="preserve">, </w:t>
      </w:r>
      <w:proofErr w:type="spellStart"/>
      <w:r w:rsidR="006B205C" w:rsidRPr="00E828FA">
        <w:rPr>
          <w:b/>
          <w:bCs/>
        </w:rPr>
        <w:t>Quantity</w:t>
      </w:r>
      <w:proofErr w:type="spellEnd"/>
      <w:r w:rsidR="006B205C">
        <w:t xml:space="preserve"> i </w:t>
      </w:r>
      <w:r w:rsidR="006B205C" w:rsidRPr="00E828FA">
        <w:rPr>
          <w:b/>
          <w:bCs/>
        </w:rPr>
        <w:t>Unit</w:t>
      </w:r>
      <w:r w:rsidR="006B205C">
        <w:t xml:space="preserve"> zaczytają się dane z cennika</w:t>
      </w:r>
      <w:r w:rsidR="0028533F">
        <w:t xml:space="preserve">. Można modyfikować pole </w:t>
      </w:r>
      <w:proofErr w:type="spellStart"/>
      <w:r w:rsidR="0028533F" w:rsidRPr="00E828FA">
        <w:rPr>
          <w:b/>
          <w:bCs/>
        </w:rPr>
        <w:t>Quantity</w:t>
      </w:r>
      <w:proofErr w:type="spellEnd"/>
      <w:r w:rsidR="0028533F">
        <w:t xml:space="preserve">. Pozostałe pola są zablokowane. </w:t>
      </w:r>
      <w:r w:rsidR="00A613BC">
        <w:t xml:space="preserve">Zatwierdzamy wybór klikając przycisk </w:t>
      </w:r>
      <w:proofErr w:type="spellStart"/>
      <w:r w:rsidR="00A613BC" w:rsidRPr="00F13CB7">
        <w:rPr>
          <w:b/>
          <w:bCs/>
        </w:rPr>
        <w:t>Save</w:t>
      </w:r>
      <w:proofErr w:type="spellEnd"/>
      <w:r w:rsidR="00A613BC" w:rsidRPr="00F13CB7">
        <w:rPr>
          <w:b/>
          <w:bCs/>
        </w:rPr>
        <w:t xml:space="preserve"> and Close</w:t>
      </w:r>
      <w:r w:rsidR="00A613BC">
        <w:t xml:space="preserve">. </w:t>
      </w:r>
    </w:p>
    <w:p w14:paraId="0BBF82F3" w14:textId="4C7C4027" w:rsidR="00A613BC" w:rsidRDefault="008C233D" w:rsidP="00A613BC">
      <w:pPr>
        <w:pStyle w:val="Akapitzlist"/>
        <w:ind w:left="502"/>
      </w:pPr>
      <w:r w:rsidRPr="008C233D">
        <w:drawing>
          <wp:inline distT="0" distB="0" distL="0" distR="0" wp14:anchorId="55B5F9CC" wp14:editId="024CC8B4">
            <wp:extent cx="2466975" cy="2323962"/>
            <wp:effectExtent l="19050" t="19050" r="9525" b="19685"/>
            <wp:docPr id="1571845530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45530" name="Obraz 1" descr="Obraz zawierający tekst, zrzut ekranu, Czcionka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69338" cy="2326188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C8961A" w14:textId="11714E02" w:rsidR="0009391B" w:rsidRPr="00A34EE4" w:rsidRDefault="00A34EE4" w:rsidP="00D1441E">
      <w:pPr>
        <w:pStyle w:val="Akapitzlist"/>
        <w:numPr>
          <w:ilvl w:val="0"/>
          <w:numId w:val="19"/>
        </w:numPr>
      </w:pPr>
      <w:r>
        <w:t xml:space="preserve">Utworzony produkt widać na </w:t>
      </w:r>
      <w:proofErr w:type="spellStart"/>
      <w:r w:rsidRPr="00A34EE4">
        <w:rPr>
          <w:b/>
          <w:bCs/>
        </w:rPr>
        <w:t>Opportunity</w:t>
      </w:r>
      <w:proofErr w:type="spellEnd"/>
      <w:r>
        <w:t xml:space="preserve"> w </w:t>
      </w:r>
      <w:r w:rsidR="006C53EE">
        <w:t>karcie</w:t>
      </w:r>
      <w:r>
        <w:t xml:space="preserve"> </w:t>
      </w:r>
      <w:r w:rsidRPr="00A34EE4">
        <w:rPr>
          <w:b/>
          <w:bCs/>
        </w:rPr>
        <w:t>Products</w:t>
      </w:r>
      <w:r w:rsidR="00E938B0" w:rsidRPr="00E11CF8">
        <w:t>.</w:t>
      </w:r>
      <w:r w:rsidR="00EA4AD0" w:rsidRPr="00E11CF8">
        <w:t xml:space="preserve"> </w:t>
      </w:r>
      <w:r w:rsidR="00EA4AD0" w:rsidRPr="00500E39">
        <w:rPr>
          <w:lang w:val="en-US"/>
        </w:rPr>
        <w:t xml:space="preserve">Status </w:t>
      </w:r>
      <w:proofErr w:type="spellStart"/>
      <w:r w:rsidR="00EA4AD0" w:rsidRPr="00500E39">
        <w:rPr>
          <w:lang w:val="en-US"/>
        </w:rPr>
        <w:t>produktu</w:t>
      </w:r>
      <w:proofErr w:type="spellEnd"/>
      <w:r w:rsidR="00EA4AD0" w:rsidRPr="00500E39">
        <w:rPr>
          <w:lang w:val="en-US"/>
        </w:rPr>
        <w:t xml:space="preserve"> = „</w:t>
      </w:r>
      <w:r w:rsidR="00EA4AD0" w:rsidRPr="00500E39">
        <w:rPr>
          <w:b/>
          <w:bCs/>
          <w:lang w:val="en-US"/>
        </w:rPr>
        <w:t>Designed</w:t>
      </w:r>
      <w:r w:rsidR="00EA4AD0" w:rsidRPr="00500E39">
        <w:rPr>
          <w:lang w:val="en-US"/>
        </w:rPr>
        <w:t xml:space="preserve">”, status </w:t>
      </w:r>
      <w:proofErr w:type="spellStart"/>
      <w:r w:rsidR="00EA4AD0" w:rsidRPr="00500E39">
        <w:rPr>
          <w:lang w:val="en-US"/>
        </w:rPr>
        <w:t>lejk</w:t>
      </w:r>
      <w:r w:rsidR="00BA4482" w:rsidRPr="00500E39">
        <w:rPr>
          <w:lang w:val="en-US"/>
        </w:rPr>
        <w:t>a</w:t>
      </w:r>
      <w:proofErr w:type="spellEnd"/>
      <w:r w:rsidR="00BA4482" w:rsidRPr="00500E39">
        <w:rPr>
          <w:lang w:val="en-US"/>
        </w:rPr>
        <w:t xml:space="preserve"> </w:t>
      </w:r>
      <w:r w:rsidR="00E11CF8" w:rsidRPr="00500E39">
        <w:rPr>
          <w:lang w:val="en-US"/>
        </w:rPr>
        <w:t xml:space="preserve">= </w:t>
      </w:r>
      <w:r w:rsidR="00E11CF8" w:rsidRPr="00500E39">
        <w:rPr>
          <w:b/>
          <w:bCs/>
          <w:lang w:val="en-US"/>
        </w:rPr>
        <w:t>„Proposal”.</w:t>
      </w:r>
      <w:r w:rsidR="00E938B0" w:rsidRPr="00500E39">
        <w:rPr>
          <w:b/>
          <w:bCs/>
          <w:lang w:val="en-US"/>
        </w:rPr>
        <w:t xml:space="preserve"> </w:t>
      </w:r>
      <w:r w:rsidR="00E938B0" w:rsidRPr="009F7DF6">
        <w:t xml:space="preserve">Status </w:t>
      </w:r>
      <w:proofErr w:type="spellStart"/>
      <w:r w:rsidR="00E938B0" w:rsidRPr="009F7DF6">
        <w:t>opportunity</w:t>
      </w:r>
      <w:proofErr w:type="spellEnd"/>
      <w:r w:rsidR="00E938B0" w:rsidRPr="009F7DF6">
        <w:t xml:space="preserve"> przechodzi na</w:t>
      </w:r>
      <w:r w:rsidR="00E938B0">
        <w:rPr>
          <w:b/>
          <w:bCs/>
        </w:rPr>
        <w:t xml:space="preserve"> „</w:t>
      </w:r>
      <w:proofErr w:type="spellStart"/>
      <w:r w:rsidR="00E938B0">
        <w:rPr>
          <w:b/>
          <w:bCs/>
        </w:rPr>
        <w:t>Propo</w:t>
      </w:r>
      <w:r w:rsidR="009F7DF6">
        <w:rPr>
          <w:b/>
          <w:bCs/>
        </w:rPr>
        <w:t>sal</w:t>
      </w:r>
      <w:proofErr w:type="spellEnd"/>
      <w:r w:rsidR="00E938B0">
        <w:rPr>
          <w:b/>
          <w:bCs/>
        </w:rPr>
        <w:t>”</w:t>
      </w:r>
    </w:p>
    <w:p w14:paraId="6C2ECF34" w14:textId="1F340449" w:rsidR="00A34EE4" w:rsidRDefault="001615A4" w:rsidP="00A34EE4">
      <w:pPr>
        <w:pStyle w:val="Akapitzlist"/>
        <w:ind w:left="502"/>
      </w:pPr>
      <w:r>
        <w:rPr>
          <w:noProof/>
        </w:rPr>
        <w:drawing>
          <wp:inline distT="0" distB="0" distL="0" distR="0" wp14:anchorId="52473366" wp14:editId="37D86279">
            <wp:extent cx="6134100" cy="2420197"/>
            <wp:effectExtent l="19050" t="19050" r="19050" b="18415"/>
            <wp:docPr id="1087885769" name="Obraz 1087885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12" cy="2422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C51DBE" w14:textId="1585D946" w:rsidR="00A34EE4" w:rsidRDefault="007F439F" w:rsidP="00D1441E">
      <w:pPr>
        <w:pStyle w:val="Akapitzlist"/>
        <w:numPr>
          <w:ilvl w:val="0"/>
          <w:numId w:val="19"/>
        </w:numPr>
      </w:pPr>
      <w:r>
        <w:lastRenderedPageBreak/>
        <w:t>Klikając dwuklikiem w rekord</w:t>
      </w:r>
      <w:r w:rsidR="009B385A">
        <w:t xml:space="preserve"> wchodzimy w wybrany produkt. Otwiera się pełny formularz z danymi</w:t>
      </w:r>
      <w:r w:rsidR="004F61A0">
        <w:t>.</w:t>
      </w:r>
    </w:p>
    <w:p w14:paraId="58D17434" w14:textId="4D72F198" w:rsidR="006C53EE" w:rsidRDefault="006C53EE" w:rsidP="006C53EE">
      <w:pPr>
        <w:pStyle w:val="Akapitzlist"/>
        <w:ind w:left="502"/>
      </w:pPr>
      <w:r>
        <w:t xml:space="preserve">Na karcie </w:t>
      </w:r>
      <w:proofErr w:type="spellStart"/>
      <w:r w:rsidRPr="006C53EE">
        <w:rPr>
          <w:b/>
          <w:bCs/>
        </w:rPr>
        <w:t>Summary</w:t>
      </w:r>
      <w:proofErr w:type="spellEnd"/>
      <w:r>
        <w:t xml:space="preserve"> mamy</w:t>
      </w:r>
      <w:r w:rsidR="00A21CC3">
        <w:t xml:space="preserve"> dane produktu</w:t>
      </w:r>
      <w:r w:rsidR="00781AFC">
        <w:t xml:space="preserve"> podzielone na 3 sekcje:</w:t>
      </w:r>
      <w:r w:rsidR="00A21CC3">
        <w:t xml:space="preserve"> </w:t>
      </w:r>
    </w:p>
    <w:p w14:paraId="210F44FC" w14:textId="6FC5AA5B" w:rsidR="004A0C6F" w:rsidRDefault="001C1B08" w:rsidP="00D1441E">
      <w:pPr>
        <w:pStyle w:val="Akapitzlist"/>
        <w:numPr>
          <w:ilvl w:val="0"/>
          <w:numId w:val="20"/>
        </w:numPr>
      </w:pPr>
      <w:r w:rsidRPr="001B649E">
        <w:t xml:space="preserve">Sekcja </w:t>
      </w:r>
      <w:r w:rsidRPr="004A0C6F">
        <w:rPr>
          <w:b/>
          <w:bCs/>
        </w:rPr>
        <w:t>PRICING</w:t>
      </w:r>
      <w:r w:rsidR="001B649E" w:rsidRPr="001B649E">
        <w:t xml:space="preserve"> zawiera </w:t>
      </w:r>
      <w:proofErr w:type="spellStart"/>
      <w:r w:rsidR="001B649E" w:rsidRPr="001B649E">
        <w:t>pricing</w:t>
      </w:r>
      <w:proofErr w:type="spellEnd"/>
      <w:r w:rsidR="001B649E" w:rsidRPr="001B649E">
        <w:t xml:space="preserve"> </w:t>
      </w:r>
      <w:proofErr w:type="spellStart"/>
      <w:r w:rsidR="001B649E" w:rsidRPr="001B649E">
        <w:t>itemy</w:t>
      </w:r>
      <w:proofErr w:type="spellEnd"/>
      <w:r w:rsidR="001B649E" w:rsidRPr="001B649E">
        <w:t xml:space="preserve"> po</w:t>
      </w:r>
      <w:r w:rsidR="001B649E">
        <w:t xml:space="preserve">wiązane z produktem. Domyślnie tworzy się jeden </w:t>
      </w:r>
      <w:proofErr w:type="spellStart"/>
      <w:r w:rsidR="001B649E">
        <w:t>pricing</w:t>
      </w:r>
      <w:proofErr w:type="spellEnd"/>
      <w:r w:rsidR="001B649E">
        <w:t xml:space="preserve"> </w:t>
      </w:r>
      <w:proofErr w:type="spellStart"/>
      <w:r w:rsidR="001B649E">
        <w:t>item</w:t>
      </w:r>
      <w:proofErr w:type="spellEnd"/>
      <w:r w:rsidR="0049392F">
        <w:t xml:space="preserve"> z wartościami:</w:t>
      </w:r>
    </w:p>
    <w:p w14:paraId="6EE9E12B" w14:textId="220555DC" w:rsidR="0049392F" w:rsidRDefault="0049392F" w:rsidP="00D1441E">
      <w:pPr>
        <w:pStyle w:val="Akapitzlist"/>
        <w:numPr>
          <w:ilvl w:val="1"/>
          <w:numId w:val="20"/>
        </w:numPr>
      </w:pPr>
      <w:proofErr w:type="spellStart"/>
      <w:r w:rsidRPr="008E3893">
        <w:rPr>
          <w:b/>
          <w:bCs/>
        </w:rPr>
        <w:t>Quantity</w:t>
      </w:r>
      <w:proofErr w:type="spellEnd"/>
      <w:r>
        <w:t xml:space="preserve"> – </w:t>
      </w:r>
      <w:r w:rsidR="008E3893">
        <w:t xml:space="preserve">wybrana </w:t>
      </w:r>
      <w:r>
        <w:t>ilość produktu</w:t>
      </w:r>
    </w:p>
    <w:p w14:paraId="5D9007B6" w14:textId="73690908" w:rsidR="0049392F" w:rsidRDefault="0049392F" w:rsidP="00D1441E">
      <w:pPr>
        <w:pStyle w:val="Akapitzlist"/>
        <w:numPr>
          <w:ilvl w:val="1"/>
          <w:numId w:val="20"/>
        </w:numPr>
      </w:pPr>
      <w:r w:rsidRPr="008E3893">
        <w:rPr>
          <w:b/>
          <w:bCs/>
        </w:rPr>
        <w:t xml:space="preserve">Product </w:t>
      </w:r>
      <w:proofErr w:type="spellStart"/>
      <w:r w:rsidRPr="008E3893">
        <w:rPr>
          <w:b/>
          <w:bCs/>
        </w:rPr>
        <w:t>Cost</w:t>
      </w:r>
      <w:proofErr w:type="spellEnd"/>
      <w:r>
        <w:t xml:space="preserve"> </w:t>
      </w:r>
      <w:r w:rsidR="00DF2B2D">
        <w:t>–</w:t>
      </w:r>
      <w:r>
        <w:t xml:space="preserve"> </w:t>
      </w:r>
      <w:r w:rsidR="00DF2B2D">
        <w:t>koszt produktu z cennika</w:t>
      </w:r>
    </w:p>
    <w:p w14:paraId="67DC3695" w14:textId="3548A547" w:rsidR="0049392F" w:rsidRDefault="0049392F" w:rsidP="00D1441E">
      <w:pPr>
        <w:pStyle w:val="Akapitzlist"/>
        <w:numPr>
          <w:ilvl w:val="1"/>
          <w:numId w:val="20"/>
        </w:numPr>
      </w:pPr>
      <w:proofErr w:type="spellStart"/>
      <w:r w:rsidRPr="008E3893">
        <w:rPr>
          <w:b/>
          <w:bCs/>
        </w:rPr>
        <w:t>Markup</w:t>
      </w:r>
      <w:proofErr w:type="spellEnd"/>
      <w:r w:rsidR="00DF2B2D">
        <w:t xml:space="preserve"> – marża wyrażona w euro</w:t>
      </w:r>
    </w:p>
    <w:p w14:paraId="7C1B5CD5" w14:textId="5D47CAC9" w:rsidR="0049392F" w:rsidRDefault="0049392F" w:rsidP="00D1441E">
      <w:pPr>
        <w:pStyle w:val="Akapitzlist"/>
        <w:numPr>
          <w:ilvl w:val="1"/>
          <w:numId w:val="20"/>
        </w:numPr>
      </w:pPr>
      <w:proofErr w:type="spellStart"/>
      <w:r w:rsidRPr="008E3893">
        <w:rPr>
          <w:b/>
          <w:bCs/>
        </w:rPr>
        <w:t>Markup</w:t>
      </w:r>
      <w:proofErr w:type="spellEnd"/>
      <w:r w:rsidRPr="008E3893">
        <w:rPr>
          <w:b/>
          <w:bCs/>
        </w:rPr>
        <w:t xml:space="preserve"> %</w:t>
      </w:r>
      <w:r w:rsidR="00DF2B2D">
        <w:t xml:space="preserve"> - marża wyrażona w %</w:t>
      </w:r>
    </w:p>
    <w:p w14:paraId="53997B81" w14:textId="526967CB" w:rsidR="0049392F" w:rsidRDefault="0049392F" w:rsidP="00D1441E">
      <w:pPr>
        <w:pStyle w:val="Akapitzlist"/>
        <w:numPr>
          <w:ilvl w:val="1"/>
          <w:numId w:val="20"/>
        </w:numPr>
      </w:pPr>
      <w:proofErr w:type="spellStart"/>
      <w:r w:rsidRPr="008E3893">
        <w:rPr>
          <w:b/>
          <w:bCs/>
        </w:rPr>
        <w:t>Price</w:t>
      </w:r>
      <w:proofErr w:type="spellEnd"/>
      <w:r w:rsidR="00DF2B2D">
        <w:t xml:space="preserve"> </w:t>
      </w:r>
      <w:r w:rsidR="00966F81">
        <w:t>=</w:t>
      </w:r>
      <w:r w:rsidR="00DF2B2D">
        <w:t xml:space="preserve"> </w:t>
      </w:r>
      <w:r w:rsidR="00966F81" w:rsidRPr="008E3893">
        <w:rPr>
          <w:b/>
          <w:bCs/>
        </w:rPr>
        <w:t xml:space="preserve">Product </w:t>
      </w:r>
      <w:proofErr w:type="spellStart"/>
      <w:r w:rsidR="00966F81" w:rsidRPr="008E3893">
        <w:rPr>
          <w:b/>
          <w:bCs/>
        </w:rPr>
        <w:t>Cost</w:t>
      </w:r>
      <w:proofErr w:type="spellEnd"/>
      <w:r w:rsidR="00966F81" w:rsidRPr="008E3893">
        <w:rPr>
          <w:b/>
          <w:bCs/>
        </w:rPr>
        <w:t xml:space="preserve"> </w:t>
      </w:r>
      <w:r w:rsidR="00966F81" w:rsidRPr="008E3893">
        <w:t>+</w:t>
      </w:r>
      <w:r w:rsidR="00966F81" w:rsidRPr="008E3893">
        <w:rPr>
          <w:b/>
          <w:bCs/>
        </w:rPr>
        <w:t xml:space="preserve"> </w:t>
      </w:r>
      <w:proofErr w:type="spellStart"/>
      <w:r w:rsidR="00966F81" w:rsidRPr="008E3893">
        <w:rPr>
          <w:b/>
          <w:bCs/>
        </w:rPr>
        <w:t>Markup</w:t>
      </w:r>
      <w:proofErr w:type="spellEnd"/>
    </w:p>
    <w:p w14:paraId="4942D042" w14:textId="0EC5F899" w:rsidR="0049392F" w:rsidRPr="008E3893" w:rsidRDefault="0049392F" w:rsidP="00D1441E">
      <w:pPr>
        <w:pStyle w:val="Akapitzlist"/>
        <w:numPr>
          <w:ilvl w:val="1"/>
          <w:numId w:val="20"/>
        </w:numPr>
        <w:rPr>
          <w:b/>
          <w:bCs/>
        </w:rPr>
      </w:pPr>
      <w:r w:rsidRPr="01E8F909">
        <w:rPr>
          <w:b/>
          <w:bCs/>
        </w:rPr>
        <w:t>Total</w:t>
      </w:r>
      <w:r w:rsidR="00966F81">
        <w:t xml:space="preserve"> = </w:t>
      </w:r>
      <w:proofErr w:type="spellStart"/>
      <w:r w:rsidR="00966F81" w:rsidRPr="01E8F909">
        <w:rPr>
          <w:b/>
          <w:bCs/>
        </w:rPr>
        <w:t>Quantity</w:t>
      </w:r>
      <w:proofErr w:type="spellEnd"/>
      <w:r w:rsidR="00966F81" w:rsidRPr="01E8F909">
        <w:rPr>
          <w:b/>
          <w:bCs/>
        </w:rPr>
        <w:t xml:space="preserve"> </w:t>
      </w:r>
      <w:r w:rsidR="00966F81">
        <w:t>x</w:t>
      </w:r>
      <w:r w:rsidR="00966F81" w:rsidRPr="01E8F909">
        <w:rPr>
          <w:b/>
          <w:bCs/>
        </w:rPr>
        <w:t xml:space="preserve"> </w:t>
      </w:r>
      <w:proofErr w:type="spellStart"/>
      <w:r w:rsidR="00966F81" w:rsidRPr="01E8F909">
        <w:rPr>
          <w:b/>
          <w:bCs/>
        </w:rPr>
        <w:t>Price</w:t>
      </w:r>
      <w:proofErr w:type="spellEnd"/>
    </w:p>
    <w:p w14:paraId="5CFF7BF1" w14:textId="4B007D61" w:rsidR="0049392F" w:rsidRPr="008E3893" w:rsidRDefault="0AF40FFB" w:rsidP="01E8F909">
      <w:pPr>
        <w:pStyle w:val="Akapitzlist"/>
        <w:numPr>
          <w:ilvl w:val="1"/>
          <w:numId w:val="20"/>
        </w:numPr>
      </w:pPr>
      <w:r w:rsidRPr="01E8F909">
        <w:rPr>
          <w:b/>
          <w:bCs/>
        </w:rPr>
        <w:t xml:space="preserve">Transfer </w:t>
      </w:r>
      <w:proofErr w:type="spellStart"/>
      <w:r w:rsidRPr="01E8F909">
        <w:rPr>
          <w:b/>
          <w:bCs/>
        </w:rPr>
        <w:t>Price</w:t>
      </w:r>
      <w:proofErr w:type="spellEnd"/>
      <w:r w:rsidRPr="01E8F909">
        <w:rPr>
          <w:b/>
          <w:bCs/>
        </w:rPr>
        <w:t xml:space="preserve"> </w:t>
      </w:r>
      <w:r w:rsidR="1F43F29A" w:rsidRPr="01E8F909">
        <w:rPr>
          <w:b/>
          <w:bCs/>
        </w:rPr>
        <w:t xml:space="preserve">= </w:t>
      </w:r>
      <w:r w:rsidR="1F43F29A" w:rsidRPr="01E8F909">
        <w:rPr>
          <w:rFonts w:eastAsia="Calibri" w:cs="Calibri"/>
          <w:color w:val="000000" w:themeColor="text1"/>
        </w:rPr>
        <w:t>(</w:t>
      </w:r>
      <w:proofErr w:type="spellStart"/>
      <w:r w:rsidR="1F43F29A" w:rsidRPr="01E8F909">
        <w:rPr>
          <w:rFonts w:eastAsia="Calibri" w:cs="Calibri"/>
          <w:b/>
          <w:bCs/>
          <w:color w:val="000000" w:themeColor="text1"/>
        </w:rPr>
        <w:t>Markup</w:t>
      </w:r>
      <w:proofErr w:type="spellEnd"/>
      <w:r w:rsidR="1F43F29A" w:rsidRPr="01E8F909">
        <w:rPr>
          <w:rFonts w:eastAsia="Calibri" w:cs="Calibri"/>
          <w:color w:val="000000" w:themeColor="text1"/>
        </w:rPr>
        <w:t xml:space="preserve"> * </w:t>
      </w:r>
      <w:r w:rsidR="1F43F29A" w:rsidRPr="01E8F909">
        <w:rPr>
          <w:rFonts w:eastAsia="Calibri" w:cs="Calibri"/>
          <w:b/>
          <w:bCs/>
          <w:color w:val="000000" w:themeColor="text1"/>
        </w:rPr>
        <w:t xml:space="preserve">Transfer </w:t>
      </w:r>
      <w:proofErr w:type="spellStart"/>
      <w:r w:rsidR="1F43F29A" w:rsidRPr="01E8F909">
        <w:rPr>
          <w:rFonts w:eastAsia="Calibri" w:cs="Calibri"/>
          <w:b/>
          <w:bCs/>
          <w:color w:val="000000" w:themeColor="text1"/>
        </w:rPr>
        <w:t>Price</w:t>
      </w:r>
      <w:proofErr w:type="spellEnd"/>
      <w:r w:rsidR="1F43F29A" w:rsidRPr="01E8F909">
        <w:rPr>
          <w:rFonts w:eastAsia="Calibri" w:cs="Calibri"/>
          <w:color w:val="000000" w:themeColor="text1"/>
        </w:rPr>
        <w:t xml:space="preserve"> dla danego oddziału) + </w:t>
      </w:r>
      <w:r w:rsidR="1F43F29A" w:rsidRPr="01E8F909">
        <w:rPr>
          <w:rFonts w:eastAsia="Calibri" w:cs="Calibri"/>
          <w:b/>
          <w:bCs/>
          <w:color w:val="000000" w:themeColor="text1"/>
        </w:rPr>
        <w:t xml:space="preserve">Product </w:t>
      </w:r>
      <w:proofErr w:type="spellStart"/>
      <w:r w:rsidR="1F43F29A" w:rsidRPr="01E8F909">
        <w:rPr>
          <w:rFonts w:eastAsia="Calibri" w:cs="Calibri"/>
          <w:b/>
          <w:bCs/>
          <w:color w:val="000000" w:themeColor="text1"/>
        </w:rPr>
        <w:t>Cost</w:t>
      </w:r>
      <w:proofErr w:type="spellEnd"/>
    </w:p>
    <w:p w14:paraId="3846890B" w14:textId="0AA5ED91" w:rsidR="2021C0AA" w:rsidRPr="00944CA2" w:rsidRDefault="2021C0AA" w:rsidP="01E8F909">
      <w:pPr>
        <w:pStyle w:val="Akapitzlist"/>
        <w:numPr>
          <w:ilvl w:val="1"/>
          <w:numId w:val="20"/>
        </w:numPr>
        <w:rPr>
          <w:lang w:val="en-US"/>
        </w:rPr>
      </w:pPr>
      <w:r w:rsidRPr="00944CA2">
        <w:rPr>
          <w:b/>
          <w:bCs/>
          <w:lang w:val="en-US"/>
        </w:rPr>
        <w:t xml:space="preserve">Branch Markup % </w:t>
      </w:r>
      <w:r w:rsidR="3A7DE469" w:rsidRPr="00944CA2">
        <w:rPr>
          <w:b/>
          <w:bCs/>
          <w:lang w:val="en-US"/>
        </w:rPr>
        <w:t xml:space="preserve">= </w:t>
      </w:r>
      <w:r w:rsidR="3A7DE469" w:rsidRPr="00944CA2">
        <w:rPr>
          <w:rFonts w:eastAsia="Calibri" w:cs="Calibri"/>
          <w:color w:val="000000" w:themeColor="text1"/>
          <w:lang w:val="en-US"/>
        </w:rPr>
        <w:t>((</w:t>
      </w:r>
      <w:r w:rsidR="3A7DE469" w:rsidRPr="00944CA2">
        <w:rPr>
          <w:rFonts w:eastAsia="Calibri" w:cs="Calibri"/>
          <w:b/>
          <w:bCs/>
          <w:color w:val="000000" w:themeColor="text1"/>
          <w:lang w:val="en-US"/>
        </w:rPr>
        <w:t>Price</w:t>
      </w:r>
      <w:r w:rsidR="3A7DE469" w:rsidRPr="00944CA2">
        <w:rPr>
          <w:rFonts w:eastAsia="Calibri" w:cs="Calibri"/>
          <w:color w:val="000000" w:themeColor="text1"/>
          <w:lang w:val="en-US"/>
        </w:rPr>
        <w:t xml:space="preserve"> – </w:t>
      </w:r>
      <w:r w:rsidR="3A7DE469" w:rsidRPr="00944CA2">
        <w:rPr>
          <w:rFonts w:eastAsia="Calibri" w:cs="Calibri"/>
          <w:b/>
          <w:bCs/>
          <w:color w:val="000000" w:themeColor="text1"/>
          <w:lang w:val="en-US"/>
        </w:rPr>
        <w:t>Transfer Price</w:t>
      </w:r>
      <w:r w:rsidR="3A7DE469" w:rsidRPr="00944CA2">
        <w:rPr>
          <w:rFonts w:eastAsia="Calibri" w:cs="Calibri"/>
          <w:color w:val="000000" w:themeColor="text1"/>
          <w:lang w:val="en-US"/>
        </w:rPr>
        <w:t>) /</w:t>
      </w:r>
      <w:r w:rsidR="3A7DE469" w:rsidRPr="00944CA2">
        <w:rPr>
          <w:rFonts w:eastAsia="Calibri" w:cs="Calibri"/>
          <w:b/>
          <w:bCs/>
          <w:color w:val="000000" w:themeColor="text1"/>
          <w:lang w:val="en-US"/>
        </w:rPr>
        <w:t>Price</w:t>
      </w:r>
      <w:r w:rsidR="3A7DE469" w:rsidRPr="00944CA2">
        <w:rPr>
          <w:rFonts w:eastAsia="Calibri" w:cs="Calibri"/>
          <w:color w:val="000000" w:themeColor="text1"/>
          <w:lang w:val="en-US"/>
        </w:rPr>
        <w:t>) *100</w:t>
      </w:r>
    </w:p>
    <w:p w14:paraId="2E651901" w14:textId="25051A9E" w:rsidR="0049392F" w:rsidRPr="00EF7990" w:rsidRDefault="0049392F" w:rsidP="00D1441E">
      <w:pPr>
        <w:pStyle w:val="Akapitzlist"/>
        <w:numPr>
          <w:ilvl w:val="1"/>
          <w:numId w:val="20"/>
        </w:numPr>
        <w:rPr>
          <w:lang w:val="en-US"/>
        </w:rPr>
      </w:pPr>
      <w:r w:rsidRPr="01E8F909">
        <w:rPr>
          <w:b/>
          <w:bCs/>
          <w:lang w:val="en-US"/>
        </w:rPr>
        <w:t>Status</w:t>
      </w:r>
      <w:r w:rsidRPr="01E8F909">
        <w:rPr>
          <w:lang w:val="en-US"/>
        </w:rPr>
        <w:t xml:space="preserve"> – </w:t>
      </w:r>
      <w:r w:rsidR="00EF7990" w:rsidRPr="01E8F909">
        <w:rPr>
          <w:lang w:val="en-US"/>
        </w:rPr>
        <w:t xml:space="preserve">Active/Cancelled. </w:t>
      </w:r>
      <w:proofErr w:type="spellStart"/>
      <w:r w:rsidR="00EF7990" w:rsidRPr="01E8F909">
        <w:rPr>
          <w:lang w:val="en-US"/>
        </w:rPr>
        <w:t>D</w:t>
      </w:r>
      <w:r w:rsidR="008E3893" w:rsidRPr="01E8F909">
        <w:rPr>
          <w:lang w:val="en-US"/>
        </w:rPr>
        <w:t>omyślnie</w:t>
      </w:r>
      <w:proofErr w:type="spellEnd"/>
      <w:r w:rsidR="008E3893" w:rsidRPr="01E8F909">
        <w:rPr>
          <w:lang w:val="en-US"/>
        </w:rPr>
        <w:t xml:space="preserve"> </w:t>
      </w:r>
      <w:proofErr w:type="spellStart"/>
      <w:r w:rsidR="00EF7990" w:rsidRPr="01E8F909">
        <w:rPr>
          <w:lang w:val="en-US"/>
        </w:rPr>
        <w:t>ustawia</w:t>
      </w:r>
      <w:proofErr w:type="spellEnd"/>
      <w:r w:rsidR="00EF7990" w:rsidRPr="01E8F909">
        <w:rPr>
          <w:lang w:val="en-US"/>
        </w:rPr>
        <w:t xml:space="preserve"> </w:t>
      </w:r>
      <w:proofErr w:type="spellStart"/>
      <w:r w:rsidR="00EF7990" w:rsidRPr="01E8F909">
        <w:rPr>
          <w:lang w:val="en-US"/>
        </w:rPr>
        <w:t>się</w:t>
      </w:r>
      <w:proofErr w:type="spellEnd"/>
      <w:r w:rsidR="00EF7990" w:rsidRPr="01E8F909">
        <w:rPr>
          <w:lang w:val="en-US"/>
        </w:rPr>
        <w:t xml:space="preserve"> </w:t>
      </w:r>
      <w:r w:rsidR="008E3893" w:rsidRPr="01E8F909">
        <w:rPr>
          <w:lang w:val="en-US"/>
        </w:rPr>
        <w:t>„Active”</w:t>
      </w:r>
    </w:p>
    <w:p w14:paraId="063F5253" w14:textId="1FFBCDE2" w:rsidR="001C1B08" w:rsidRDefault="001C1B08" w:rsidP="00D1441E">
      <w:pPr>
        <w:pStyle w:val="Akapitzlist"/>
        <w:numPr>
          <w:ilvl w:val="0"/>
          <w:numId w:val="20"/>
        </w:numPr>
      </w:pPr>
      <w:r>
        <w:t xml:space="preserve">Sekcja </w:t>
      </w:r>
      <w:r w:rsidRPr="004A0C6F">
        <w:rPr>
          <w:b/>
          <w:bCs/>
        </w:rPr>
        <w:t>PRICE LIST DATA</w:t>
      </w:r>
      <w:r w:rsidR="00260FBF">
        <w:t xml:space="preserve"> zawiera dane</w:t>
      </w:r>
      <w:r w:rsidR="002D6449">
        <w:t xml:space="preserve"> poglądowe</w:t>
      </w:r>
      <w:r w:rsidR="00260FBF">
        <w:t xml:space="preserve"> które znajdują się w cenniku</w:t>
      </w:r>
      <w:r w:rsidR="001B649E">
        <w:t xml:space="preserve">. </w:t>
      </w:r>
    </w:p>
    <w:p w14:paraId="73087314" w14:textId="1C45C60E" w:rsidR="001C1B08" w:rsidRDefault="0062328E" w:rsidP="00D1441E">
      <w:pPr>
        <w:pStyle w:val="Akapitzlist"/>
        <w:numPr>
          <w:ilvl w:val="0"/>
          <w:numId w:val="20"/>
        </w:numPr>
      </w:pPr>
      <w:r>
        <w:t xml:space="preserve">Sekcja </w:t>
      </w:r>
      <w:r w:rsidRPr="004A0C6F">
        <w:rPr>
          <w:b/>
          <w:bCs/>
        </w:rPr>
        <w:t>MAIN DATA</w:t>
      </w:r>
      <w:r>
        <w:t xml:space="preserve"> </w:t>
      </w:r>
    </w:p>
    <w:tbl>
      <w:tblPr>
        <w:tblStyle w:val="Siatkatabelijasna"/>
        <w:tblW w:w="10065" w:type="dxa"/>
        <w:tblInd w:w="562" w:type="dxa"/>
        <w:tblLook w:val="04A0" w:firstRow="1" w:lastRow="0" w:firstColumn="1" w:lastColumn="0" w:noHBand="0" w:noVBand="1"/>
      </w:tblPr>
      <w:tblGrid>
        <w:gridCol w:w="2034"/>
        <w:gridCol w:w="1510"/>
        <w:gridCol w:w="6521"/>
      </w:tblGrid>
      <w:tr w:rsidR="0062328E" w14:paraId="2E8C2B6E" w14:textId="77777777">
        <w:tc>
          <w:tcPr>
            <w:tcW w:w="2034" w:type="dxa"/>
            <w:shd w:val="clear" w:color="auto" w:fill="F2F2F2" w:themeFill="background1" w:themeFillShade="F2"/>
          </w:tcPr>
          <w:p w14:paraId="41570065" w14:textId="77777777" w:rsidR="0062328E" w:rsidRPr="007D469D" w:rsidRDefault="0062328E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41B6E980" w14:textId="77777777" w:rsidR="0062328E" w:rsidRPr="007D469D" w:rsidRDefault="0062328E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</w:tcPr>
          <w:p w14:paraId="21289FEE" w14:textId="77777777" w:rsidR="0062328E" w:rsidRPr="007D469D" w:rsidRDefault="0062328E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585092" w:rsidRPr="007C4990" w14:paraId="37F18A4C" w14:textId="77777777">
        <w:tc>
          <w:tcPr>
            <w:tcW w:w="2034" w:type="dxa"/>
            <w:vAlign w:val="center"/>
          </w:tcPr>
          <w:p w14:paraId="526AD6C1" w14:textId="17BA0091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ID</w:t>
            </w:r>
          </w:p>
        </w:tc>
        <w:tc>
          <w:tcPr>
            <w:tcW w:w="1510" w:type="dxa"/>
          </w:tcPr>
          <w:p w14:paraId="67BD8201" w14:textId="7BF77B75" w:rsidR="00585092" w:rsidRDefault="00585092" w:rsidP="00585092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6C313CAC" w14:textId="7FE8AEB0" w:rsidR="00585092" w:rsidRPr="007C4990" w:rsidRDefault="00585092" w:rsidP="00585092">
            <w:pPr>
              <w:pStyle w:val="Akapitzlist"/>
              <w:spacing w:after="0" w:line="240" w:lineRule="auto"/>
              <w:ind w:left="57"/>
            </w:pPr>
            <w:r>
              <w:t>Identyfikator produktu</w:t>
            </w:r>
          </w:p>
        </w:tc>
      </w:tr>
      <w:tr w:rsidR="00585092" w:rsidRPr="001B5BB1" w14:paraId="497FF743" w14:textId="77777777">
        <w:tc>
          <w:tcPr>
            <w:tcW w:w="2034" w:type="dxa"/>
            <w:vAlign w:val="center"/>
          </w:tcPr>
          <w:p w14:paraId="48534A2B" w14:textId="16CF6639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Opportunity</w:t>
            </w:r>
          </w:p>
        </w:tc>
        <w:tc>
          <w:tcPr>
            <w:tcW w:w="1510" w:type="dxa"/>
          </w:tcPr>
          <w:p w14:paraId="3E51352E" w14:textId="4C857866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4C71EC38" w14:textId="48BC2FD2" w:rsidR="00585092" w:rsidRPr="001B5BB1" w:rsidRDefault="00585092" w:rsidP="00585092">
            <w:pPr>
              <w:pStyle w:val="Akapitzlist"/>
              <w:spacing w:after="0" w:line="240" w:lineRule="auto"/>
              <w:ind w:left="57"/>
            </w:pPr>
            <w:r>
              <w:t xml:space="preserve">Powiązanie produktu z </w:t>
            </w:r>
            <w:proofErr w:type="spellStart"/>
            <w:r>
              <w:t>opportunity</w:t>
            </w:r>
            <w:proofErr w:type="spellEnd"/>
          </w:p>
        </w:tc>
      </w:tr>
      <w:tr w:rsidR="00585092" w:rsidRPr="001B5BB1" w14:paraId="0EC0DC43" w14:textId="77777777">
        <w:tc>
          <w:tcPr>
            <w:tcW w:w="2034" w:type="dxa"/>
            <w:vAlign w:val="center"/>
          </w:tcPr>
          <w:p w14:paraId="4D3D93CA" w14:textId="6E5B74B3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Account</w:t>
            </w:r>
          </w:p>
        </w:tc>
        <w:tc>
          <w:tcPr>
            <w:tcW w:w="1510" w:type="dxa"/>
          </w:tcPr>
          <w:p w14:paraId="4E5B8D0A" w14:textId="4824515F" w:rsidR="00585092" w:rsidRPr="000A0B86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color w:val="6C8DCA" w:themeColor="accent1" w:themeTint="99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02DA60D1" w14:textId="5776CC9B" w:rsidR="00585092" w:rsidRPr="001B5BB1" w:rsidRDefault="00585092" w:rsidP="00585092">
            <w:pPr>
              <w:ind w:left="0"/>
            </w:pPr>
            <w:r>
              <w:t>Powiązanie produktu z klientem</w:t>
            </w:r>
          </w:p>
        </w:tc>
      </w:tr>
      <w:tr w:rsidR="00585092" w:rsidRPr="004765B7" w14:paraId="66466247" w14:textId="77777777">
        <w:tc>
          <w:tcPr>
            <w:tcW w:w="2034" w:type="dxa"/>
            <w:vAlign w:val="center"/>
          </w:tcPr>
          <w:p w14:paraId="17CEC1DF" w14:textId="469038B4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Quantity</w:t>
            </w:r>
          </w:p>
        </w:tc>
        <w:tc>
          <w:tcPr>
            <w:tcW w:w="1510" w:type="dxa"/>
          </w:tcPr>
          <w:p w14:paraId="71F05616" w14:textId="5D073F8C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2C236E2C" w14:textId="69A7987F" w:rsidR="00585092" w:rsidRPr="004765B7" w:rsidRDefault="008D366B" w:rsidP="00585092">
            <w:pPr>
              <w:pStyle w:val="Akapitzlist"/>
              <w:spacing w:after="0" w:line="240" w:lineRule="auto"/>
              <w:ind w:left="57"/>
            </w:pPr>
            <w:proofErr w:type="spellStart"/>
            <w:r w:rsidRPr="008D366B">
              <w:rPr>
                <w:b/>
                <w:bCs/>
              </w:rPr>
              <w:t>Quantity</w:t>
            </w:r>
            <w:proofErr w:type="spellEnd"/>
            <w:r w:rsidR="008D1501">
              <w:t xml:space="preserve"> </w:t>
            </w:r>
            <w:r w:rsidR="00901825">
              <w:t>z</w:t>
            </w:r>
            <w:r w:rsidR="008D1501">
              <w:t xml:space="preserve"> </w:t>
            </w:r>
            <w:proofErr w:type="spellStart"/>
            <w:r w:rsidR="008D1501">
              <w:t>pricing</w:t>
            </w:r>
            <w:proofErr w:type="spellEnd"/>
            <w:r w:rsidR="008D1501">
              <w:t xml:space="preserve"> </w:t>
            </w:r>
            <w:proofErr w:type="spellStart"/>
            <w:r w:rsidR="008D1501">
              <w:t>item</w:t>
            </w:r>
            <w:proofErr w:type="spellEnd"/>
            <w:r w:rsidR="00901825">
              <w:t xml:space="preserve">, który ma największą </w:t>
            </w:r>
            <w:r w:rsidR="008D1501">
              <w:t xml:space="preserve">wartością </w:t>
            </w:r>
            <w:r w:rsidR="008D1501" w:rsidRPr="00894F64">
              <w:rPr>
                <w:b/>
                <w:bCs/>
              </w:rPr>
              <w:t>Total</w:t>
            </w:r>
          </w:p>
        </w:tc>
      </w:tr>
      <w:tr w:rsidR="00585092" w:rsidRPr="004765B7" w14:paraId="34F6B5A8" w14:textId="77777777">
        <w:tc>
          <w:tcPr>
            <w:tcW w:w="2034" w:type="dxa"/>
            <w:vAlign w:val="center"/>
          </w:tcPr>
          <w:p w14:paraId="353524E5" w14:textId="20DF521D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Cost</w:t>
            </w:r>
          </w:p>
        </w:tc>
        <w:tc>
          <w:tcPr>
            <w:tcW w:w="1510" w:type="dxa"/>
          </w:tcPr>
          <w:p w14:paraId="52D53CA2" w14:textId="6200357B" w:rsidR="00585092" w:rsidRPr="00AB3623" w:rsidRDefault="00585092" w:rsidP="00585092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5983EBB7" w14:textId="4033ECD6" w:rsidR="00585092" w:rsidRPr="004765B7" w:rsidRDefault="00901825" w:rsidP="00585092">
            <w:pPr>
              <w:pStyle w:val="Akapitzlist"/>
              <w:spacing w:after="0" w:line="240" w:lineRule="auto"/>
              <w:ind w:left="57"/>
            </w:pPr>
            <w:r w:rsidRPr="008D366B">
              <w:rPr>
                <w:b/>
                <w:bCs/>
              </w:rPr>
              <w:t xml:space="preserve">Product </w:t>
            </w:r>
            <w:proofErr w:type="spellStart"/>
            <w:r w:rsidRPr="008D366B">
              <w:rPr>
                <w:b/>
                <w:bCs/>
              </w:rPr>
              <w:t>Cost</w:t>
            </w:r>
            <w:proofErr w:type="spellEnd"/>
            <w:r>
              <w:t xml:space="preserve"> z </w:t>
            </w:r>
            <w:proofErr w:type="spellStart"/>
            <w:r>
              <w:t>pricing</w:t>
            </w:r>
            <w:proofErr w:type="spellEnd"/>
            <w:r>
              <w:t xml:space="preserve"> </w:t>
            </w:r>
            <w:proofErr w:type="spellStart"/>
            <w:r>
              <w:t>item</w:t>
            </w:r>
            <w:proofErr w:type="spellEnd"/>
            <w:r>
              <w:t xml:space="preserve">, który ma największą wartością </w:t>
            </w:r>
            <w:r w:rsidRPr="00894F64">
              <w:rPr>
                <w:b/>
                <w:bCs/>
              </w:rPr>
              <w:t>Total</w:t>
            </w:r>
          </w:p>
        </w:tc>
      </w:tr>
      <w:tr w:rsidR="00585092" w:rsidRPr="004765B7" w14:paraId="426F8AF4" w14:textId="77777777">
        <w:tc>
          <w:tcPr>
            <w:tcW w:w="2034" w:type="dxa"/>
            <w:vAlign w:val="center"/>
          </w:tcPr>
          <w:p w14:paraId="77A3B044" w14:textId="603CCF76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 Amount</w:t>
            </w:r>
          </w:p>
        </w:tc>
        <w:tc>
          <w:tcPr>
            <w:tcW w:w="1510" w:type="dxa"/>
          </w:tcPr>
          <w:p w14:paraId="5DAE106B" w14:textId="415E49FC" w:rsidR="00585092" w:rsidRPr="00AB3623" w:rsidRDefault="00585092" w:rsidP="00585092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79B8D27A" w14:textId="01DC8A86" w:rsidR="00585092" w:rsidRPr="004765B7" w:rsidRDefault="00B936E4" w:rsidP="00585092">
            <w:pPr>
              <w:pStyle w:val="Akapitzlist"/>
              <w:spacing w:after="0" w:line="240" w:lineRule="auto"/>
              <w:ind w:left="57"/>
            </w:pPr>
            <w:r>
              <w:t xml:space="preserve">Największa wartość </w:t>
            </w:r>
            <w:r w:rsidRPr="00894F64">
              <w:rPr>
                <w:b/>
                <w:bCs/>
              </w:rPr>
              <w:t>Total</w:t>
            </w:r>
            <w:r>
              <w:t xml:space="preserve"> ze wszystkich aktywnych </w:t>
            </w:r>
            <w:proofErr w:type="spellStart"/>
            <w:r>
              <w:t>pricing</w:t>
            </w:r>
            <w:proofErr w:type="spellEnd"/>
            <w:r>
              <w:t xml:space="preserve"> </w:t>
            </w:r>
            <w:proofErr w:type="spellStart"/>
            <w:r>
              <w:t>item</w:t>
            </w:r>
            <w:proofErr w:type="spellEnd"/>
          </w:p>
        </w:tc>
      </w:tr>
      <w:tr w:rsidR="00585092" w:rsidRPr="004765B7" w14:paraId="4E42803C" w14:textId="77777777">
        <w:tc>
          <w:tcPr>
            <w:tcW w:w="2034" w:type="dxa"/>
            <w:vAlign w:val="center"/>
          </w:tcPr>
          <w:p w14:paraId="4C329D90" w14:textId="107D194A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Expected Revenue</w:t>
            </w:r>
          </w:p>
        </w:tc>
        <w:tc>
          <w:tcPr>
            <w:tcW w:w="1510" w:type="dxa"/>
          </w:tcPr>
          <w:p w14:paraId="4CD37EDE" w14:textId="674B6F87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68B6F784" w14:textId="319079E1" w:rsidR="00585092" w:rsidRPr="004765B7" w:rsidRDefault="00894F64" w:rsidP="00585092">
            <w:pPr>
              <w:pStyle w:val="Akapitzlist"/>
              <w:spacing w:after="0" w:line="240" w:lineRule="auto"/>
              <w:ind w:left="57"/>
            </w:pPr>
            <w:r>
              <w:t>Wartość lejka</w:t>
            </w:r>
            <w:r w:rsidR="00260FBF">
              <w:t xml:space="preserve"> produktu</w:t>
            </w:r>
          </w:p>
        </w:tc>
      </w:tr>
      <w:tr w:rsidR="00585092" w:rsidRPr="004765B7" w14:paraId="7DE5AAF6" w14:textId="77777777">
        <w:tc>
          <w:tcPr>
            <w:tcW w:w="2034" w:type="dxa"/>
            <w:vAlign w:val="center"/>
          </w:tcPr>
          <w:p w14:paraId="683E4C3F" w14:textId="5194996B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Status BPF</w:t>
            </w:r>
          </w:p>
        </w:tc>
        <w:tc>
          <w:tcPr>
            <w:tcW w:w="1510" w:type="dxa"/>
          </w:tcPr>
          <w:p w14:paraId="38FFED8C" w14:textId="00CD1BED" w:rsidR="00585092" w:rsidRPr="007D469D" w:rsidRDefault="00585092" w:rsidP="0058509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453A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4D48D379" w14:textId="4C5468F7" w:rsidR="00585092" w:rsidRPr="004765B7" w:rsidRDefault="00894F64" w:rsidP="00585092">
            <w:pPr>
              <w:pStyle w:val="Akapitzlist"/>
              <w:spacing w:after="0" w:line="240" w:lineRule="auto"/>
              <w:ind w:left="57"/>
            </w:pPr>
            <w:r>
              <w:t xml:space="preserve">Etap lejka </w:t>
            </w:r>
            <w:r w:rsidR="00260FBF">
              <w:t>produktu</w:t>
            </w:r>
          </w:p>
        </w:tc>
      </w:tr>
    </w:tbl>
    <w:p w14:paraId="1B71EF2F" w14:textId="77777777" w:rsidR="00CA08AE" w:rsidRDefault="00CA08AE" w:rsidP="00CA08AE">
      <w:pPr>
        <w:pStyle w:val="Akapitzlist"/>
        <w:ind w:left="502"/>
      </w:pPr>
    </w:p>
    <w:p w14:paraId="5B74F3DE" w14:textId="4C3A52F5" w:rsidR="00CA08AE" w:rsidRDefault="00CA08AE" w:rsidP="00CA08AE">
      <w:pPr>
        <w:pStyle w:val="Akapitzlist"/>
        <w:ind w:left="502"/>
      </w:pPr>
      <w:r>
        <w:rPr>
          <w:noProof/>
        </w:rPr>
        <w:lastRenderedPageBreak/>
        <w:drawing>
          <wp:inline distT="0" distB="0" distL="0" distR="0" wp14:anchorId="645CF1D5" wp14:editId="65B0AD1F">
            <wp:extent cx="6454992" cy="6677025"/>
            <wp:effectExtent l="19050" t="19050" r="22225" b="9525"/>
            <wp:docPr id="567320379" name="Obraz 56732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858" cy="66810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9A44B3" w14:textId="4C83E8D8" w:rsidR="007C0851" w:rsidRDefault="00227A4D" w:rsidP="00D1441E">
      <w:pPr>
        <w:pStyle w:val="Akapitzlist"/>
        <w:numPr>
          <w:ilvl w:val="0"/>
          <w:numId w:val="19"/>
        </w:numPr>
      </w:pPr>
      <w:r>
        <w:t xml:space="preserve">Aby </w:t>
      </w:r>
      <w:r w:rsidR="00381B13">
        <w:t xml:space="preserve">ustawić marże/cenę końcową dla klienta możemy w wybranym </w:t>
      </w:r>
      <w:proofErr w:type="spellStart"/>
      <w:r w:rsidR="00381B13">
        <w:t>pricing</w:t>
      </w:r>
      <w:proofErr w:type="spellEnd"/>
      <w:r w:rsidR="00381B13">
        <w:t xml:space="preserve"> </w:t>
      </w:r>
      <w:proofErr w:type="spellStart"/>
      <w:r w:rsidR="00381B13">
        <w:t>item</w:t>
      </w:r>
      <w:proofErr w:type="spellEnd"/>
      <w:r w:rsidR="00381B13">
        <w:t xml:space="preserve"> </w:t>
      </w:r>
      <w:r w:rsidR="002F2D1D">
        <w:t xml:space="preserve">ustawić wartość w polu </w:t>
      </w:r>
      <w:proofErr w:type="spellStart"/>
      <w:r w:rsidR="002F2D1D" w:rsidRPr="00977396">
        <w:rPr>
          <w:b/>
          <w:bCs/>
        </w:rPr>
        <w:t>Markup</w:t>
      </w:r>
      <w:proofErr w:type="spellEnd"/>
      <w:r w:rsidR="002F2D1D" w:rsidRPr="00977396">
        <w:rPr>
          <w:b/>
          <w:bCs/>
        </w:rPr>
        <w:t>%</w:t>
      </w:r>
      <w:r w:rsidR="002F2D1D">
        <w:t xml:space="preserve"> lub </w:t>
      </w:r>
      <w:proofErr w:type="spellStart"/>
      <w:r w:rsidR="002F2D1D" w:rsidRPr="00977396">
        <w:rPr>
          <w:b/>
          <w:bCs/>
        </w:rPr>
        <w:t>Price</w:t>
      </w:r>
      <w:proofErr w:type="spellEnd"/>
      <w:r w:rsidR="002F2D1D">
        <w:t>.</w:t>
      </w:r>
      <w:r w:rsidR="00977396">
        <w:t xml:space="preserve"> </w:t>
      </w:r>
      <w:r w:rsidR="00741CCA">
        <w:t>Można to zrobić</w:t>
      </w:r>
      <w:r w:rsidR="00F57ABA">
        <w:t xml:space="preserve"> z poziomu tabelki </w:t>
      </w:r>
      <w:proofErr w:type="spellStart"/>
      <w:r w:rsidR="00F57ABA" w:rsidRPr="007C0851">
        <w:rPr>
          <w:b/>
          <w:bCs/>
        </w:rPr>
        <w:t>Pricing</w:t>
      </w:r>
      <w:proofErr w:type="spellEnd"/>
      <w:r w:rsidR="007C0851">
        <w:t>:</w:t>
      </w:r>
    </w:p>
    <w:p w14:paraId="02375840" w14:textId="06D4B093" w:rsidR="00227A4D" w:rsidRDefault="007C0851" w:rsidP="00D1441E">
      <w:pPr>
        <w:pStyle w:val="Akapitzlist"/>
        <w:numPr>
          <w:ilvl w:val="0"/>
          <w:numId w:val="21"/>
        </w:numPr>
      </w:pPr>
      <w:r>
        <w:t>klika</w:t>
      </w:r>
      <w:r w:rsidR="00A33F74">
        <w:t>jąc</w:t>
      </w:r>
      <w:r>
        <w:t xml:space="preserve"> w konkretny rekord w pole </w:t>
      </w:r>
      <w:proofErr w:type="spellStart"/>
      <w:r w:rsidRPr="007C0851">
        <w:rPr>
          <w:b/>
          <w:bCs/>
        </w:rPr>
        <w:t>Markup</w:t>
      </w:r>
      <w:proofErr w:type="spellEnd"/>
      <w:r w:rsidRPr="007C0851">
        <w:rPr>
          <w:b/>
          <w:bCs/>
        </w:rPr>
        <w:t xml:space="preserve"> %</w:t>
      </w:r>
      <w:r>
        <w:t xml:space="preserve"> lub </w:t>
      </w:r>
      <w:proofErr w:type="spellStart"/>
      <w:r w:rsidRPr="007C0851">
        <w:rPr>
          <w:b/>
          <w:bCs/>
        </w:rPr>
        <w:t>Price</w:t>
      </w:r>
      <w:proofErr w:type="spellEnd"/>
    </w:p>
    <w:p w14:paraId="6BA02662" w14:textId="05B94160" w:rsidR="007C0851" w:rsidRPr="005079B1" w:rsidRDefault="00F57ABA" w:rsidP="00D1441E">
      <w:pPr>
        <w:pStyle w:val="Akapitzlist"/>
        <w:numPr>
          <w:ilvl w:val="0"/>
          <w:numId w:val="21"/>
        </w:numPr>
        <w:spacing w:after="0"/>
      </w:pPr>
      <w:r>
        <w:t>zaznaczając konkretny rekord</w:t>
      </w:r>
      <w:r w:rsidR="005F4A15">
        <w:t xml:space="preserve"> a następnie klikając przycisk </w:t>
      </w:r>
      <w:r w:rsidR="005F4A15" w:rsidRPr="005F4A15">
        <w:rPr>
          <w:b/>
          <w:bCs/>
        </w:rPr>
        <w:t>Edit</w:t>
      </w:r>
      <w:r w:rsidR="005F4A15">
        <w:rPr>
          <w:b/>
          <w:bCs/>
        </w:rPr>
        <w:t xml:space="preserve">. </w:t>
      </w:r>
    </w:p>
    <w:p w14:paraId="5ADEA716" w14:textId="1C56DBBE" w:rsidR="005079B1" w:rsidRPr="005079B1" w:rsidRDefault="005079B1" w:rsidP="005079B1">
      <w:pPr>
        <w:ind w:left="915"/>
        <w:rPr>
          <w:rFonts w:asciiTheme="minorHAnsi" w:hAnsiTheme="minorHAnsi"/>
          <w:sz w:val="22"/>
          <w:szCs w:val="22"/>
        </w:rPr>
      </w:pPr>
      <w:r w:rsidRPr="005079B1">
        <w:rPr>
          <w:rFonts w:asciiTheme="minorHAnsi" w:hAnsiTheme="minorHAnsi"/>
          <w:sz w:val="22"/>
          <w:szCs w:val="22"/>
        </w:rPr>
        <w:t>Następnie wprowadzamy warto</w:t>
      </w:r>
      <w:r>
        <w:rPr>
          <w:rFonts w:asciiTheme="minorHAnsi" w:hAnsiTheme="minorHAnsi"/>
          <w:sz w:val="22"/>
          <w:szCs w:val="22"/>
        </w:rPr>
        <w:t>ść</w:t>
      </w:r>
      <w:r w:rsidRPr="005079B1">
        <w:rPr>
          <w:rFonts w:asciiTheme="minorHAnsi" w:hAnsiTheme="minorHAnsi"/>
          <w:sz w:val="22"/>
          <w:szCs w:val="22"/>
        </w:rPr>
        <w:t xml:space="preserve"> w polu </w:t>
      </w:r>
      <w:proofErr w:type="spellStart"/>
      <w:r w:rsidRPr="005079B1">
        <w:rPr>
          <w:rFonts w:asciiTheme="minorHAnsi" w:hAnsiTheme="minorHAnsi"/>
          <w:b/>
          <w:bCs/>
          <w:sz w:val="22"/>
          <w:szCs w:val="22"/>
        </w:rPr>
        <w:t>Markup</w:t>
      </w:r>
      <w:proofErr w:type="spellEnd"/>
      <w:r w:rsidRPr="005079B1">
        <w:rPr>
          <w:rFonts w:asciiTheme="minorHAnsi" w:hAnsiTheme="minorHAnsi"/>
          <w:b/>
          <w:bCs/>
          <w:sz w:val="22"/>
          <w:szCs w:val="22"/>
        </w:rPr>
        <w:t xml:space="preserve"> %</w:t>
      </w:r>
      <w:r w:rsidRPr="005079B1">
        <w:rPr>
          <w:rFonts w:asciiTheme="minorHAnsi" w:hAnsiTheme="minorHAnsi"/>
          <w:sz w:val="22"/>
          <w:szCs w:val="22"/>
        </w:rPr>
        <w:t xml:space="preserve"> lub </w:t>
      </w:r>
      <w:proofErr w:type="spellStart"/>
      <w:r w:rsidRPr="005079B1">
        <w:rPr>
          <w:rFonts w:asciiTheme="minorHAnsi" w:hAnsiTheme="minorHAnsi"/>
          <w:b/>
          <w:bCs/>
          <w:sz w:val="22"/>
          <w:szCs w:val="22"/>
        </w:rPr>
        <w:t>Price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>.</w:t>
      </w:r>
    </w:p>
    <w:p w14:paraId="26437E62" w14:textId="627E25A0" w:rsidR="00977396" w:rsidRDefault="00741CCA" w:rsidP="00977396">
      <w:pPr>
        <w:pStyle w:val="Akapitzlist"/>
        <w:ind w:left="502"/>
      </w:pPr>
      <w:r>
        <w:rPr>
          <w:noProof/>
        </w:rPr>
        <w:lastRenderedPageBreak/>
        <w:drawing>
          <wp:inline distT="0" distB="0" distL="0" distR="0" wp14:anchorId="2F25A777" wp14:editId="2A1EBEC8">
            <wp:extent cx="5362575" cy="2284997"/>
            <wp:effectExtent l="19050" t="19050" r="9525" b="20320"/>
            <wp:docPr id="1839389212" name="Obraz 183938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215" cy="22882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CCE3E5" w14:textId="754F9E48" w:rsidR="00741CCA" w:rsidRDefault="00741CCA" w:rsidP="00977396">
      <w:pPr>
        <w:pStyle w:val="Akapitzlist"/>
        <w:ind w:left="502"/>
      </w:pPr>
      <w:r>
        <w:t xml:space="preserve">Po wprowadzeniu zmian wartości </w:t>
      </w:r>
      <w:proofErr w:type="spellStart"/>
      <w:r>
        <w:t>pricing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automatycznie się przeliczają.</w:t>
      </w:r>
    </w:p>
    <w:p w14:paraId="3E31FE9F" w14:textId="24CCA4A0" w:rsidR="00741CCA" w:rsidRDefault="00CF01CD" w:rsidP="00977396">
      <w:pPr>
        <w:pStyle w:val="Akapitzlist"/>
        <w:ind w:left="502"/>
      </w:pPr>
      <w:r>
        <w:rPr>
          <w:noProof/>
        </w:rPr>
        <w:drawing>
          <wp:inline distT="0" distB="0" distL="0" distR="0" wp14:anchorId="393C9DBB" wp14:editId="427D593C">
            <wp:extent cx="5772150" cy="628650"/>
            <wp:effectExtent l="19050" t="19050" r="19050" b="19050"/>
            <wp:docPr id="1735439792" name="Obraz 1735439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28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111D59" w14:textId="175064CA" w:rsidR="0062328E" w:rsidRPr="006D2093" w:rsidRDefault="002D6449" w:rsidP="00D1441E">
      <w:pPr>
        <w:pStyle w:val="Akapitzlist"/>
        <w:numPr>
          <w:ilvl w:val="0"/>
          <w:numId w:val="19"/>
        </w:numPr>
      </w:pPr>
      <w:r>
        <w:t>Aby dodać</w:t>
      </w:r>
      <w:r w:rsidR="00CA08AE">
        <w:t xml:space="preserve"> nowy </w:t>
      </w:r>
      <w:proofErr w:type="spellStart"/>
      <w:r w:rsidR="00CA08AE">
        <w:t>pricing</w:t>
      </w:r>
      <w:proofErr w:type="spellEnd"/>
      <w:r w:rsidR="00CA08AE">
        <w:t xml:space="preserve"> </w:t>
      </w:r>
      <w:proofErr w:type="spellStart"/>
      <w:r w:rsidR="00CA08AE">
        <w:t>item</w:t>
      </w:r>
      <w:proofErr w:type="spellEnd"/>
      <w:r w:rsidR="00CA08AE">
        <w:t xml:space="preserve"> klikamy w sekcji </w:t>
      </w:r>
      <w:r w:rsidR="00CA08AE" w:rsidRPr="006D2093">
        <w:rPr>
          <w:b/>
          <w:bCs/>
        </w:rPr>
        <w:t>PRICINGS</w:t>
      </w:r>
      <w:r w:rsidR="00CA08AE">
        <w:t xml:space="preserve"> przycisk </w:t>
      </w:r>
      <w:r w:rsidR="00CA08AE" w:rsidRPr="006D2093">
        <w:rPr>
          <w:b/>
          <w:bCs/>
        </w:rPr>
        <w:t xml:space="preserve">+ New </w:t>
      </w:r>
      <w:proofErr w:type="spellStart"/>
      <w:r w:rsidR="00CA08AE" w:rsidRPr="006D2093">
        <w:rPr>
          <w:b/>
          <w:bCs/>
        </w:rPr>
        <w:t>Pricing</w:t>
      </w:r>
      <w:proofErr w:type="spellEnd"/>
    </w:p>
    <w:p w14:paraId="449D8A86" w14:textId="09AB4CC9" w:rsidR="006D2093" w:rsidRDefault="00801D33" w:rsidP="006D2093">
      <w:pPr>
        <w:pStyle w:val="Akapitzlist"/>
        <w:ind w:left="502"/>
      </w:pPr>
      <w:r>
        <w:rPr>
          <w:noProof/>
        </w:rPr>
        <w:drawing>
          <wp:inline distT="0" distB="0" distL="0" distR="0" wp14:anchorId="58634D29" wp14:editId="540F5787">
            <wp:extent cx="5400675" cy="2243227"/>
            <wp:effectExtent l="19050" t="19050" r="9525" b="24130"/>
            <wp:docPr id="545985469" name="Obraz 545985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87" cy="22464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0FBDF1" w14:textId="2A331307" w:rsidR="00EF21CF" w:rsidRPr="006126AB" w:rsidRDefault="00EF21CF" w:rsidP="000D0621">
      <w:pPr>
        <w:pStyle w:val="Akapitzlist"/>
        <w:ind w:left="502"/>
      </w:pPr>
      <w:r>
        <w:t xml:space="preserve">Po prawej otwiera się formularz </w:t>
      </w:r>
      <w:r w:rsidR="00DD1531">
        <w:t xml:space="preserve">gdzie w polu </w:t>
      </w:r>
      <w:proofErr w:type="spellStart"/>
      <w:r w:rsidR="00DD1531" w:rsidRPr="00E678D6">
        <w:rPr>
          <w:b/>
          <w:bCs/>
        </w:rPr>
        <w:t>Quantity</w:t>
      </w:r>
      <w:proofErr w:type="spellEnd"/>
      <w:r w:rsidR="00DD1531">
        <w:t xml:space="preserve"> podajemy ilość dla nowego </w:t>
      </w:r>
      <w:proofErr w:type="spellStart"/>
      <w:r w:rsidR="00DD1531">
        <w:t>pricing</w:t>
      </w:r>
      <w:proofErr w:type="spellEnd"/>
      <w:r w:rsidR="00DD1531">
        <w:t xml:space="preserve"> </w:t>
      </w:r>
      <w:proofErr w:type="spellStart"/>
      <w:r w:rsidR="00DD1531">
        <w:t>item</w:t>
      </w:r>
      <w:proofErr w:type="spellEnd"/>
      <w:r w:rsidR="00E678D6">
        <w:t>, pamiętając przy tym że</w:t>
      </w:r>
      <w:r w:rsidR="00DD1531">
        <w:t xml:space="preserve"> </w:t>
      </w:r>
      <w:proofErr w:type="spellStart"/>
      <w:r w:rsidR="005F4461" w:rsidRPr="00E678D6">
        <w:rPr>
          <w:b/>
          <w:bCs/>
        </w:rPr>
        <w:t>Quantity</w:t>
      </w:r>
      <w:proofErr w:type="spellEnd"/>
      <w:r w:rsidR="005F4461">
        <w:t xml:space="preserve"> musi być podzielne przez ilość </w:t>
      </w:r>
      <w:proofErr w:type="spellStart"/>
      <w:r w:rsidR="005F4461" w:rsidRPr="00E678D6">
        <w:rPr>
          <w:b/>
          <w:bCs/>
        </w:rPr>
        <w:t>Multipliacaton</w:t>
      </w:r>
      <w:proofErr w:type="spellEnd"/>
      <w:r w:rsidR="005F4461" w:rsidRPr="00E678D6">
        <w:rPr>
          <w:b/>
          <w:bCs/>
        </w:rPr>
        <w:t xml:space="preserve"> </w:t>
      </w:r>
      <w:proofErr w:type="spellStart"/>
      <w:r w:rsidR="005F4461" w:rsidRPr="00E678D6">
        <w:rPr>
          <w:b/>
          <w:bCs/>
        </w:rPr>
        <w:t>Factor</w:t>
      </w:r>
      <w:proofErr w:type="spellEnd"/>
      <w:r w:rsidR="005F4461">
        <w:t xml:space="preserve">. </w:t>
      </w:r>
      <w:r w:rsidR="00227A4D">
        <w:t>Tutaj możemy również ustawić marże</w:t>
      </w:r>
      <w:r w:rsidR="000D0621">
        <w:t xml:space="preserve"> (pole </w:t>
      </w:r>
      <w:proofErr w:type="spellStart"/>
      <w:r w:rsidR="000D0621" w:rsidRPr="000D0621">
        <w:rPr>
          <w:b/>
          <w:bCs/>
        </w:rPr>
        <w:t>Markup</w:t>
      </w:r>
      <w:proofErr w:type="spellEnd"/>
      <w:r w:rsidR="000D0621" w:rsidRPr="000D0621">
        <w:rPr>
          <w:b/>
          <w:bCs/>
        </w:rPr>
        <w:t xml:space="preserve"> %</w:t>
      </w:r>
      <w:r w:rsidR="000D0621">
        <w:t>)</w:t>
      </w:r>
      <w:r w:rsidR="00DB7802">
        <w:t xml:space="preserve"> i cenę końcową</w:t>
      </w:r>
      <w:r w:rsidR="000D0621">
        <w:t xml:space="preserve"> (pole </w:t>
      </w:r>
      <w:proofErr w:type="spellStart"/>
      <w:r w:rsidR="000D0621" w:rsidRPr="000D0621">
        <w:rPr>
          <w:b/>
          <w:bCs/>
        </w:rPr>
        <w:t>Price</w:t>
      </w:r>
      <w:proofErr w:type="spellEnd"/>
      <w:r w:rsidR="000D0621">
        <w:t>)</w:t>
      </w:r>
      <w:r w:rsidR="00DB7802">
        <w:t xml:space="preserve">. </w:t>
      </w:r>
      <w:r w:rsidR="000D0621">
        <w:t xml:space="preserve">Po wprowadzeniu zmian wartości </w:t>
      </w:r>
      <w:proofErr w:type="spellStart"/>
      <w:r w:rsidR="000D0621">
        <w:t>pricing</w:t>
      </w:r>
      <w:proofErr w:type="spellEnd"/>
      <w:r w:rsidR="000D0621">
        <w:t xml:space="preserve"> </w:t>
      </w:r>
      <w:proofErr w:type="spellStart"/>
      <w:r w:rsidR="000D0621">
        <w:t>item</w:t>
      </w:r>
      <w:proofErr w:type="spellEnd"/>
      <w:r w:rsidR="000D0621">
        <w:t xml:space="preserve"> automatycznie się przeliczają.</w:t>
      </w:r>
      <w:r w:rsidR="006126AB">
        <w:t xml:space="preserve"> </w:t>
      </w:r>
    </w:p>
    <w:p w14:paraId="665AE999" w14:textId="2AFCAB9B" w:rsidR="000D0621" w:rsidRDefault="006126AB" w:rsidP="000D0621">
      <w:pPr>
        <w:pStyle w:val="Akapitzlist"/>
        <w:ind w:left="502"/>
      </w:pPr>
      <w:r>
        <w:rPr>
          <w:noProof/>
        </w:rPr>
        <w:lastRenderedPageBreak/>
        <w:drawing>
          <wp:inline distT="0" distB="0" distL="0" distR="0" wp14:anchorId="074E4682" wp14:editId="23662DB0">
            <wp:extent cx="2239591" cy="3276600"/>
            <wp:effectExtent l="19050" t="19050" r="27940" b="19050"/>
            <wp:docPr id="873319157" name="Obraz 873319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59" cy="32805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756C4A" w14:textId="046DC72B" w:rsidR="002355EB" w:rsidRDefault="00F146F4" w:rsidP="000D0621">
      <w:pPr>
        <w:pStyle w:val="Akapitzlist"/>
        <w:ind w:left="502"/>
      </w:pPr>
      <w:r>
        <w:t xml:space="preserve">Zatwierdzamy przyciskiem </w:t>
      </w:r>
      <w:proofErr w:type="spellStart"/>
      <w:r>
        <w:rPr>
          <w:b/>
          <w:bCs/>
        </w:rPr>
        <w:t>Save</w:t>
      </w:r>
      <w:proofErr w:type="spellEnd"/>
      <w:r>
        <w:rPr>
          <w:b/>
          <w:bCs/>
        </w:rPr>
        <w:t xml:space="preserve"> and Close</w:t>
      </w:r>
      <w:r>
        <w:t>.</w:t>
      </w:r>
    </w:p>
    <w:p w14:paraId="52B5AD15" w14:textId="2412BF5C" w:rsidR="00F146F4" w:rsidRDefault="0049392F" w:rsidP="008C2009">
      <w:pPr>
        <w:pStyle w:val="Akapitzlist"/>
        <w:ind w:left="502"/>
      </w:pPr>
      <w:r w:rsidRPr="0049392F">
        <w:rPr>
          <w:noProof/>
        </w:rPr>
        <w:drawing>
          <wp:inline distT="0" distB="0" distL="0" distR="0" wp14:anchorId="107834AF" wp14:editId="480EEADD">
            <wp:extent cx="6411220" cy="876422"/>
            <wp:effectExtent l="19050" t="19050" r="27940" b="19050"/>
            <wp:docPr id="1713305510" name="Obraz 1713305510" descr="Obraz zawierający tekst, zrzut ekranu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05510" name="Obraz 1" descr="Obraz zawierający tekst, zrzut ekranu, linia, Czcionka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11220" cy="87642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E5147E" w14:textId="4C1425FD" w:rsidR="00CF01CD" w:rsidRPr="00CF01CD" w:rsidRDefault="00CF01CD" w:rsidP="00D1441E">
      <w:pPr>
        <w:pStyle w:val="Akapitzlist"/>
        <w:numPr>
          <w:ilvl w:val="0"/>
          <w:numId w:val="19"/>
        </w:numPr>
      </w:pPr>
      <w:r w:rsidRPr="00CF01CD">
        <w:t xml:space="preserve">Aby dany </w:t>
      </w:r>
      <w:proofErr w:type="spellStart"/>
      <w:r w:rsidRPr="00CF01CD">
        <w:t>pricing</w:t>
      </w:r>
      <w:proofErr w:type="spellEnd"/>
      <w:r w:rsidRPr="00CF01CD">
        <w:t xml:space="preserve"> </w:t>
      </w:r>
      <w:proofErr w:type="spellStart"/>
      <w:r w:rsidRPr="00CF01CD">
        <w:t>item</w:t>
      </w:r>
      <w:proofErr w:type="spellEnd"/>
      <w:r w:rsidRPr="00CF01CD">
        <w:t xml:space="preserve"> nie</w:t>
      </w:r>
      <w:r>
        <w:t xml:space="preserve"> trafił na ofertę należy </w:t>
      </w:r>
      <w:r w:rsidR="008C2009">
        <w:t>g</w:t>
      </w:r>
      <w:r>
        <w:t xml:space="preserve">o </w:t>
      </w:r>
      <w:proofErr w:type="spellStart"/>
      <w:r>
        <w:t>zdezaktywować</w:t>
      </w:r>
      <w:proofErr w:type="spellEnd"/>
      <w:r>
        <w:t xml:space="preserve">. </w:t>
      </w:r>
      <w:r w:rsidR="00AA7A83">
        <w:t xml:space="preserve">W sekcji </w:t>
      </w:r>
      <w:r w:rsidR="00AA7A83" w:rsidRPr="00690CA4">
        <w:rPr>
          <w:b/>
          <w:bCs/>
        </w:rPr>
        <w:t>PRICINGS</w:t>
      </w:r>
      <w:r w:rsidR="00AA7A83">
        <w:t xml:space="preserve"> zaznaczamy rekord który chcemy dezaktywować i klikamy przycisk </w:t>
      </w:r>
      <w:proofErr w:type="spellStart"/>
      <w:r w:rsidR="00690CA4">
        <w:rPr>
          <w:b/>
          <w:bCs/>
        </w:rPr>
        <w:t>Deactivate</w:t>
      </w:r>
      <w:proofErr w:type="spellEnd"/>
    </w:p>
    <w:p w14:paraId="3C606969" w14:textId="1DE82ED1" w:rsidR="00CA08AE" w:rsidRDefault="00690CA4" w:rsidP="00CA08AE">
      <w:pPr>
        <w:pStyle w:val="Akapitzlist"/>
        <w:ind w:left="502"/>
      </w:pPr>
      <w:r>
        <w:rPr>
          <w:noProof/>
        </w:rPr>
        <w:drawing>
          <wp:inline distT="0" distB="0" distL="0" distR="0" wp14:anchorId="1058A002" wp14:editId="3BA5DBCF">
            <wp:extent cx="6638925" cy="2705100"/>
            <wp:effectExtent l="19050" t="19050" r="28575" b="19050"/>
            <wp:docPr id="375608674" name="Obraz 375608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70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C952BE" w14:textId="08BFC034" w:rsidR="00690CA4" w:rsidRDefault="0098732F" w:rsidP="00CA08AE">
      <w:pPr>
        <w:pStyle w:val="Akapitzlist"/>
        <w:ind w:left="502"/>
        <w:rPr>
          <w:b/>
          <w:bCs/>
        </w:rPr>
      </w:pPr>
      <w:r>
        <w:t xml:space="preserve">Wyskakuje komunikat, gdzie jeżeli chcemy zatwierdzić dezaktywację klikamy przycisk </w:t>
      </w:r>
      <w:proofErr w:type="spellStart"/>
      <w:r>
        <w:rPr>
          <w:b/>
          <w:bCs/>
        </w:rPr>
        <w:t>Deactivate</w:t>
      </w:r>
      <w:proofErr w:type="spellEnd"/>
    </w:p>
    <w:p w14:paraId="538D173F" w14:textId="365FB1F6" w:rsidR="0098732F" w:rsidRDefault="0098732F" w:rsidP="00CA08AE">
      <w:pPr>
        <w:pStyle w:val="Akapitzlist"/>
        <w:ind w:left="502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DB6CA59" wp14:editId="448D265F">
            <wp:extent cx="4333875" cy="1771650"/>
            <wp:effectExtent l="19050" t="19050" r="28575" b="19050"/>
            <wp:docPr id="880364" name="Obraz 88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771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EA9532" w14:textId="1108169F" w:rsidR="0098732F" w:rsidRDefault="00FB14F7" w:rsidP="00CA08AE">
      <w:pPr>
        <w:pStyle w:val="Akapitzlist"/>
        <w:ind w:left="502"/>
      </w:pPr>
      <w:r>
        <w:t xml:space="preserve">Po zatwierdzeniu </w:t>
      </w:r>
      <w:r w:rsidR="00EF5891">
        <w:t>wybrany rekord zmienił status na „</w:t>
      </w:r>
      <w:proofErr w:type="spellStart"/>
      <w:r w:rsidR="00EF5891">
        <w:t>Cancelled</w:t>
      </w:r>
      <w:proofErr w:type="spellEnd"/>
      <w:r w:rsidR="00EF5891">
        <w:t>” i jest zablokowany do edycji.</w:t>
      </w:r>
    </w:p>
    <w:p w14:paraId="25E23C7D" w14:textId="5394D41F" w:rsidR="00EF5891" w:rsidRDefault="00EF5891" w:rsidP="00CA08AE">
      <w:pPr>
        <w:pStyle w:val="Akapitzlist"/>
        <w:ind w:left="502"/>
      </w:pPr>
      <w:r w:rsidRPr="00EF5891">
        <w:rPr>
          <w:noProof/>
        </w:rPr>
        <w:drawing>
          <wp:inline distT="0" distB="0" distL="0" distR="0" wp14:anchorId="0F9A923D" wp14:editId="0BDD68C5">
            <wp:extent cx="6645910" cy="867410"/>
            <wp:effectExtent l="19050" t="19050" r="21590" b="27940"/>
            <wp:docPr id="1075098970" name="Obraz 1075098970" descr="Obraz zawierający tekst, linia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98970" name="Obraz 1" descr="Obraz zawierający tekst, linia, Czcionka, zrzut ekranu&#10;&#10;Opis wygenerowany automatyczni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741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6E29AD" w14:textId="44DDE450" w:rsidR="00EF5891" w:rsidRDefault="00120E44" w:rsidP="00CA08AE">
      <w:pPr>
        <w:pStyle w:val="Akapitzlist"/>
        <w:ind w:left="502"/>
        <w:rPr>
          <w:b/>
          <w:bCs/>
        </w:rPr>
      </w:pPr>
      <w:r>
        <w:t xml:space="preserve">Dezaktywowany </w:t>
      </w:r>
      <w:proofErr w:type="spellStart"/>
      <w:r>
        <w:t>pricing</w:t>
      </w:r>
      <w:proofErr w:type="spellEnd"/>
      <w:r>
        <w:t xml:space="preserve"> </w:t>
      </w:r>
      <w:proofErr w:type="spellStart"/>
      <w:r>
        <w:t>item</w:t>
      </w:r>
      <w:proofErr w:type="spellEnd"/>
      <w:r>
        <w:t xml:space="preserve"> można zmienić z powrotem na status „Active”. Zaznaczamy rekord i klikamy przycisk </w:t>
      </w:r>
      <w:proofErr w:type="spellStart"/>
      <w:r w:rsidRPr="00B919C0">
        <w:rPr>
          <w:b/>
          <w:bCs/>
        </w:rPr>
        <w:t>Activ</w:t>
      </w:r>
      <w:r w:rsidR="00B919C0" w:rsidRPr="00B919C0">
        <w:rPr>
          <w:b/>
          <w:bCs/>
        </w:rPr>
        <w:t>at</w:t>
      </w:r>
      <w:r w:rsidRPr="00B919C0">
        <w:rPr>
          <w:b/>
          <w:bCs/>
        </w:rPr>
        <w:t>e</w:t>
      </w:r>
      <w:proofErr w:type="spellEnd"/>
    </w:p>
    <w:p w14:paraId="21D019BD" w14:textId="4362A171" w:rsidR="00B919C0" w:rsidRDefault="000945C6" w:rsidP="00CA08AE">
      <w:pPr>
        <w:pStyle w:val="Akapitzlist"/>
        <w:ind w:left="502"/>
      </w:pPr>
      <w:r>
        <w:rPr>
          <w:noProof/>
        </w:rPr>
        <w:drawing>
          <wp:inline distT="0" distB="0" distL="0" distR="0" wp14:anchorId="047D1396" wp14:editId="387413B5">
            <wp:extent cx="6638925" cy="1743075"/>
            <wp:effectExtent l="19050" t="19050" r="28575" b="28575"/>
            <wp:docPr id="312424312" name="Obraz 312424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743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BC0A77" w14:textId="77777777" w:rsidR="00411B43" w:rsidRDefault="00411B43" w:rsidP="00CA08AE">
      <w:pPr>
        <w:pStyle w:val="Akapitzlist"/>
        <w:ind w:left="502"/>
      </w:pPr>
    </w:p>
    <w:p w14:paraId="465A2405" w14:textId="77777777" w:rsidR="00411B43" w:rsidRDefault="00411B43" w:rsidP="00CA08AE">
      <w:pPr>
        <w:pStyle w:val="Akapitzlist"/>
        <w:ind w:left="502"/>
      </w:pPr>
    </w:p>
    <w:p w14:paraId="2E3222C2" w14:textId="77777777" w:rsidR="00411B43" w:rsidRDefault="00411B43" w:rsidP="00CA08AE">
      <w:pPr>
        <w:pStyle w:val="Akapitzlist"/>
        <w:ind w:left="502"/>
      </w:pPr>
    </w:p>
    <w:p w14:paraId="46B87EAF" w14:textId="77777777" w:rsidR="00411B43" w:rsidRDefault="00411B43" w:rsidP="00CA08AE">
      <w:pPr>
        <w:pStyle w:val="Akapitzlist"/>
        <w:ind w:left="502"/>
      </w:pPr>
    </w:p>
    <w:p w14:paraId="5892F919" w14:textId="77777777" w:rsidR="00411B43" w:rsidRDefault="00411B43" w:rsidP="00CA08AE">
      <w:pPr>
        <w:pStyle w:val="Akapitzlist"/>
        <w:ind w:left="502"/>
      </w:pPr>
    </w:p>
    <w:p w14:paraId="4E0A3829" w14:textId="77777777" w:rsidR="00411B43" w:rsidRDefault="00411B43" w:rsidP="00CA08AE">
      <w:pPr>
        <w:pStyle w:val="Akapitzlist"/>
        <w:ind w:left="502"/>
      </w:pPr>
    </w:p>
    <w:p w14:paraId="380899C1" w14:textId="77777777" w:rsidR="00411B43" w:rsidRDefault="00411B43" w:rsidP="00CA08AE">
      <w:pPr>
        <w:pStyle w:val="Akapitzlist"/>
        <w:ind w:left="502"/>
      </w:pPr>
    </w:p>
    <w:p w14:paraId="0666CB1F" w14:textId="77777777" w:rsidR="00411B43" w:rsidRDefault="00411B43" w:rsidP="00CA08AE">
      <w:pPr>
        <w:pStyle w:val="Akapitzlist"/>
        <w:ind w:left="502"/>
      </w:pPr>
    </w:p>
    <w:p w14:paraId="69C3F3D5" w14:textId="77777777" w:rsidR="00411B43" w:rsidRDefault="00411B43" w:rsidP="00CA08AE">
      <w:pPr>
        <w:pStyle w:val="Akapitzlist"/>
        <w:ind w:left="502"/>
      </w:pPr>
    </w:p>
    <w:p w14:paraId="5CDD3B96" w14:textId="77777777" w:rsidR="00411B43" w:rsidRDefault="00411B43" w:rsidP="00CA08AE">
      <w:pPr>
        <w:pStyle w:val="Akapitzlist"/>
        <w:ind w:left="502"/>
      </w:pPr>
    </w:p>
    <w:p w14:paraId="65A5747A" w14:textId="77777777" w:rsidR="00411B43" w:rsidRDefault="00411B43" w:rsidP="00CA08AE">
      <w:pPr>
        <w:pStyle w:val="Akapitzlist"/>
        <w:ind w:left="502"/>
      </w:pPr>
    </w:p>
    <w:p w14:paraId="0D316BA9" w14:textId="77777777" w:rsidR="00411B43" w:rsidRDefault="00411B43" w:rsidP="00CA08AE">
      <w:pPr>
        <w:pStyle w:val="Akapitzlist"/>
        <w:ind w:left="502"/>
      </w:pPr>
    </w:p>
    <w:p w14:paraId="6C82C277" w14:textId="77777777" w:rsidR="00411B43" w:rsidRDefault="00411B43" w:rsidP="00CA08AE">
      <w:pPr>
        <w:pStyle w:val="Akapitzlist"/>
        <w:ind w:left="502"/>
      </w:pPr>
    </w:p>
    <w:p w14:paraId="70AC8E71" w14:textId="77777777" w:rsidR="00411B43" w:rsidRDefault="00411B43" w:rsidP="00CA08AE">
      <w:pPr>
        <w:pStyle w:val="Akapitzlist"/>
        <w:ind w:left="502"/>
      </w:pPr>
    </w:p>
    <w:p w14:paraId="75691DCD" w14:textId="77777777" w:rsidR="00411B43" w:rsidRDefault="00411B43" w:rsidP="00CA08AE">
      <w:pPr>
        <w:pStyle w:val="Akapitzlist"/>
        <w:ind w:left="502"/>
      </w:pPr>
    </w:p>
    <w:p w14:paraId="166AECE7" w14:textId="77777777" w:rsidR="00411B43" w:rsidRDefault="00411B43" w:rsidP="00CA08AE">
      <w:pPr>
        <w:pStyle w:val="Akapitzlist"/>
        <w:ind w:left="502"/>
      </w:pPr>
    </w:p>
    <w:p w14:paraId="10695B8B" w14:textId="77777777" w:rsidR="00411B43" w:rsidRPr="00FB14F7" w:rsidRDefault="00411B43" w:rsidP="00CA08AE">
      <w:pPr>
        <w:pStyle w:val="Akapitzlist"/>
        <w:ind w:left="502"/>
      </w:pPr>
    </w:p>
    <w:p w14:paraId="0B456B08" w14:textId="77777777" w:rsidR="004A4AA0" w:rsidRDefault="004A4AA0" w:rsidP="00D1441E">
      <w:pPr>
        <w:pStyle w:val="Nagwek3"/>
        <w:numPr>
          <w:ilvl w:val="0"/>
          <w:numId w:val="7"/>
        </w:numPr>
      </w:pPr>
      <w:bookmarkStart w:id="13" w:name="_Toc151038265"/>
      <w:r>
        <w:lastRenderedPageBreak/>
        <w:t>Dodanie produktu do wyceny</w:t>
      </w:r>
      <w:bookmarkEnd w:id="13"/>
    </w:p>
    <w:p w14:paraId="6C0F894A" w14:textId="77777777" w:rsidR="00A75EA9" w:rsidRDefault="00A75EA9" w:rsidP="00A75EA9"/>
    <w:p w14:paraId="38301A57" w14:textId="3B6BEDD0" w:rsidR="002A72BD" w:rsidRPr="00405E92" w:rsidRDefault="002A72BD" w:rsidP="003A6A0B">
      <w:pPr>
        <w:pStyle w:val="Akapitzlist"/>
        <w:ind w:left="142"/>
        <w:rPr>
          <w:rFonts w:asciiTheme="minorHAnsi" w:hAnsiTheme="minorHAnsi" w:cstheme="minorHAnsi"/>
        </w:rPr>
      </w:pPr>
      <w:r w:rsidRPr="002A72BD">
        <w:rPr>
          <w:rFonts w:asciiTheme="minorHAnsi" w:hAnsiTheme="minorHAnsi"/>
        </w:rPr>
        <w:t xml:space="preserve">Nowy </w:t>
      </w:r>
      <w:proofErr w:type="spellStart"/>
      <w:r w:rsidRPr="002A72BD">
        <w:rPr>
          <w:rFonts w:asciiTheme="minorHAnsi" w:hAnsiTheme="minorHAnsi"/>
        </w:rPr>
        <w:t>product</w:t>
      </w:r>
      <w:proofErr w:type="spellEnd"/>
      <w:r w:rsidRPr="002A72B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do wyceny </w:t>
      </w:r>
      <w:r w:rsidRPr="002A72BD">
        <w:rPr>
          <w:rFonts w:asciiTheme="minorHAnsi" w:hAnsiTheme="minorHAnsi"/>
        </w:rPr>
        <w:t xml:space="preserve">dodajemy z poziomu </w:t>
      </w:r>
      <w:proofErr w:type="spellStart"/>
      <w:r w:rsidRPr="002A72BD">
        <w:rPr>
          <w:rFonts w:asciiTheme="minorHAnsi" w:hAnsiTheme="minorHAnsi"/>
          <w:b/>
          <w:bCs/>
        </w:rPr>
        <w:t>Opportunity</w:t>
      </w:r>
      <w:proofErr w:type="spellEnd"/>
      <w:r w:rsidRPr="002A72BD">
        <w:rPr>
          <w:rFonts w:asciiTheme="minorHAnsi" w:hAnsiTheme="minorHAnsi"/>
        </w:rPr>
        <w:t xml:space="preserve">. Należy otworzyć kartę </w:t>
      </w:r>
      <w:r w:rsidRPr="002A72BD">
        <w:rPr>
          <w:rFonts w:asciiTheme="minorHAnsi" w:hAnsiTheme="minorHAnsi"/>
          <w:b/>
          <w:bCs/>
        </w:rPr>
        <w:t>Products</w:t>
      </w:r>
      <w:r w:rsidRPr="002A72BD">
        <w:rPr>
          <w:rFonts w:asciiTheme="minorHAnsi" w:hAnsiTheme="minorHAnsi"/>
        </w:rPr>
        <w:t xml:space="preserve"> i wybrać przycisk </w:t>
      </w:r>
      <w:r w:rsidRPr="002A72BD">
        <w:rPr>
          <w:rFonts w:asciiTheme="minorHAnsi" w:hAnsiTheme="minorHAnsi"/>
          <w:b/>
          <w:bCs/>
        </w:rPr>
        <w:t xml:space="preserve">+ </w:t>
      </w:r>
      <w:proofErr w:type="spellStart"/>
      <w:r w:rsidRPr="002A72BD">
        <w:rPr>
          <w:rFonts w:asciiTheme="minorHAnsi" w:hAnsiTheme="minorHAnsi"/>
          <w:b/>
          <w:bCs/>
        </w:rPr>
        <w:t>Add</w:t>
      </w:r>
      <w:proofErr w:type="spellEnd"/>
      <w:r w:rsidRPr="002A72BD">
        <w:rPr>
          <w:rFonts w:asciiTheme="minorHAnsi" w:hAnsiTheme="minorHAnsi"/>
          <w:b/>
          <w:bCs/>
        </w:rPr>
        <w:t xml:space="preserve"> Product</w:t>
      </w:r>
    </w:p>
    <w:p w14:paraId="2928E67A" w14:textId="086D0CAC" w:rsidR="00405E92" w:rsidRDefault="00CA6946" w:rsidP="003A6A0B">
      <w:pPr>
        <w:pStyle w:val="Akapitzlist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CB92C79" wp14:editId="4228E9B4">
            <wp:extent cx="6645910" cy="1618615"/>
            <wp:effectExtent l="19050" t="19050" r="21590" b="19685"/>
            <wp:docPr id="246900753" name="Obraz 24690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6DF357" w14:textId="1952D8FC" w:rsidR="00CA6946" w:rsidRDefault="00186FB5" w:rsidP="003A6A0B">
      <w:pPr>
        <w:pStyle w:val="Akapitzlist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Otwiera się formularz z </w:t>
      </w:r>
      <w:r w:rsidR="004A5E6D">
        <w:rPr>
          <w:rFonts w:asciiTheme="minorHAnsi" w:hAnsiTheme="minorHAnsi" w:cstheme="minorHAnsi"/>
        </w:rPr>
        <w:t>kartami</w:t>
      </w:r>
      <w:r w:rsidR="00CB7D34">
        <w:rPr>
          <w:rFonts w:asciiTheme="minorHAnsi" w:hAnsiTheme="minorHAnsi" w:cstheme="minorHAnsi"/>
        </w:rPr>
        <w:t>:</w:t>
      </w:r>
    </w:p>
    <w:p w14:paraId="10397F3C" w14:textId="7B59ED6A" w:rsidR="00CB7D34" w:rsidRDefault="00CB7D34" w:rsidP="00D1441E">
      <w:pPr>
        <w:pStyle w:val="Akapitzlist"/>
        <w:numPr>
          <w:ilvl w:val="0"/>
          <w:numId w:val="22"/>
        </w:numPr>
        <w:ind w:left="862"/>
        <w:rPr>
          <w:rFonts w:asciiTheme="minorHAnsi" w:hAnsiTheme="minorHAnsi" w:cstheme="minorHAnsi"/>
        </w:rPr>
      </w:pPr>
      <w:proofErr w:type="spellStart"/>
      <w:r w:rsidRPr="004A5E6D">
        <w:rPr>
          <w:rFonts w:asciiTheme="minorHAnsi" w:hAnsiTheme="minorHAnsi" w:cstheme="minorHAnsi"/>
          <w:b/>
          <w:bCs/>
        </w:rPr>
        <w:t>Summary</w:t>
      </w:r>
      <w:proofErr w:type="spellEnd"/>
      <w:r>
        <w:rPr>
          <w:rFonts w:asciiTheme="minorHAnsi" w:hAnsiTheme="minorHAnsi" w:cstheme="minorHAnsi"/>
        </w:rPr>
        <w:t xml:space="preserve"> – </w:t>
      </w:r>
      <w:r w:rsidR="005E3809">
        <w:rPr>
          <w:rFonts w:asciiTheme="minorHAnsi" w:hAnsiTheme="minorHAnsi" w:cstheme="minorHAnsi"/>
        </w:rPr>
        <w:t>dane podstawowe</w:t>
      </w:r>
      <w:r w:rsidR="004A5E6D">
        <w:rPr>
          <w:rFonts w:asciiTheme="minorHAnsi" w:hAnsiTheme="minorHAnsi" w:cstheme="minorHAnsi"/>
        </w:rPr>
        <w:t xml:space="preserve"> produktu</w:t>
      </w:r>
    </w:p>
    <w:p w14:paraId="7DA390C6" w14:textId="4FD9D77E" w:rsidR="00CB7D34" w:rsidRDefault="00CB7D34" w:rsidP="00D1441E">
      <w:pPr>
        <w:pStyle w:val="Akapitzlist"/>
        <w:numPr>
          <w:ilvl w:val="0"/>
          <w:numId w:val="22"/>
        </w:numPr>
        <w:ind w:left="862"/>
        <w:rPr>
          <w:rFonts w:asciiTheme="minorHAnsi" w:hAnsiTheme="minorHAnsi" w:cstheme="minorHAnsi"/>
        </w:rPr>
      </w:pPr>
      <w:r w:rsidRPr="004A5E6D">
        <w:rPr>
          <w:rFonts w:asciiTheme="minorHAnsi" w:hAnsiTheme="minorHAnsi" w:cstheme="minorHAnsi"/>
          <w:b/>
          <w:bCs/>
        </w:rPr>
        <w:t>Product Info</w:t>
      </w:r>
      <w:r>
        <w:rPr>
          <w:rFonts w:asciiTheme="minorHAnsi" w:hAnsiTheme="minorHAnsi" w:cstheme="minorHAnsi"/>
        </w:rPr>
        <w:t xml:space="preserve"> – dane </w:t>
      </w:r>
      <w:r w:rsidR="002B6EDD">
        <w:rPr>
          <w:rFonts w:asciiTheme="minorHAnsi" w:hAnsiTheme="minorHAnsi" w:cstheme="minorHAnsi"/>
        </w:rPr>
        <w:t>szczegółowe produkt</w:t>
      </w:r>
      <w:r w:rsidR="00270F2D">
        <w:rPr>
          <w:rFonts w:asciiTheme="minorHAnsi" w:hAnsiTheme="minorHAnsi" w:cstheme="minorHAnsi"/>
        </w:rPr>
        <w:t>u</w:t>
      </w:r>
      <w:r w:rsidR="002B6EDD">
        <w:rPr>
          <w:rFonts w:asciiTheme="minorHAnsi" w:hAnsiTheme="minorHAnsi" w:cstheme="minorHAnsi"/>
        </w:rPr>
        <w:t xml:space="preserve">, </w:t>
      </w:r>
      <w:proofErr w:type="spellStart"/>
      <w:r w:rsidR="00270F2D">
        <w:rPr>
          <w:rFonts w:asciiTheme="minorHAnsi" w:hAnsiTheme="minorHAnsi" w:cstheme="minorHAnsi"/>
        </w:rPr>
        <w:t>varianty</w:t>
      </w:r>
      <w:proofErr w:type="spellEnd"/>
      <w:r w:rsidR="00270F2D">
        <w:rPr>
          <w:rFonts w:asciiTheme="minorHAnsi" w:hAnsiTheme="minorHAnsi" w:cstheme="minorHAnsi"/>
        </w:rPr>
        <w:t>, ścieżki wdrożeniowe</w:t>
      </w:r>
    </w:p>
    <w:p w14:paraId="13FCAE5B" w14:textId="2A84662F" w:rsidR="00CB7D34" w:rsidRDefault="00CB7D34" w:rsidP="00D1441E">
      <w:pPr>
        <w:pStyle w:val="Akapitzlist"/>
        <w:numPr>
          <w:ilvl w:val="0"/>
          <w:numId w:val="22"/>
        </w:numPr>
        <w:ind w:left="862"/>
        <w:rPr>
          <w:rFonts w:asciiTheme="minorHAnsi" w:hAnsiTheme="minorHAnsi" w:cstheme="minorHAnsi"/>
        </w:rPr>
      </w:pPr>
      <w:proofErr w:type="spellStart"/>
      <w:r w:rsidRPr="004A5E6D">
        <w:rPr>
          <w:rFonts w:asciiTheme="minorHAnsi" w:hAnsiTheme="minorHAnsi" w:cstheme="minorHAnsi"/>
          <w:b/>
          <w:bCs/>
        </w:rPr>
        <w:t>Offers</w:t>
      </w:r>
      <w:proofErr w:type="spellEnd"/>
      <w:r>
        <w:rPr>
          <w:rFonts w:asciiTheme="minorHAnsi" w:hAnsiTheme="minorHAnsi" w:cstheme="minorHAnsi"/>
        </w:rPr>
        <w:t xml:space="preserve"> </w:t>
      </w:r>
      <w:r w:rsidR="005E3809">
        <w:rPr>
          <w:rFonts w:asciiTheme="minorHAnsi" w:hAnsiTheme="minorHAnsi" w:cstheme="minorHAnsi"/>
        </w:rPr>
        <w:t>– powiązanie produktu z ofertą</w:t>
      </w:r>
      <w:r w:rsidR="003A5FA6">
        <w:rPr>
          <w:rFonts w:asciiTheme="minorHAnsi" w:hAnsiTheme="minorHAnsi" w:cstheme="minorHAnsi"/>
        </w:rPr>
        <w:t xml:space="preserve"> (jedną lub wiele)</w:t>
      </w:r>
    </w:p>
    <w:p w14:paraId="506FB3B9" w14:textId="4364E086" w:rsidR="004A5E6D" w:rsidRDefault="002D0EFB" w:rsidP="003A6A0B">
      <w:pPr>
        <w:ind w:left="3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 karcie </w:t>
      </w:r>
      <w:proofErr w:type="spellStart"/>
      <w:r w:rsidRPr="00255336">
        <w:rPr>
          <w:rFonts w:asciiTheme="minorHAnsi" w:hAnsiTheme="minorHAnsi"/>
          <w:b/>
          <w:bCs/>
          <w:sz w:val="22"/>
          <w:szCs w:val="22"/>
        </w:rPr>
        <w:t>Summary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74315B">
        <w:rPr>
          <w:rFonts w:asciiTheme="minorHAnsi" w:hAnsiTheme="minorHAnsi"/>
          <w:sz w:val="22"/>
          <w:szCs w:val="22"/>
        </w:rPr>
        <w:t xml:space="preserve">do uzupełnienia </w:t>
      </w:r>
      <w:r w:rsidR="003A6A0B">
        <w:rPr>
          <w:rFonts w:asciiTheme="minorHAnsi" w:hAnsiTheme="minorHAnsi"/>
          <w:sz w:val="22"/>
          <w:szCs w:val="22"/>
        </w:rPr>
        <w:t xml:space="preserve">są </w:t>
      </w:r>
      <w:r>
        <w:rPr>
          <w:rFonts w:asciiTheme="minorHAnsi" w:hAnsiTheme="minorHAnsi"/>
          <w:sz w:val="22"/>
          <w:szCs w:val="22"/>
        </w:rPr>
        <w:t>pola</w:t>
      </w:r>
      <w:r w:rsidR="00255336">
        <w:rPr>
          <w:rFonts w:asciiTheme="minorHAnsi" w:hAnsiTheme="minorHAnsi"/>
          <w:sz w:val="22"/>
          <w:szCs w:val="22"/>
        </w:rPr>
        <w:t>:</w:t>
      </w:r>
    </w:p>
    <w:tbl>
      <w:tblPr>
        <w:tblStyle w:val="Siatkatabelijasna"/>
        <w:tblW w:w="9923" w:type="dxa"/>
        <w:tblInd w:w="344" w:type="dxa"/>
        <w:tblLook w:val="04A0" w:firstRow="1" w:lastRow="0" w:firstColumn="1" w:lastColumn="0" w:noHBand="0" w:noVBand="1"/>
      </w:tblPr>
      <w:tblGrid>
        <w:gridCol w:w="1892"/>
        <w:gridCol w:w="1510"/>
        <w:gridCol w:w="6521"/>
      </w:tblGrid>
      <w:tr w:rsidR="001331E0" w14:paraId="5F1A9A7C" w14:textId="77777777" w:rsidTr="003A6A0B">
        <w:tc>
          <w:tcPr>
            <w:tcW w:w="1892" w:type="dxa"/>
            <w:shd w:val="clear" w:color="auto" w:fill="F2F2F2" w:themeFill="background1" w:themeFillShade="F2"/>
          </w:tcPr>
          <w:p w14:paraId="00BFD04B" w14:textId="77777777" w:rsidR="001331E0" w:rsidRPr="007D469D" w:rsidRDefault="001331E0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59A68A63" w14:textId="77777777" w:rsidR="001331E0" w:rsidRPr="007D469D" w:rsidRDefault="001331E0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</w:tcPr>
          <w:p w14:paraId="6517DA32" w14:textId="77777777" w:rsidR="001331E0" w:rsidRPr="007D469D" w:rsidRDefault="001331E0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4F2549" w:rsidRPr="007C4990" w14:paraId="4712D33D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80CBAE" w14:textId="00D28F50" w:rsidR="004F2549" w:rsidRPr="007C4990" w:rsidRDefault="004F2549">
            <w:pPr>
              <w:pStyle w:val="Akapitzlist"/>
              <w:spacing w:after="0" w:line="240" w:lineRule="auto"/>
              <w:ind w:left="57"/>
            </w:pPr>
            <w:r w:rsidRPr="004F2549">
              <w:rPr>
                <w:b/>
                <w:bCs/>
                <w:color w:val="4F8FCC" w:themeColor="accent2"/>
                <w:lang w:val="en-US"/>
              </w:rPr>
              <w:t>MAIN DATA</w:t>
            </w:r>
          </w:p>
        </w:tc>
      </w:tr>
      <w:tr w:rsidR="001331E0" w:rsidRPr="007C4990" w14:paraId="7D5E75B1" w14:textId="77777777" w:rsidTr="003A6A0B">
        <w:tc>
          <w:tcPr>
            <w:tcW w:w="1892" w:type="dxa"/>
            <w:vAlign w:val="center"/>
          </w:tcPr>
          <w:p w14:paraId="1AA57D96" w14:textId="7A4E9BFA" w:rsidR="001331E0" w:rsidRPr="007D469D" w:rsidRDefault="001331E0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Id</w:t>
            </w:r>
          </w:p>
        </w:tc>
        <w:tc>
          <w:tcPr>
            <w:tcW w:w="1510" w:type="dxa"/>
            <w:vAlign w:val="center"/>
          </w:tcPr>
          <w:p w14:paraId="59CFA49B" w14:textId="77777777" w:rsidR="001331E0" w:rsidRPr="00804365" w:rsidRDefault="001331E0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804365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0DEAA23B" w14:textId="2E5768E4" w:rsidR="001331E0" w:rsidRPr="007C4990" w:rsidRDefault="005768C1">
            <w:pPr>
              <w:pStyle w:val="Akapitzlist"/>
              <w:spacing w:after="0" w:line="240" w:lineRule="auto"/>
              <w:ind w:left="57"/>
            </w:pPr>
            <w:r>
              <w:t>Identyfikator produktu nadawany po zapisie</w:t>
            </w:r>
          </w:p>
        </w:tc>
      </w:tr>
      <w:tr w:rsidR="001331E0" w:rsidRPr="001B5BB1" w14:paraId="07E7B65C" w14:textId="77777777" w:rsidTr="003A6A0B">
        <w:tc>
          <w:tcPr>
            <w:tcW w:w="1892" w:type="dxa"/>
            <w:vAlign w:val="center"/>
          </w:tcPr>
          <w:p w14:paraId="2BD5F359" w14:textId="23CDD3F2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Copied from Product</w:t>
            </w:r>
          </w:p>
        </w:tc>
        <w:tc>
          <w:tcPr>
            <w:tcW w:w="1510" w:type="dxa"/>
            <w:vAlign w:val="center"/>
          </w:tcPr>
          <w:p w14:paraId="49E57479" w14:textId="287DFF64" w:rsidR="001331E0" w:rsidRPr="00804365" w:rsidRDefault="00804365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80436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2B22951" w14:textId="37EA05F6" w:rsidR="001331E0" w:rsidRPr="001B5BB1" w:rsidRDefault="005768C1">
            <w:pPr>
              <w:pStyle w:val="Akapitzlist"/>
              <w:spacing w:after="0" w:line="240" w:lineRule="auto"/>
              <w:ind w:left="57"/>
            </w:pPr>
            <w:r>
              <w:t xml:space="preserve">Lista </w:t>
            </w:r>
            <w:r w:rsidR="00207037">
              <w:t>rozwijana gdzie</w:t>
            </w:r>
            <w:r>
              <w:t xml:space="preserve"> możemy wybrać </w:t>
            </w:r>
            <w:r w:rsidRPr="00207037">
              <w:rPr>
                <w:b/>
                <w:bCs/>
              </w:rPr>
              <w:t>Product Id</w:t>
            </w:r>
            <w:r w:rsidR="00207037">
              <w:t xml:space="preserve"> z jakiego chcemy skopiować dane do nowo tworzonego produktu</w:t>
            </w:r>
          </w:p>
        </w:tc>
      </w:tr>
      <w:tr w:rsidR="001331E0" w:rsidRPr="001B5BB1" w14:paraId="2FA7814E" w14:textId="77777777" w:rsidTr="003A6A0B">
        <w:tc>
          <w:tcPr>
            <w:tcW w:w="1892" w:type="dxa"/>
            <w:vAlign w:val="center"/>
          </w:tcPr>
          <w:p w14:paraId="5F4BA829" w14:textId="3D1B0DC2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Etisoft </w:t>
            </w:r>
            <w:proofErr w:type="spellStart"/>
            <w:r>
              <w:rPr>
                <w:b/>
                <w:bCs/>
                <w:lang w:val="en-US"/>
              </w:rPr>
              <w:t>PartNo</w:t>
            </w:r>
            <w:proofErr w:type="spellEnd"/>
          </w:p>
        </w:tc>
        <w:tc>
          <w:tcPr>
            <w:tcW w:w="1510" w:type="dxa"/>
            <w:vAlign w:val="center"/>
          </w:tcPr>
          <w:p w14:paraId="747F1B54" w14:textId="6333D2D5" w:rsidR="001331E0" w:rsidRPr="00B0277F" w:rsidRDefault="00804365" w:rsidP="00B0277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B0277F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4B484C64" w14:textId="771231BA" w:rsidR="001331E0" w:rsidRPr="00B0277F" w:rsidRDefault="00B0277F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B0277F">
              <w:rPr>
                <w:rFonts w:asciiTheme="minorHAnsi" w:hAnsiTheme="minorHAnsi"/>
                <w:sz w:val="22"/>
                <w:szCs w:val="22"/>
              </w:rPr>
              <w:t>Identyfikator</w:t>
            </w:r>
            <w:r w:rsidR="0006682E" w:rsidRPr="00B0277F">
              <w:rPr>
                <w:rFonts w:asciiTheme="minorHAnsi" w:hAnsiTheme="minorHAnsi"/>
                <w:sz w:val="22"/>
                <w:szCs w:val="22"/>
              </w:rPr>
              <w:t xml:space="preserve"> pozycji Etisoft nadawany przez dział technologiczny podczas wyceny</w:t>
            </w:r>
          </w:p>
        </w:tc>
      </w:tr>
      <w:tr w:rsidR="001331E0" w:rsidRPr="004765B7" w14:paraId="04C1C158" w14:textId="77777777" w:rsidTr="003A6A0B">
        <w:tc>
          <w:tcPr>
            <w:tcW w:w="1892" w:type="dxa"/>
            <w:vAlign w:val="center"/>
          </w:tcPr>
          <w:p w14:paraId="4818532B" w14:textId="5206B17A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Customer</w:t>
            </w:r>
          </w:p>
        </w:tc>
        <w:tc>
          <w:tcPr>
            <w:tcW w:w="1510" w:type="dxa"/>
            <w:vAlign w:val="center"/>
          </w:tcPr>
          <w:p w14:paraId="683B7D8C" w14:textId="562C3116" w:rsidR="001331E0" w:rsidRPr="00804365" w:rsidRDefault="00804365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804365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4D4C5766" w14:textId="0B315AC5" w:rsidR="001331E0" w:rsidRPr="004765B7" w:rsidRDefault="0006682E">
            <w:pPr>
              <w:pStyle w:val="Akapitzlist"/>
              <w:spacing w:after="0" w:line="240" w:lineRule="auto"/>
              <w:ind w:left="57"/>
            </w:pPr>
            <w:r>
              <w:t>Powiązanie produktu z klientem</w:t>
            </w:r>
          </w:p>
        </w:tc>
      </w:tr>
      <w:tr w:rsidR="001331E0" w:rsidRPr="004765B7" w14:paraId="4DEE2CA1" w14:textId="77777777" w:rsidTr="003A6A0B">
        <w:tc>
          <w:tcPr>
            <w:tcW w:w="1892" w:type="dxa"/>
            <w:vAlign w:val="center"/>
          </w:tcPr>
          <w:p w14:paraId="182305EB" w14:textId="17BAFEE7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Created By</w:t>
            </w:r>
          </w:p>
        </w:tc>
        <w:tc>
          <w:tcPr>
            <w:tcW w:w="1510" w:type="dxa"/>
            <w:vAlign w:val="center"/>
          </w:tcPr>
          <w:p w14:paraId="12A6BDA6" w14:textId="020FDF2B" w:rsidR="001331E0" w:rsidRPr="00804365" w:rsidRDefault="003E7F07" w:rsidP="00B0277F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804365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21C64267" w14:textId="37623B7B" w:rsidR="001331E0" w:rsidRPr="004765B7" w:rsidRDefault="00674AED">
            <w:pPr>
              <w:pStyle w:val="Akapitzlist"/>
              <w:spacing w:after="0" w:line="240" w:lineRule="auto"/>
              <w:ind w:left="57"/>
            </w:pPr>
            <w:r>
              <w:t>Osoba tworząca produkt</w:t>
            </w:r>
          </w:p>
        </w:tc>
      </w:tr>
      <w:tr w:rsidR="001331E0" w:rsidRPr="004765B7" w14:paraId="046AB426" w14:textId="77777777" w:rsidTr="003A6A0B">
        <w:tc>
          <w:tcPr>
            <w:tcW w:w="1892" w:type="dxa"/>
            <w:vAlign w:val="center"/>
          </w:tcPr>
          <w:p w14:paraId="4532F3B4" w14:textId="61EA133A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Created On</w:t>
            </w:r>
          </w:p>
        </w:tc>
        <w:tc>
          <w:tcPr>
            <w:tcW w:w="1510" w:type="dxa"/>
            <w:vAlign w:val="center"/>
          </w:tcPr>
          <w:p w14:paraId="4EBC2AB7" w14:textId="35F1337D" w:rsidR="001331E0" w:rsidRPr="00804365" w:rsidRDefault="003E7F07" w:rsidP="00B0277F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804365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</w:tcPr>
          <w:p w14:paraId="23BF7EA8" w14:textId="2FAFFB4E" w:rsidR="001331E0" w:rsidRPr="004765B7" w:rsidRDefault="00674AED">
            <w:pPr>
              <w:pStyle w:val="Akapitzlist"/>
              <w:spacing w:after="0" w:line="240" w:lineRule="auto"/>
              <w:ind w:left="57"/>
            </w:pPr>
            <w:r>
              <w:t>Data utworzenia produktu</w:t>
            </w:r>
          </w:p>
        </w:tc>
      </w:tr>
      <w:tr w:rsidR="001331E0" w:rsidRPr="004765B7" w14:paraId="1BFDA9FE" w14:textId="77777777" w:rsidTr="003A6A0B">
        <w:tc>
          <w:tcPr>
            <w:tcW w:w="1892" w:type="dxa"/>
            <w:vAlign w:val="center"/>
          </w:tcPr>
          <w:p w14:paraId="0C8DC35D" w14:textId="2F8A8E8B" w:rsidR="001331E0" w:rsidRPr="007D469D" w:rsidRDefault="005E34D2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Class</w:t>
            </w:r>
          </w:p>
        </w:tc>
        <w:tc>
          <w:tcPr>
            <w:tcW w:w="1510" w:type="dxa"/>
            <w:vAlign w:val="center"/>
          </w:tcPr>
          <w:p w14:paraId="358C8B0C" w14:textId="027D3E20" w:rsidR="001331E0" w:rsidRPr="00804365" w:rsidRDefault="003E7F07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3E7F07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</w:tcPr>
          <w:p w14:paraId="6BBF110A" w14:textId="07B21572" w:rsidR="001331E0" w:rsidRPr="004765B7" w:rsidRDefault="00674AED">
            <w:pPr>
              <w:pStyle w:val="Akapitzlist"/>
              <w:spacing w:after="0" w:line="240" w:lineRule="auto"/>
              <w:ind w:left="57"/>
            </w:pPr>
            <w:r>
              <w:t>Przypisanie produktu do klasy</w:t>
            </w:r>
            <w:r w:rsidR="00065573">
              <w:t>. W</w:t>
            </w:r>
            <w:r>
              <w:t>ybór z listy rozwijanej.</w:t>
            </w:r>
          </w:p>
        </w:tc>
      </w:tr>
      <w:tr w:rsidR="00674AED" w:rsidRPr="004765B7" w14:paraId="2824DB97" w14:textId="77777777" w:rsidTr="003A6A0B">
        <w:tc>
          <w:tcPr>
            <w:tcW w:w="1892" w:type="dxa"/>
            <w:vAlign w:val="center"/>
          </w:tcPr>
          <w:p w14:paraId="6D6F2467" w14:textId="725A243B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Type</w:t>
            </w:r>
          </w:p>
        </w:tc>
        <w:tc>
          <w:tcPr>
            <w:tcW w:w="1510" w:type="dxa"/>
            <w:vAlign w:val="center"/>
          </w:tcPr>
          <w:p w14:paraId="5BD466EC" w14:textId="455E7AFB" w:rsidR="00674AED" w:rsidRPr="00804365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80436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7E7D4DF6" w14:textId="27469B96" w:rsidR="00674AED" w:rsidRPr="004765B7" w:rsidRDefault="00674AED" w:rsidP="00674AED">
            <w:pPr>
              <w:pStyle w:val="Akapitzlist"/>
              <w:spacing w:after="0" w:line="240" w:lineRule="auto"/>
              <w:ind w:left="57"/>
            </w:pPr>
            <w:r>
              <w:t>Przypisanie produktu do typu</w:t>
            </w:r>
            <w:r w:rsidR="00065573">
              <w:t>. W</w:t>
            </w:r>
            <w:r>
              <w:t xml:space="preserve">ybór z listy rozwijanej zawężonej wg. wybranej wcześniej </w:t>
            </w:r>
            <w:r w:rsidRPr="00674AED">
              <w:rPr>
                <w:b/>
                <w:bCs/>
              </w:rPr>
              <w:t>Product Class</w:t>
            </w:r>
          </w:p>
        </w:tc>
      </w:tr>
      <w:tr w:rsidR="00674AED" w:rsidRPr="004765B7" w14:paraId="4D5E2C6F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8BB16" w14:textId="0CF124D0" w:rsidR="00674AED" w:rsidRPr="004765B7" w:rsidRDefault="00674AED" w:rsidP="00B0277F">
            <w:pPr>
              <w:pStyle w:val="Akapitzlist"/>
              <w:spacing w:after="0" w:line="240" w:lineRule="auto"/>
              <w:ind w:left="57"/>
            </w:pPr>
            <w:r w:rsidRPr="004F2549">
              <w:rPr>
                <w:b/>
                <w:bCs/>
                <w:color w:val="4F8FCC" w:themeColor="accent2"/>
                <w:lang w:val="en-US"/>
              </w:rPr>
              <w:t>POLL</w:t>
            </w:r>
          </w:p>
        </w:tc>
      </w:tr>
      <w:tr w:rsidR="00674AED" w:rsidRPr="004765B7" w14:paraId="069B9F10" w14:textId="77777777" w:rsidTr="003A6A0B">
        <w:tc>
          <w:tcPr>
            <w:tcW w:w="1892" w:type="dxa"/>
            <w:vAlign w:val="center"/>
          </w:tcPr>
          <w:p w14:paraId="5026A54E" w14:textId="07A05561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Automotie</w:t>
            </w:r>
            <w:proofErr w:type="spellEnd"/>
            <w:r>
              <w:rPr>
                <w:b/>
                <w:bCs/>
                <w:lang w:val="en-US"/>
              </w:rPr>
              <w:t xml:space="preserve"> Path</w:t>
            </w:r>
          </w:p>
        </w:tc>
        <w:tc>
          <w:tcPr>
            <w:tcW w:w="1510" w:type="dxa"/>
            <w:vAlign w:val="center"/>
          </w:tcPr>
          <w:p w14:paraId="75A08C68" w14:textId="71044998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tcBorders>
              <w:right w:val="single" w:sz="4" w:space="0" w:color="FFFFFF" w:themeColor="background1"/>
            </w:tcBorders>
          </w:tcPr>
          <w:p w14:paraId="2B376147" w14:textId="289BDCBB" w:rsidR="00674AED" w:rsidRPr="004765B7" w:rsidRDefault="00674AED" w:rsidP="00674AED">
            <w:pPr>
              <w:pStyle w:val="Akapitzlist"/>
              <w:spacing w:after="0" w:line="240" w:lineRule="auto"/>
              <w:ind w:left="57"/>
            </w:pPr>
          </w:p>
        </w:tc>
      </w:tr>
      <w:tr w:rsidR="00674AED" w:rsidRPr="005A5DDE" w14:paraId="4FCBA6BC" w14:textId="77777777" w:rsidTr="003A6A0B">
        <w:tc>
          <w:tcPr>
            <w:tcW w:w="1892" w:type="dxa"/>
            <w:vAlign w:val="center"/>
          </w:tcPr>
          <w:p w14:paraId="7B994329" w14:textId="1772E3DA" w:rsidR="00674AED" w:rsidRPr="005A5DDE" w:rsidRDefault="00674AED" w:rsidP="00B0277F">
            <w:pPr>
              <w:ind w:left="0"/>
              <w:rPr>
                <w:b/>
                <w:bCs/>
                <w:lang w:val="en-US"/>
              </w:rPr>
            </w:pPr>
            <w:r w:rsidRPr="005A5DDE">
              <w:rPr>
                <w:b/>
                <w:bCs/>
                <w:lang w:val="en-US"/>
              </w:rPr>
              <w:t>PPAP path for non-automotive customers</w:t>
            </w:r>
          </w:p>
        </w:tc>
        <w:tc>
          <w:tcPr>
            <w:tcW w:w="1510" w:type="dxa"/>
            <w:vAlign w:val="center"/>
          </w:tcPr>
          <w:p w14:paraId="41B28769" w14:textId="4C883604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901A95F" w14:textId="7E6FC9BF" w:rsidR="00674AED" w:rsidRPr="005A5DDE" w:rsidRDefault="00674AED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674AED" w:rsidRPr="005A5DDE" w14:paraId="024FAC94" w14:textId="77777777" w:rsidTr="003A6A0B">
        <w:tc>
          <w:tcPr>
            <w:tcW w:w="1892" w:type="dxa"/>
            <w:vAlign w:val="center"/>
          </w:tcPr>
          <w:p w14:paraId="30B4F43B" w14:textId="3AF7565E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FSC</w:t>
            </w:r>
          </w:p>
        </w:tc>
        <w:tc>
          <w:tcPr>
            <w:tcW w:w="1510" w:type="dxa"/>
            <w:vAlign w:val="center"/>
          </w:tcPr>
          <w:p w14:paraId="290A40E5" w14:textId="208D2394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9685348" w14:textId="77777777" w:rsidR="00674AED" w:rsidRPr="005A5DDE" w:rsidRDefault="00674AED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674AED" w:rsidRPr="005A5DDE" w14:paraId="68A68CD3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A37AB1" w14:textId="66BBD0BC" w:rsidR="00674AED" w:rsidRPr="005A5DDE" w:rsidRDefault="00674AED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 w:rsidRPr="004F2549">
              <w:rPr>
                <w:b/>
                <w:bCs/>
                <w:color w:val="4F8FCC" w:themeColor="accent2"/>
                <w:lang w:val="en-US"/>
              </w:rPr>
              <w:t>TEAM</w:t>
            </w:r>
          </w:p>
        </w:tc>
      </w:tr>
      <w:tr w:rsidR="00674AED" w:rsidRPr="00CD3579" w14:paraId="321782A8" w14:textId="77777777" w:rsidTr="003A6A0B">
        <w:tc>
          <w:tcPr>
            <w:tcW w:w="1892" w:type="dxa"/>
            <w:vAlign w:val="center"/>
          </w:tcPr>
          <w:p w14:paraId="73B54453" w14:textId="06CFEA5C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Designer</w:t>
            </w:r>
          </w:p>
        </w:tc>
        <w:tc>
          <w:tcPr>
            <w:tcW w:w="1510" w:type="dxa"/>
            <w:vAlign w:val="center"/>
          </w:tcPr>
          <w:p w14:paraId="0C0B28EE" w14:textId="7CC0EB23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F81236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5A1AB694" w14:textId="77777777" w:rsidR="00674AED" w:rsidRDefault="00D6292F" w:rsidP="00B0277F">
            <w:pPr>
              <w:pStyle w:val="Akapitzlist"/>
              <w:spacing w:after="0" w:line="240" w:lineRule="auto"/>
              <w:ind w:left="57"/>
            </w:pPr>
            <w:r w:rsidRPr="00CD3579">
              <w:t xml:space="preserve">Technolog przypisany do </w:t>
            </w:r>
            <w:r w:rsidR="00AF4756" w:rsidRPr="00CD3579">
              <w:t xml:space="preserve">wyceny. </w:t>
            </w:r>
            <w:r w:rsidR="00CD3579">
              <w:br/>
              <w:t xml:space="preserve">Jeżeli produkt ma ustawioną </w:t>
            </w:r>
            <w:r w:rsidR="00CD3579" w:rsidRPr="00102406">
              <w:rPr>
                <w:b/>
                <w:bCs/>
              </w:rPr>
              <w:t>Product Class</w:t>
            </w:r>
            <w:r w:rsidR="00CD3579">
              <w:t xml:space="preserve"> do której jest przypisany Product Manager to </w:t>
            </w:r>
            <w:r w:rsidR="00CD3579" w:rsidRPr="00102406">
              <w:rPr>
                <w:b/>
                <w:bCs/>
              </w:rPr>
              <w:t>Designer = Product Manager</w:t>
            </w:r>
            <w:r w:rsidR="00CD3579">
              <w:t>.</w:t>
            </w:r>
          </w:p>
          <w:p w14:paraId="232DE0D8" w14:textId="237B09F4" w:rsidR="00CD3579" w:rsidRPr="00CD3579" w:rsidRDefault="00CD3579" w:rsidP="00B0277F">
            <w:pPr>
              <w:pStyle w:val="Akapitzlist"/>
              <w:spacing w:after="0" w:line="240" w:lineRule="auto"/>
              <w:ind w:left="57"/>
            </w:pPr>
            <w:r>
              <w:t xml:space="preserve">Jeżeli produkt ma ustawioną </w:t>
            </w:r>
            <w:r w:rsidRPr="00102406">
              <w:rPr>
                <w:b/>
                <w:bCs/>
              </w:rPr>
              <w:t>Product Class</w:t>
            </w:r>
            <w:r>
              <w:t xml:space="preserve"> do której NIE jest przypisany Product Manager to </w:t>
            </w:r>
            <w:r w:rsidRPr="00102406">
              <w:rPr>
                <w:b/>
                <w:bCs/>
              </w:rPr>
              <w:t>Designer = Designer</w:t>
            </w:r>
            <w:r>
              <w:t xml:space="preserve"> ustawiony na </w:t>
            </w:r>
            <w:proofErr w:type="spellStart"/>
            <w:r w:rsidRPr="00102406">
              <w:rPr>
                <w:b/>
                <w:bCs/>
              </w:rPr>
              <w:t>Account</w:t>
            </w:r>
            <w:proofErr w:type="spellEnd"/>
            <w:r>
              <w:t xml:space="preserve"> dla którego jest </w:t>
            </w:r>
            <w:r w:rsidR="00102406">
              <w:t xml:space="preserve">tworzony </w:t>
            </w:r>
            <w:proofErr w:type="spellStart"/>
            <w:r w:rsidR="00102406">
              <w:t>product</w:t>
            </w:r>
            <w:proofErr w:type="spellEnd"/>
            <w:r w:rsidR="00102406">
              <w:t>.</w:t>
            </w:r>
          </w:p>
        </w:tc>
      </w:tr>
      <w:tr w:rsidR="00674AED" w:rsidRPr="00126D2C" w14:paraId="4FADD61C" w14:textId="77777777" w:rsidTr="003A6A0B">
        <w:tc>
          <w:tcPr>
            <w:tcW w:w="1892" w:type="dxa"/>
            <w:vAlign w:val="center"/>
          </w:tcPr>
          <w:p w14:paraId="21AC4E8E" w14:textId="58D1D8A0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External Sales Representative</w:t>
            </w:r>
          </w:p>
        </w:tc>
        <w:tc>
          <w:tcPr>
            <w:tcW w:w="1510" w:type="dxa"/>
            <w:vAlign w:val="center"/>
          </w:tcPr>
          <w:p w14:paraId="6A4E722D" w14:textId="10099CF2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F81236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5E7F2B52" w14:textId="74F72CE1" w:rsidR="00674AED" w:rsidRPr="00126D2C" w:rsidRDefault="00126D2C" w:rsidP="00B0277F">
            <w:pPr>
              <w:pStyle w:val="Akapitzlist"/>
              <w:spacing w:after="0" w:line="240" w:lineRule="auto"/>
              <w:ind w:left="57"/>
            </w:pPr>
            <w:proofErr w:type="spellStart"/>
            <w:r w:rsidRPr="00126D2C">
              <w:rPr>
                <w:b/>
                <w:bCs/>
              </w:rPr>
              <w:t>External</w:t>
            </w:r>
            <w:proofErr w:type="spellEnd"/>
            <w:r w:rsidRPr="00126D2C">
              <w:rPr>
                <w:b/>
                <w:bCs/>
              </w:rPr>
              <w:t xml:space="preserve"> Sales </w:t>
            </w:r>
            <w:proofErr w:type="spellStart"/>
            <w:r w:rsidRPr="00126D2C">
              <w:rPr>
                <w:b/>
                <w:bCs/>
              </w:rPr>
              <w:t>Representative</w:t>
            </w:r>
            <w:proofErr w:type="spellEnd"/>
            <w:r>
              <w:t xml:space="preserve"> ustawiony na </w:t>
            </w:r>
            <w:proofErr w:type="spellStart"/>
            <w:r w:rsidRPr="00102406">
              <w:rPr>
                <w:b/>
                <w:bCs/>
              </w:rPr>
              <w:t>Account</w:t>
            </w:r>
            <w:proofErr w:type="spellEnd"/>
            <w:r>
              <w:t xml:space="preserve"> dla którego jest tworzony </w:t>
            </w:r>
            <w:proofErr w:type="spellStart"/>
            <w:r>
              <w:t>product</w:t>
            </w:r>
            <w:proofErr w:type="spellEnd"/>
          </w:p>
        </w:tc>
      </w:tr>
      <w:tr w:rsidR="00674AED" w:rsidRPr="005A5DDE" w14:paraId="45F2DDA9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A8E200" w14:textId="1C9673A2" w:rsidR="00674AED" w:rsidRPr="005A5DDE" w:rsidRDefault="00674AED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 w:rsidRPr="004F2549">
              <w:rPr>
                <w:b/>
                <w:bCs/>
                <w:color w:val="4F8FCC" w:themeColor="accent2"/>
                <w:lang w:val="en-US"/>
              </w:rPr>
              <w:t>DETAILS INFORMATION</w:t>
            </w:r>
          </w:p>
        </w:tc>
      </w:tr>
      <w:tr w:rsidR="00674AED" w:rsidRPr="00944CA2" w14:paraId="207D95CE" w14:textId="77777777" w:rsidTr="003A6A0B">
        <w:tc>
          <w:tcPr>
            <w:tcW w:w="1892" w:type="dxa"/>
            <w:vAlign w:val="center"/>
          </w:tcPr>
          <w:p w14:paraId="602FDD00" w14:textId="5F684576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Type</w:t>
            </w:r>
          </w:p>
        </w:tc>
        <w:tc>
          <w:tcPr>
            <w:tcW w:w="1510" w:type="dxa"/>
            <w:vAlign w:val="center"/>
          </w:tcPr>
          <w:p w14:paraId="273E3ABE" w14:textId="1BF81AE1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3E7F07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19605A86" w14:textId="6DC007D2" w:rsidR="00674AED" w:rsidRPr="001B1DBB" w:rsidRDefault="001B1DBB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 w:rsidRPr="001B1DBB">
              <w:rPr>
                <w:lang w:val="en-US"/>
              </w:rPr>
              <w:t xml:space="preserve">Do </w:t>
            </w:r>
            <w:proofErr w:type="spellStart"/>
            <w:r w:rsidRPr="001B1DBB">
              <w:rPr>
                <w:lang w:val="en-US"/>
              </w:rPr>
              <w:t>wyboru</w:t>
            </w:r>
            <w:proofErr w:type="spellEnd"/>
            <w:r w:rsidRPr="001B1DBB">
              <w:rPr>
                <w:lang w:val="en-US"/>
              </w:rPr>
              <w:t xml:space="preserve">: </w:t>
            </w:r>
            <w:r>
              <w:rPr>
                <w:lang w:val="en-US"/>
              </w:rPr>
              <w:t>“</w:t>
            </w:r>
            <w:r w:rsidRPr="001B1DBB">
              <w:rPr>
                <w:lang w:val="en-US"/>
              </w:rPr>
              <w:t>Lab</w:t>
            </w:r>
            <w:r>
              <w:rPr>
                <w:lang w:val="en-US"/>
              </w:rPr>
              <w:t>e</w:t>
            </w:r>
            <w:r w:rsidRPr="001B1DBB">
              <w:rPr>
                <w:lang w:val="en-US"/>
              </w:rPr>
              <w:t>ls</w:t>
            </w:r>
            <w:r>
              <w:rPr>
                <w:lang w:val="en-US"/>
              </w:rPr>
              <w:t>”</w:t>
            </w:r>
            <w:r w:rsidRPr="001B1DBB">
              <w:rPr>
                <w:lang w:val="en-US"/>
              </w:rPr>
              <w:t xml:space="preserve">, </w:t>
            </w:r>
            <w:r>
              <w:rPr>
                <w:lang w:val="en-US"/>
              </w:rPr>
              <w:t>“</w:t>
            </w:r>
            <w:r w:rsidRPr="001B1DBB">
              <w:rPr>
                <w:lang w:val="en-US"/>
              </w:rPr>
              <w:t>Other Products</w:t>
            </w:r>
            <w:r>
              <w:rPr>
                <w:lang w:val="en-US"/>
              </w:rPr>
              <w:t>”</w:t>
            </w:r>
            <w:r w:rsidRPr="001B1DBB">
              <w:rPr>
                <w:lang w:val="en-US"/>
              </w:rPr>
              <w:t xml:space="preserve">, </w:t>
            </w:r>
            <w:r>
              <w:rPr>
                <w:lang w:val="en-US"/>
              </w:rPr>
              <w:t>“</w:t>
            </w:r>
            <w:r w:rsidRPr="001B1DBB">
              <w:rPr>
                <w:lang w:val="en-US"/>
              </w:rPr>
              <w:t>R</w:t>
            </w:r>
            <w:r>
              <w:rPr>
                <w:lang w:val="en-US"/>
              </w:rPr>
              <w:t>ibbons”</w:t>
            </w:r>
          </w:p>
        </w:tc>
      </w:tr>
      <w:tr w:rsidR="00674AED" w:rsidRPr="00944CA2" w14:paraId="5AEC50CC" w14:textId="77777777" w:rsidTr="003A6A0B">
        <w:tc>
          <w:tcPr>
            <w:tcW w:w="1892" w:type="dxa"/>
            <w:vAlign w:val="center"/>
          </w:tcPr>
          <w:p w14:paraId="29608E2B" w14:textId="00A9B140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Presentation Type</w:t>
            </w:r>
          </w:p>
        </w:tc>
        <w:tc>
          <w:tcPr>
            <w:tcW w:w="1510" w:type="dxa"/>
            <w:vAlign w:val="center"/>
          </w:tcPr>
          <w:p w14:paraId="783ADBEA" w14:textId="30F26CEF" w:rsidR="00674AED" w:rsidRPr="003E7F07" w:rsidRDefault="00674AED" w:rsidP="00B0277F">
            <w:pPr>
              <w:pStyle w:val="Akapitzlist"/>
              <w:spacing w:after="0" w:line="240" w:lineRule="auto"/>
              <w:ind w:left="57"/>
              <w:rPr>
                <w:color w:val="FF0000"/>
                <w:lang w:val="en-US"/>
              </w:rPr>
            </w:pPr>
            <w:proofErr w:type="spellStart"/>
            <w:r w:rsidRPr="003E7F07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0513929D" w14:textId="7BDA2CAE" w:rsidR="00674AED" w:rsidRPr="00A64B8A" w:rsidRDefault="001B1DBB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 w:rsidRPr="001B1DBB">
              <w:t>Pole pojawia się, gdy w</w:t>
            </w:r>
            <w:r>
              <w:t xml:space="preserve"> polu </w:t>
            </w:r>
            <w:proofErr w:type="spellStart"/>
            <w:r w:rsidRPr="001B1DBB">
              <w:rPr>
                <w:b/>
                <w:bCs/>
              </w:rPr>
              <w:t>Type</w:t>
            </w:r>
            <w:proofErr w:type="spellEnd"/>
            <w:r>
              <w:t xml:space="preserve"> wybraliśmy opcję „</w:t>
            </w:r>
            <w:proofErr w:type="spellStart"/>
            <w:r>
              <w:t>Labels</w:t>
            </w:r>
            <w:proofErr w:type="spellEnd"/>
            <w:r>
              <w:t xml:space="preserve">”. </w:t>
            </w:r>
            <w:r w:rsidRPr="00A64B8A">
              <w:rPr>
                <w:lang w:val="en-US"/>
              </w:rPr>
              <w:t xml:space="preserve">Do </w:t>
            </w:r>
            <w:proofErr w:type="spellStart"/>
            <w:r w:rsidRPr="00A64B8A">
              <w:rPr>
                <w:lang w:val="en-US"/>
              </w:rPr>
              <w:t>wyboru</w:t>
            </w:r>
            <w:proofErr w:type="spellEnd"/>
            <w:r w:rsidRPr="00A64B8A">
              <w:rPr>
                <w:lang w:val="en-US"/>
              </w:rPr>
              <w:t>: „</w:t>
            </w:r>
            <w:r w:rsidR="00A64B8A" w:rsidRPr="00A64B8A">
              <w:rPr>
                <w:lang w:val="en-US"/>
              </w:rPr>
              <w:t>Rolls”, „Fanfold”, „She</w:t>
            </w:r>
            <w:r w:rsidR="00A64B8A">
              <w:rPr>
                <w:lang w:val="en-US"/>
              </w:rPr>
              <w:t>ets”, “Continuous Material”</w:t>
            </w:r>
          </w:p>
        </w:tc>
      </w:tr>
      <w:tr w:rsidR="00674AED" w:rsidRPr="005A5DDE" w14:paraId="6A85CB4F" w14:textId="77777777" w:rsidTr="003A6A0B">
        <w:tc>
          <w:tcPr>
            <w:tcW w:w="1892" w:type="dxa"/>
            <w:vAlign w:val="center"/>
          </w:tcPr>
          <w:p w14:paraId="49C19083" w14:textId="5FF89F27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Customer’s </w:t>
            </w:r>
            <w:proofErr w:type="spellStart"/>
            <w:r>
              <w:rPr>
                <w:b/>
                <w:bCs/>
                <w:lang w:val="en-US"/>
              </w:rPr>
              <w:t>PartNo</w:t>
            </w:r>
            <w:proofErr w:type="spellEnd"/>
          </w:p>
        </w:tc>
        <w:tc>
          <w:tcPr>
            <w:tcW w:w="1510" w:type="dxa"/>
            <w:vAlign w:val="center"/>
          </w:tcPr>
          <w:p w14:paraId="21D1DC84" w14:textId="63D68072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B056F26" w14:textId="031A8C8C" w:rsidR="00674AED" w:rsidRPr="005A5DDE" w:rsidRDefault="00CE7B08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Identyfikator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pozycji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klienta</w:t>
            </w:r>
            <w:proofErr w:type="spellEnd"/>
          </w:p>
        </w:tc>
      </w:tr>
      <w:tr w:rsidR="00674AED" w:rsidRPr="005A5DDE" w14:paraId="44F632D5" w14:textId="77777777" w:rsidTr="003A6A0B">
        <w:tc>
          <w:tcPr>
            <w:tcW w:w="1892" w:type="dxa"/>
            <w:vAlign w:val="center"/>
          </w:tcPr>
          <w:p w14:paraId="653A6934" w14:textId="39E7CC07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Customer’s Project</w:t>
            </w:r>
          </w:p>
        </w:tc>
        <w:tc>
          <w:tcPr>
            <w:tcW w:w="1510" w:type="dxa"/>
            <w:vAlign w:val="center"/>
          </w:tcPr>
          <w:p w14:paraId="0CE2DD84" w14:textId="370A77DF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658BA76" w14:textId="7605EB87" w:rsidR="00674AED" w:rsidRPr="005A5DDE" w:rsidRDefault="00CE7B08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>
              <w:rPr>
                <w:lang w:val="en-US"/>
              </w:rPr>
              <w:t xml:space="preserve">Nazwa </w:t>
            </w:r>
            <w:proofErr w:type="spellStart"/>
            <w:r>
              <w:rPr>
                <w:lang w:val="en-US"/>
              </w:rPr>
              <w:t>projektu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klienta</w:t>
            </w:r>
            <w:proofErr w:type="spellEnd"/>
          </w:p>
        </w:tc>
      </w:tr>
      <w:tr w:rsidR="00674AED" w:rsidRPr="005A5DDE" w14:paraId="30AD5A85" w14:textId="77777777" w:rsidTr="003A6A0B">
        <w:tc>
          <w:tcPr>
            <w:tcW w:w="1892" w:type="dxa"/>
            <w:vAlign w:val="center"/>
          </w:tcPr>
          <w:p w14:paraId="74BA247C" w14:textId="3A8EFEEB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SOP</w:t>
            </w:r>
          </w:p>
        </w:tc>
        <w:tc>
          <w:tcPr>
            <w:tcW w:w="1510" w:type="dxa"/>
            <w:vAlign w:val="center"/>
          </w:tcPr>
          <w:p w14:paraId="241699D1" w14:textId="265C40B7" w:rsidR="00674AED" w:rsidRPr="007D469D" w:rsidRDefault="00674AED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3E7F07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1217A8A4" w14:textId="0D421614" w:rsidR="00674AED" w:rsidRPr="005A5DDE" w:rsidRDefault="00CE7B08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Rozpoczęcie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projektu</w:t>
            </w:r>
            <w:proofErr w:type="spellEnd"/>
          </w:p>
        </w:tc>
      </w:tr>
      <w:tr w:rsidR="00674AED" w:rsidRPr="005A5DDE" w14:paraId="74EB54C9" w14:textId="77777777" w:rsidTr="003A6A0B">
        <w:tc>
          <w:tcPr>
            <w:tcW w:w="1892" w:type="dxa"/>
            <w:vAlign w:val="center"/>
          </w:tcPr>
          <w:p w14:paraId="47813295" w14:textId="482F3CC3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EOP</w:t>
            </w:r>
          </w:p>
        </w:tc>
        <w:tc>
          <w:tcPr>
            <w:tcW w:w="1510" w:type="dxa"/>
            <w:vAlign w:val="center"/>
          </w:tcPr>
          <w:p w14:paraId="427E69A7" w14:textId="47D6C716" w:rsidR="00674AED" w:rsidRPr="007D469D" w:rsidRDefault="00CE7B08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6A7F840" w14:textId="12411AB9" w:rsidR="00674AED" w:rsidRPr="005A5DDE" w:rsidRDefault="00CE7B08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Zakończenie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projektu</w:t>
            </w:r>
            <w:proofErr w:type="spellEnd"/>
          </w:p>
        </w:tc>
      </w:tr>
      <w:tr w:rsidR="00674AED" w:rsidRPr="005B2A9E" w14:paraId="26D73738" w14:textId="77777777" w:rsidTr="003A6A0B">
        <w:tc>
          <w:tcPr>
            <w:tcW w:w="1892" w:type="dxa"/>
            <w:vAlign w:val="center"/>
          </w:tcPr>
          <w:p w14:paraId="1C9C5AEC" w14:textId="227A344F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Target Price</w:t>
            </w:r>
          </w:p>
        </w:tc>
        <w:tc>
          <w:tcPr>
            <w:tcW w:w="1510" w:type="dxa"/>
            <w:vAlign w:val="center"/>
          </w:tcPr>
          <w:p w14:paraId="3558CEE6" w14:textId="1F37CF41" w:rsidR="00674AED" w:rsidRPr="007D469D" w:rsidRDefault="005F25A4" w:rsidP="00B0277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66B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B062C1E" w14:textId="442E4DB9" w:rsidR="00674AED" w:rsidRPr="005B2A9E" w:rsidRDefault="005B2A9E" w:rsidP="00B0277F">
            <w:pPr>
              <w:pStyle w:val="Akapitzlist"/>
              <w:spacing w:after="0" w:line="240" w:lineRule="auto"/>
              <w:ind w:left="57"/>
            </w:pPr>
            <w:r w:rsidRPr="005B2A9E">
              <w:t>Oczekiwana przez klienta wartość j</w:t>
            </w:r>
            <w:r>
              <w:t>ednostkowa produktu</w:t>
            </w:r>
          </w:p>
        </w:tc>
      </w:tr>
      <w:tr w:rsidR="005F25A4" w:rsidRPr="005B2A9E" w14:paraId="1E3AC49D" w14:textId="77777777" w:rsidTr="003A6A0B">
        <w:tc>
          <w:tcPr>
            <w:tcW w:w="1892" w:type="dxa"/>
            <w:vAlign w:val="center"/>
          </w:tcPr>
          <w:p w14:paraId="57B788A2" w14:textId="2C67F0C7" w:rsidR="005F25A4" w:rsidRDefault="005F25A4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Estimated Price</w:t>
            </w:r>
          </w:p>
        </w:tc>
        <w:tc>
          <w:tcPr>
            <w:tcW w:w="1510" w:type="dxa"/>
            <w:vAlign w:val="center"/>
          </w:tcPr>
          <w:p w14:paraId="3701A444" w14:textId="3BFD5D19" w:rsidR="005F25A4" w:rsidRPr="00BB2AD9" w:rsidRDefault="005F25A4" w:rsidP="00B0277F">
            <w:pPr>
              <w:pStyle w:val="Akapitzlist"/>
              <w:spacing w:after="0" w:line="240" w:lineRule="auto"/>
              <w:ind w:left="57"/>
              <w:rPr>
                <w:color w:val="FF0000"/>
                <w:lang w:val="en-US"/>
              </w:rPr>
            </w:pPr>
            <w:proofErr w:type="spellStart"/>
            <w:r w:rsidRPr="00BB2AD9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5079061" w14:textId="1A5B45B0" w:rsidR="005F25A4" w:rsidRPr="005B2A9E" w:rsidRDefault="00EF009C" w:rsidP="00B0277F">
            <w:pPr>
              <w:pStyle w:val="Akapitzlist"/>
              <w:spacing w:after="0" w:line="240" w:lineRule="auto"/>
              <w:ind w:left="57"/>
            </w:pPr>
            <w:r>
              <w:t>Szacowana wartość jednostkowa produktu</w:t>
            </w:r>
          </w:p>
        </w:tc>
      </w:tr>
      <w:tr w:rsidR="00674AED" w:rsidRPr="00944CA2" w14:paraId="6E78E211" w14:textId="77777777" w:rsidTr="003A6A0B">
        <w:tc>
          <w:tcPr>
            <w:tcW w:w="1892" w:type="dxa"/>
            <w:vAlign w:val="center"/>
          </w:tcPr>
          <w:p w14:paraId="73CD109D" w14:textId="09019E53" w:rsidR="00674AED" w:rsidRDefault="00674AED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 of Orders</w:t>
            </w:r>
          </w:p>
        </w:tc>
        <w:tc>
          <w:tcPr>
            <w:tcW w:w="1510" w:type="dxa"/>
            <w:vAlign w:val="center"/>
          </w:tcPr>
          <w:p w14:paraId="1D03488E" w14:textId="40BE1CF5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BB2AD9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22032A42" w14:textId="0E7451C4" w:rsidR="00674AED" w:rsidRPr="00503D15" w:rsidRDefault="005B2A9E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 w:rsidRPr="00503D15">
              <w:rPr>
                <w:lang w:val="en-US"/>
              </w:rPr>
              <w:t xml:space="preserve">Do </w:t>
            </w:r>
            <w:proofErr w:type="spellStart"/>
            <w:r w:rsidRPr="00503D15">
              <w:rPr>
                <w:lang w:val="en-US"/>
              </w:rPr>
              <w:t>wyboru</w:t>
            </w:r>
            <w:proofErr w:type="spellEnd"/>
            <w:r w:rsidRPr="00503D15">
              <w:rPr>
                <w:lang w:val="en-US"/>
              </w:rPr>
              <w:t xml:space="preserve">: “Single Deal”, </w:t>
            </w:r>
            <w:r w:rsidR="00503D15" w:rsidRPr="00503D15">
              <w:rPr>
                <w:lang w:val="en-US"/>
              </w:rPr>
              <w:t>“Mult</w:t>
            </w:r>
            <w:r w:rsidR="00503D15">
              <w:rPr>
                <w:lang w:val="en-US"/>
              </w:rPr>
              <w:t>iple”</w:t>
            </w:r>
          </w:p>
        </w:tc>
      </w:tr>
      <w:tr w:rsidR="005F25A4" w:rsidRPr="00EF009C" w14:paraId="0D755D35" w14:textId="77777777" w:rsidTr="003A6A0B">
        <w:tc>
          <w:tcPr>
            <w:tcW w:w="1892" w:type="dxa"/>
            <w:vAlign w:val="center"/>
          </w:tcPr>
          <w:p w14:paraId="07A83578" w14:textId="6F1C38FA" w:rsidR="005F25A4" w:rsidRDefault="005F25A4" w:rsidP="00B0277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Quantity Demand for 12 Months</w:t>
            </w:r>
          </w:p>
        </w:tc>
        <w:tc>
          <w:tcPr>
            <w:tcW w:w="1510" w:type="dxa"/>
            <w:vAlign w:val="center"/>
          </w:tcPr>
          <w:p w14:paraId="5B17E0DC" w14:textId="4DDD5B97" w:rsidR="005F25A4" w:rsidRPr="00BB2AD9" w:rsidRDefault="005F25A4" w:rsidP="003A5CDC">
            <w:pPr>
              <w:pStyle w:val="Akapitzlist"/>
              <w:spacing w:after="0" w:line="240" w:lineRule="auto"/>
              <w:ind w:left="57"/>
              <w:rPr>
                <w:color w:val="FF0000"/>
                <w:lang w:val="en-US"/>
              </w:rPr>
            </w:pPr>
            <w:proofErr w:type="spellStart"/>
            <w:r w:rsidRPr="00BB2AD9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3E1A2E77" w14:textId="1C32823F" w:rsidR="005F25A4" w:rsidRPr="00EF009C" w:rsidRDefault="00EF009C" w:rsidP="00B0277F">
            <w:pPr>
              <w:pStyle w:val="Akapitzlist"/>
              <w:spacing w:after="0" w:line="240" w:lineRule="auto"/>
              <w:ind w:left="57"/>
            </w:pPr>
            <w:r w:rsidRPr="00EF009C">
              <w:t xml:space="preserve">Ilość sprzedaży od </w:t>
            </w:r>
            <w:r>
              <w:t>momentu SOP do SOP + 12 miesięcy</w:t>
            </w:r>
          </w:p>
        </w:tc>
      </w:tr>
      <w:tr w:rsidR="00674AED" w:rsidRPr="005A5DDE" w14:paraId="0365C0FD" w14:textId="77777777" w:rsidTr="003A6A0B">
        <w:tc>
          <w:tcPr>
            <w:tcW w:w="1892" w:type="dxa"/>
            <w:vAlign w:val="center"/>
          </w:tcPr>
          <w:p w14:paraId="2182ABBA" w14:textId="77C330F6" w:rsidR="00674AED" w:rsidRDefault="00674AED" w:rsidP="00674AE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Order Quantity</w:t>
            </w:r>
          </w:p>
        </w:tc>
        <w:tc>
          <w:tcPr>
            <w:tcW w:w="1510" w:type="dxa"/>
            <w:vAlign w:val="center"/>
          </w:tcPr>
          <w:p w14:paraId="2D02D3D7" w14:textId="5869C2D6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BB2AD9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6085ADB4" w14:textId="38D50E9D" w:rsidR="00674AED" w:rsidRPr="005A5DDE" w:rsidRDefault="00503D15" w:rsidP="008847F9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Ilość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zamówienia</w:t>
            </w:r>
            <w:proofErr w:type="spellEnd"/>
            <w:r w:rsidR="00EF009C">
              <w:rPr>
                <w:lang w:val="en-US"/>
              </w:rPr>
              <w:t>/</w:t>
            </w:r>
            <w:proofErr w:type="spellStart"/>
            <w:r w:rsidR="00EF009C">
              <w:rPr>
                <w:lang w:val="en-US"/>
              </w:rPr>
              <w:t>wywoałania</w:t>
            </w:r>
            <w:proofErr w:type="spellEnd"/>
          </w:p>
        </w:tc>
      </w:tr>
      <w:tr w:rsidR="00674AED" w:rsidRPr="005A5DDE" w14:paraId="57254DAF" w14:textId="77777777" w:rsidTr="003A6A0B">
        <w:tc>
          <w:tcPr>
            <w:tcW w:w="1892" w:type="dxa"/>
            <w:vAlign w:val="center"/>
          </w:tcPr>
          <w:p w14:paraId="279070D2" w14:textId="1734EF11" w:rsidR="00674AED" w:rsidRDefault="00674AED" w:rsidP="00674AE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Unit</w:t>
            </w:r>
          </w:p>
        </w:tc>
        <w:tc>
          <w:tcPr>
            <w:tcW w:w="1510" w:type="dxa"/>
            <w:vAlign w:val="center"/>
          </w:tcPr>
          <w:p w14:paraId="6B44F47D" w14:textId="6C6471CB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BB2AD9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4F645532" w14:textId="14B4B09E" w:rsidR="00674AED" w:rsidRPr="005A5DDE" w:rsidRDefault="00503D15" w:rsidP="00B0277F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Jednostka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produktu</w:t>
            </w:r>
            <w:proofErr w:type="spellEnd"/>
          </w:p>
        </w:tc>
      </w:tr>
      <w:tr w:rsidR="00674AED" w:rsidRPr="005A5DDE" w14:paraId="12FB9858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AA93FA" w14:textId="77777777" w:rsidR="00674AED" w:rsidRPr="005A5DDE" w:rsidRDefault="00674AED" w:rsidP="003A5CD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674AED" w:rsidRPr="00C71DD8" w14:paraId="6C2B0B69" w14:textId="77777777" w:rsidTr="003A6A0B">
        <w:tc>
          <w:tcPr>
            <w:tcW w:w="1892" w:type="dxa"/>
            <w:vAlign w:val="center"/>
          </w:tcPr>
          <w:p w14:paraId="35BA966E" w14:textId="3818D28B" w:rsidR="00674AED" w:rsidRDefault="00674AED" w:rsidP="00674AE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Status BPF</w:t>
            </w:r>
          </w:p>
        </w:tc>
        <w:tc>
          <w:tcPr>
            <w:tcW w:w="1510" w:type="dxa"/>
            <w:vAlign w:val="center"/>
          </w:tcPr>
          <w:p w14:paraId="5229D992" w14:textId="7CC02DC6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8453B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A8C8730" w14:textId="5F60734C" w:rsidR="00674AED" w:rsidRPr="00C71DD8" w:rsidRDefault="00C71DD8" w:rsidP="00B0277F">
            <w:pPr>
              <w:pStyle w:val="Akapitzlist"/>
              <w:spacing w:after="0" w:line="240" w:lineRule="auto"/>
              <w:ind w:left="57"/>
            </w:pPr>
            <w:r w:rsidRPr="00C71DD8">
              <w:t>Status lejka produktu. Domyślnie “</w:t>
            </w:r>
            <w:proofErr w:type="spellStart"/>
            <w:r w:rsidRPr="00C71DD8">
              <w:t>Needs</w:t>
            </w:r>
            <w:proofErr w:type="spellEnd"/>
            <w:r w:rsidRPr="00C71DD8">
              <w:t xml:space="preserve"> Analysis”</w:t>
            </w:r>
          </w:p>
        </w:tc>
      </w:tr>
      <w:tr w:rsidR="00674AED" w:rsidRPr="00C71DD8" w14:paraId="3AA4A52E" w14:textId="77777777" w:rsidTr="003A6A0B">
        <w:tc>
          <w:tcPr>
            <w:tcW w:w="1892" w:type="dxa"/>
            <w:vAlign w:val="center"/>
          </w:tcPr>
          <w:p w14:paraId="07047D0E" w14:textId="72761E76" w:rsidR="00674AED" w:rsidRDefault="00674AED" w:rsidP="00674AE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CRE_ITEM</w:t>
            </w:r>
          </w:p>
        </w:tc>
        <w:tc>
          <w:tcPr>
            <w:tcW w:w="1510" w:type="dxa"/>
            <w:vAlign w:val="center"/>
          </w:tcPr>
          <w:p w14:paraId="523E2394" w14:textId="73A8FA57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8453B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34E7C606" w14:textId="2B1E22DB" w:rsidR="00674AED" w:rsidRPr="00C71DD8" w:rsidRDefault="00C71DD8" w:rsidP="00B0277F">
            <w:pPr>
              <w:pStyle w:val="Akapitzlist"/>
              <w:spacing w:after="0" w:line="240" w:lineRule="auto"/>
              <w:ind w:left="57"/>
            </w:pPr>
            <w:r w:rsidRPr="00C71DD8">
              <w:t>Flaga czy dana pozycja m</w:t>
            </w:r>
            <w:r>
              <w:t>a ustawiony model sprzedażowy. Wykorzystywane w ścieżkach wdrożeniowych.</w:t>
            </w:r>
          </w:p>
        </w:tc>
      </w:tr>
      <w:tr w:rsidR="00674AED" w:rsidRPr="00C71DD8" w14:paraId="0BBF7E3C" w14:textId="77777777" w:rsidTr="003A6A0B">
        <w:trPr>
          <w:trHeight w:val="328"/>
        </w:trPr>
        <w:tc>
          <w:tcPr>
            <w:tcW w:w="1892" w:type="dxa"/>
            <w:vAlign w:val="center"/>
          </w:tcPr>
          <w:p w14:paraId="194C240E" w14:textId="095CB529" w:rsidR="00674AED" w:rsidRDefault="00674AED" w:rsidP="00674AED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PRD_WON</w:t>
            </w:r>
          </w:p>
        </w:tc>
        <w:tc>
          <w:tcPr>
            <w:tcW w:w="1510" w:type="dxa"/>
            <w:vAlign w:val="center"/>
          </w:tcPr>
          <w:p w14:paraId="190FDEFE" w14:textId="3498CDB9" w:rsidR="00674AED" w:rsidRPr="007D469D" w:rsidRDefault="00674AED" w:rsidP="003A5CD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8453B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10EA68B4" w14:textId="0CEEAF50" w:rsidR="00674AED" w:rsidRPr="00C71DD8" w:rsidRDefault="00C71DD8" w:rsidP="00B0277F">
            <w:pPr>
              <w:pStyle w:val="Akapitzlist"/>
              <w:spacing w:after="0" w:line="240" w:lineRule="auto"/>
              <w:ind w:left="57"/>
            </w:pPr>
            <w:r w:rsidRPr="00C71DD8">
              <w:t xml:space="preserve">Flaga czy dany </w:t>
            </w:r>
            <w:proofErr w:type="spellStart"/>
            <w:r w:rsidRPr="00C71DD8">
              <w:t>product</w:t>
            </w:r>
            <w:proofErr w:type="spellEnd"/>
            <w:r w:rsidRPr="00C71DD8">
              <w:t xml:space="preserve"> o</w:t>
            </w:r>
            <w:r>
              <w:t>siągnął sta</w:t>
            </w:r>
            <w:r w:rsidR="00632B01">
              <w:t>t</w:t>
            </w:r>
            <w:r>
              <w:t>us „Won”. Wykorzystywane w ścieżkach wdrożeniowych.</w:t>
            </w:r>
          </w:p>
        </w:tc>
      </w:tr>
    </w:tbl>
    <w:p w14:paraId="5BB037F9" w14:textId="77777777" w:rsidR="00FE2430" w:rsidRDefault="00FE2430" w:rsidP="003A6A0B">
      <w:pPr>
        <w:ind w:left="-360"/>
        <w:rPr>
          <w:rFonts w:asciiTheme="minorHAnsi" w:hAnsiTheme="minorHAnsi"/>
          <w:sz w:val="22"/>
          <w:szCs w:val="22"/>
        </w:rPr>
      </w:pPr>
    </w:p>
    <w:p w14:paraId="2021D3F6" w14:textId="061CF944" w:rsidR="00255336" w:rsidRDefault="0074315B" w:rsidP="003A6A0B">
      <w:pPr>
        <w:ind w:left="3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Kartę</w:t>
      </w:r>
      <w:r w:rsidR="00A63052">
        <w:rPr>
          <w:rFonts w:asciiTheme="minorHAnsi" w:hAnsiTheme="minorHAnsi"/>
          <w:sz w:val="22"/>
          <w:szCs w:val="22"/>
        </w:rPr>
        <w:t xml:space="preserve"> </w:t>
      </w:r>
      <w:r w:rsidR="00A63052" w:rsidRPr="007623BF">
        <w:rPr>
          <w:rFonts w:asciiTheme="minorHAnsi" w:hAnsiTheme="minorHAnsi"/>
          <w:b/>
          <w:bCs/>
          <w:sz w:val="22"/>
          <w:szCs w:val="22"/>
        </w:rPr>
        <w:t>Product Info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36B43">
        <w:rPr>
          <w:rFonts w:asciiTheme="minorHAnsi" w:hAnsiTheme="minorHAnsi"/>
          <w:sz w:val="22"/>
          <w:szCs w:val="22"/>
        </w:rPr>
        <w:t>również należy uzupełnić</w:t>
      </w:r>
      <w:r>
        <w:rPr>
          <w:rFonts w:asciiTheme="minorHAnsi" w:hAnsiTheme="minorHAnsi"/>
          <w:b/>
          <w:bCs/>
          <w:sz w:val="22"/>
          <w:szCs w:val="22"/>
        </w:rPr>
        <w:t>.</w:t>
      </w:r>
      <w:r w:rsidR="00A63052">
        <w:rPr>
          <w:rFonts w:asciiTheme="minorHAnsi" w:hAnsiTheme="minorHAnsi"/>
          <w:sz w:val="22"/>
          <w:szCs w:val="22"/>
        </w:rPr>
        <w:t xml:space="preserve"> </w:t>
      </w:r>
      <w:r w:rsidR="00F36B43">
        <w:rPr>
          <w:rFonts w:asciiTheme="minorHAnsi" w:hAnsiTheme="minorHAnsi"/>
          <w:sz w:val="22"/>
          <w:szCs w:val="22"/>
        </w:rPr>
        <w:t>Na tej karcie p</w:t>
      </w:r>
      <w:r w:rsidR="00A63052">
        <w:rPr>
          <w:rFonts w:asciiTheme="minorHAnsi" w:hAnsiTheme="minorHAnsi"/>
          <w:sz w:val="22"/>
          <w:szCs w:val="22"/>
        </w:rPr>
        <w:t xml:space="preserve">ojawiają się pola w zależności od </w:t>
      </w:r>
      <w:r w:rsidR="007623BF">
        <w:rPr>
          <w:rFonts w:asciiTheme="minorHAnsi" w:hAnsiTheme="minorHAnsi"/>
          <w:sz w:val="22"/>
          <w:szCs w:val="22"/>
        </w:rPr>
        <w:t xml:space="preserve">wybranej opcji w polu </w:t>
      </w:r>
      <w:proofErr w:type="spellStart"/>
      <w:r w:rsidR="007623BF" w:rsidRPr="007623BF">
        <w:rPr>
          <w:rFonts w:asciiTheme="minorHAnsi" w:hAnsiTheme="minorHAnsi"/>
          <w:b/>
          <w:bCs/>
          <w:sz w:val="22"/>
          <w:szCs w:val="22"/>
        </w:rPr>
        <w:t>Type</w:t>
      </w:r>
      <w:proofErr w:type="spellEnd"/>
      <w:r w:rsidR="007623BF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7623BF">
        <w:rPr>
          <w:rFonts w:asciiTheme="minorHAnsi" w:hAnsiTheme="minorHAnsi"/>
          <w:sz w:val="22"/>
          <w:szCs w:val="22"/>
        </w:rPr>
        <w:t>Labels</w:t>
      </w:r>
      <w:proofErr w:type="spellEnd"/>
      <w:r w:rsidR="007623BF">
        <w:rPr>
          <w:rFonts w:asciiTheme="minorHAnsi" w:hAnsiTheme="minorHAnsi"/>
          <w:sz w:val="22"/>
          <w:szCs w:val="22"/>
        </w:rPr>
        <w:t>/</w:t>
      </w:r>
      <w:proofErr w:type="spellStart"/>
      <w:r w:rsidR="007623BF">
        <w:rPr>
          <w:rFonts w:asciiTheme="minorHAnsi" w:hAnsiTheme="minorHAnsi"/>
          <w:sz w:val="22"/>
          <w:szCs w:val="22"/>
        </w:rPr>
        <w:t>Other</w:t>
      </w:r>
      <w:proofErr w:type="spellEnd"/>
      <w:r w:rsidR="007623BF">
        <w:rPr>
          <w:rFonts w:asciiTheme="minorHAnsi" w:hAnsiTheme="minorHAnsi"/>
          <w:sz w:val="22"/>
          <w:szCs w:val="22"/>
        </w:rPr>
        <w:t xml:space="preserve"> Products/</w:t>
      </w:r>
      <w:proofErr w:type="spellStart"/>
      <w:r w:rsidR="007623BF">
        <w:rPr>
          <w:rFonts w:asciiTheme="minorHAnsi" w:hAnsiTheme="minorHAnsi"/>
          <w:sz w:val="22"/>
          <w:szCs w:val="22"/>
        </w:rPr>
        <w:t>Ribbons</w:t>
      </w:r>
      <w:proofErr w:type="spellEnd"/>
      <w:r w:rsidR="007623BF">
        <w:rPr>
          <w:rFonts w:asciiTheme="minorHAnsi" w:hAnsiTheme="minorHAnsi"/>
          <w:sz w:val="22"/>
          <w:szCs w:val="22"/>
        </w:rPr>
        <w:t>)</w:t>
      </w:r>
      <w:r w:rsidR="00256810">
        <w:rPr>
          <w:rFonts w:asciiTheme="minorHAnsi" w:hAnsiTheme="minorHAnsi"/>
          <w:sz w:val="22"/>
          <w:szCs w:val="22"/>
        </w:rPr>
        <w:t>.</w:t>
      </w:r>
    </w:p>
    <w:p w14:paraId="5455FF9D" w14:textId="77777777" w:rsidR="00B0277F" w:rsidRDefault="00B0277F" w:rsidP="003A6A0B">
      <w:pPr>
        <w:ind w:left="348"/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9923" w:type="dxa"/>
        <w:tblInd w:w="344" w:type="dxa"/>
        <w:tblLook w:val="04A0" w:firstRow="1" w:lastRow="0" w:firstColumn="1" w:lastColumn="0" w:noHBand="0" w:noVBand="1"/>
      </w:tblPr>
      <w:tblGrid>
        <w:gridCol w:w="1859"/>
        <w:gridCol w:w="1765"/>
        <w:gridCol w:w="6299"/>
      </w:tblGrid>
      <w:tr w:rsidR="00AE46DF" w14:paraId="22F97282" w14:textId="77777777" w:rsidTr="003A6A0B"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3ED845C5" w14:textId="77777777" w:rsidR="00AE46DF" w:rsidRPr="007D469D" w:rsidRDefault="00AE46DF" w:rsidP="008847F9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765" w:type="dxa"/>
            <w:shd w:val="clear" w:color="auto" w:fill="F2F2F2" w:themeFill="background1" w:themeFillShade="F2"/>
            <w:vAlign w:val="center"/>
          </w:tcPr>
          <w:p w14:paraId="09F96159" w14:textId="77777777" w:rsidR="00AE46DF" w:rsidRPr="007D469D" w:rsidRDefault="00AE46DF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299" w:type="dxa"/>
            <w:shd w:val="clear" w:color="auto" w:fill="F2F2F2" w:themeFill="background1" w:themeFillShade="F2"/>
            <w:vAlign w:val="center"/>
          </w:tcPr>
          <w:p w14:paraId="3F185173" w14:textId="77777777" w:rsidR="00AE46DF" w:rsidRPr="007D469D" w:rsidRDefault="00AE46DF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9B3DF5" w:rsidRPr="007C4990" w14:paraId="2440325C" w14:textId="77777777" w:rsidTr="003A6A0B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A9844" w14:textId="160DDB97" w:rsidR="009B3DF5" w:rsidRPr="000B14FD" w:rsidRDefault="0043118D" w:rsidP="008847F9">
            <w:pPr>
              <w:pStyle w:val="Akapitzlist"/>
              <w:spacing w:after="0" w:line="240" w:lineRule="auto"/>
              <w:ind w:left="57"/>
              <w:rPr>
                <w:b/>
                <w:bCs/>
              </w:rPr>
            </w:pPr>
            <w:r w:rsidRPr="000B14FD">
              <w:rPr>
                <w:b/>
                <w:bCs/>
                <w:color w:val="4F8FCC" w:themeColor="accent2"/>
              </w:rPr>
              <w:t>ROLLS</w:t>
            </w:r>
          </w:p>
        </w:tc>
      </w:tr>
      <w:tr w:rsidR="00922CDC" w:rsidRPr="001B5BB1" w14:paraId="1ABAD77A" w14:textId="77777777" w:rsidTr="003A6A0B">
        <w:tc>
          <w:tcPr>
            <w:tcW w:w="1859" w:type="dxa"/>
            <w:vAlign w:val="center"/>
          </w:tcPr>
          <w:p w14:paraId="4DD8BC1A" w14:textId="187102DE" w:rsidR="00922CDC" w:rsidRPr="007D469D" w:rsidRDefault="00922CDC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Additional Info</w:t>
            </w:r>
          </w:p>
        </w:tc>
        <w:tc>
          <w:tcPr>
            <w:tcW w:w="1765" w:type="dxa"/>
            <w:vAlign w:val="center"/>
          </w:tcPr>
          <w:p w14:paraId="0EB512A1" w14:textId="7C7FCF6E" w:rsidR="00922CDC" w:rsidRPr="00804365" w:rsidRDefault="00922CDC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53987484" w14:textId="1CA7B146" w:rsidR="00922CDC" w:rsidRPr="001B5BB1" w:rsidRDefault="007852C5" w:rsidP="008847F9">
            <w:pPr>
              <w:pStyle w:val="Akapitzlist"/>
              <w:spacing w:after="0" w:line="240" w:lineRule="auto"/>
              <w:ind w:left="57"/>
            </w:pPr>
            <w:r>
              <w:t xml:space="preserve">Dodatkowe pole tekstowe na </w:t>
            </w:r>
            <w:r w:rsidR="000B321A">
              <w:t>uwagi</w:t>
            </w:r>
          </w:p>
        </w:tc>
      </w:tr>
      <w:tr w:rsidR="00922CDC" w:rsidRPr="001B5BB1" w14:paraId="5B8B0183" w14:textId="77777777" w:rsidTr="003A6A0B">
        <w:tc>
          <w:tcPr>
            <w:tcW w:w="1859" w:type="dxa"/>
            <w:vAlign w:val="center"/>
          </w:tcPr>
          <w:p w14:paraId="0CE92FE7" w14:textId="101CFD6E" w:rsidR="00922CDC" w:rsidRPr="007D469D" w:rsidRDefault="00922CDC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Labels Quantity On Rolls</w:t>
            </w:r>
          </w:p>
        </w:tc>
        <w:tc>
          <w:tcPr>
            <w:tcW w:w="1765" w:type="dxa"/>
            <w:vAlign w:val="center"/>
          </w:tcPr>
          <w:p w14:paraId="68DF5674" w14:textId="4E45A3B3" w:rsidR="00922CDC" w:rsidRPr="00B0277F" w:rsidRDefault="00922CDC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5B04A06B" w14:textId="7937F1E9" w:rsidR="00922CDC" w:rsidRPr="00B0277F" w:rsidRDefault="007852C5" w:rsidP="008847F9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Ilość etykiet na rolce</w:t>
            </w:r>
          </w:p>
        </w:tc>
      </w:tr>
      <w:tr w:rsidR="00922CDC" w:rsidRPr="004765B7" w14:paraId="229E2941" w14:textId="77777777" w:rsidTr="003A6A0B">
        <w:tc>
          <w:tcPr>
            <w:tcW w:w="1859" w:type="dxa"/>
            <w:vAlign w:val="center"/>
          </w:tcPr>
          <w:p w14:paraId="7EC5D3DB" w14:textId="112B1259" w:rsidR="00922CDC" w:rsidRPr="007D469D" w:rsidRDefault="00922CDC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 Of Rows</w:t>
            </w:r>
          </w:p>
        </w:tc>
        <w:tc>
          <w:tcPr>
            <w:tcW w:w="1765" w:type="dxa"/>
            <w:vAlign w:val="center"/>
          </w:tcPr>
          <w:p w14:paraId="065D6D87" w14:textId="60A5E3DD" w:rsidR="00922CDC" w:rsidRPr="00804365" w:rsidRDefault="00922CDC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493F75FC" w14:textId="4969BAF4" w:rsidR="00922CDC" w:rsidRPr="004765B7" w:rsidRDefault="007852C5" w:rsidP="008847F9">
            <w:pPr>
              <w:pStyle w:val="Akapitzlist"/>
              <w:spacing w:after="0" w:line="240" w:lineRule="auto"/>
              <w:ind w:left="57"/>
            </w:pPr>
            <w:r>
              <w:t xml:space="preserve">Ilość </w:t>
            </w:r>
            <w:r w:rsidR="00D12344">
              <w:t>rzędów</w:t>
            </w:r>
          </w:p>
        </w:tc>
      </w:tr>
      <w:tr w:rsidR="00922CDC" w:rsidRPr="004765B7" w14:paraId="089EEF08" w14:textId="77777777" w:rsidTr="003A6A0B">
        <w:tc>
          <w:tcPr>
            <w:tcW w:w="1859" w:type="dxa"/>
            <w:vAlign w:val="center"/>
          </w:tcPr>
          <w:p w14:paraId="28A15AE3" w14:textId="216CE649" w:rsidR="00922CDC" w:rsidRPr="007D469D" w:rsidRDefault="00922CDC" w:rsidP="008847F9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Winding Direction</w:t>
            </w:r>
          </w:p>
        </w:tc>
        <w:tc>
          <w:tcPr>
            <w:tcW w:w="1765" w:type="dxa"/>
            <w:vAlign w:val="center"/>
          </w:tcPr>
          <w:p w14:paraId="512879C0" w14:textId="57238D52" w:rsidR="00922CDC" w:rsidRPr="00804365" w:rsidRDefault="00922CDC" w:rsidP="008847F9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8D398F0" w14:textId="7C246CA7" w:rsidR="00922CDC" w:rsidRPr="004765B7" w:rsidRDefault="00BF094A" w:rsidP="008847F9">
            <w:pPr>
              <w:pStyle w:val="Akapitzlist"/>
              <w:spacing w:after="0" w:line="240" w:lineRule="auto"/>
              <w:ind w:left="57"/>
            </w:pPr>
            <w:r>
              <w:t xml:space="preserve">Kierunek </w:t>
            </w:r>
            <w:r w:rsidR="0068174B">
              <w:t>nawoju</w:t>
            </w:r>
            <w:r>
              <w:t>, do wyboru: „IN”,”OUT”</w:t>
            </w:r>
          </w:p>
        </w:tc>
      </w:tr>
      <w:tr w:rsidR="00922CDC" w:rsidRPr="004765B7" w14:paraId="7728915E" w14:textId="77777777" w:rsidTr="003A6A0B">
        <w:tc>
          <w:tcPr>
            <w:tcW w:w="1859" w:type="dxa"/>
            <w:vAlign w:val="center"/>
          </w:tcPr>
          <w:p w14:paraId="5444B017" w14:textId="572174B7" w:rsidR="00922CDC" w:rsidRPr="00453BDB" w:rsidRDefault="00922CDC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Internal Diameter</w:t>
            </w:r>
          </w:p>
        </w:tc>
        <w:tc>
          <w:tcPr>
            <w:tcW w:w="1765" w:type="dxa"/>
            <w:vAlign w:val="center"/>
          </w:tcPr>
          <w:p w14:paraId="6A24464F" w14:textId="09F15C2F" w:rsidR="00922CDC" w:rsidRPr="00804365" w:rsidRDefault="00922CDC" w:rsidP="008847F9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CAA2A61" w14:textId="03AC03B1" w:rsidR="00922CDC" w:rsidRPr="004765B7" w:rsidRDefault="00BF094A" w:rsidP="008847F9">
            <w:pPr>
              <w:pStyle w:val="Akapitzlist"/>
              <w:spacing w:after="0" w:line="240" w:lineRule="auto"/>
              <w:ind w:left="57"/>
            </w:pPr>
            <w:r>
              <w:t xml:space="preserve">Średnica wewnętrzna rolki. Do wyboru: </w:t>
            </w:r>
            <w:r w:rsidR="00015968">
              <w:t>19,25,40,45,50,76,100,152</w:t>
            </w:r>
          </w:p>
        </w:tc>
      </w:tr>
      <w:tr w:rsidR="00922CDC" w:rsidRPr="004765B7" w14:paraId="6E7747DE" w14:textId="77777777" w:rsidTr="003A6A0B">
        <w:tc>
          <w:tcPr>
            <w:tcW w:w="1859" w:type="dxa"/>
            <w:vAlign w:val="center"/>
          </w:tcPr>
          <w:p w14:paraId="6A5DC3F3" w14:textId="65007DE1" w:rsidR="00922CDC" w:rsidRPr="00453BDB" w:rsidRDefault="00922CDC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Maximum Outside Diameter [mm]</w:t>
            </w:r>
          </w:p>
        </w:tc>
        <w:tc>
          <w:tcPr>
            <w:tcW w:w="1765" w:type="dxa"/>
            <w:vAlign w:val="center"/>
          </w:tcPr>
          <w:p w14:paraId="2A332469" w14:textId="0B6A1EF1" w:rsidR="00922CDC" w:rsidRPr="00804365" w:rsidRDefault="00922CDC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7088F8A" w14:textId="72AC52E6" w:rsidR="00922CDC" w:rsidRPr="004765B7" w:rsidRDefault="00015968" w:rsidP="008847F9">
            <w:pPr>
              <w:pStyle w:val="Akapitzlist"/>
              <w:spacing w:after="0" w:line="240" w:lineRule="auto"/>
              <w:ind w:left="57"/>
            </w:pPr>
            <w:r w:rsidRPr="00015968">
              <w:t>Maksymalna średnica</w:t>
            </w:r>
            <w:r w:rsidR="00E21C99">
              <w:br/>
            </w:r>
            <w:r w:rsidRPr="00015968">
              <w:t>zewnętrzna [mm]</w:t>
            </w:r>
          </w:p>
        </w:tc>
      </w:tr>
      <w:tr w:rsidR="00453BDB" w:rsidRPr="004765B7" w14:paraId="6D7F0132" w14:textId="77777777" w:rsidTr="003A6A0B">
        <w:tc>
          <w:tcPr>
            <w:tcW w:w="1859" w:type="dxa"/>
            <w:vAlign w:val="center"/>
          </w:tcPr>
          <w:p w14:paraId="710D0C54" w14:textId="7D56443A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Printer Model</w:t>
            </w:r>
          </w:p>
        </w:tc>
        <w:tc>
          <w:tcPr>
            <w:tcW w:w="1765" w:type="dxa"/>
            <w:vAlign w:val="center"/>
          </w:tcPr>
          <w:p w14:paraId="1C9ED5F3" w14:textId="0131A8F2" w:rsidR="00453BDB" w:rsidRPr="00804365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4828041" w14:textId="19B656AA" w:rsidR="00453BDB" w:rsidRPr="004765B7" w:rsidRDefault="005C73BF" w:rsidP="008847F9">
            <w:pPr>
              <w:pStyle w:val="Akapitzlist"/>
              <w:spacing w:after="0" w:line="240" w:lineRule="auto"/>
              <w:ind w:left="57"/>
            </w:pPr>
            <w:r w:rsidRPr="00EF4E2D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719C7A9A" wp14:editId="2DFEB39C">
                  <wp:simplePos x="0" y="0"/>
                  <wp:positionH relativeFrom="column">
                    <wp:posOffset>1847215</wp:posOffset>
                  </wp:positionH>
                  <wp:positionV relativeFrom="paragraph">
                    <wp:posOffset>-523240</wp:posOffset>
                  </wp:positionV>
                  <wp:extent cx="2071370" cy="1906905"/>
                  <wp:effectExtent l="19050" t="19050" r="24130" b="17145"/>
                  <wp:wrapNone/>
                  <wp:docPr id="1213552795" name="Obraz 1213552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552795" name="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70" cy="19069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BDB" w:rsidRPr="004E2C70">
              <w:t>Model drukarki</w:t>
            </w:r>
          </w:p>
        </w:tc>
      </w:tr>
      <w:tr w:rsidR="00453BDB" w:rsidRPr="004765B7" w14:paraId="7B1C7C37" w14:textId="77777777" w:rsidTr="003A6A0B">
        <w:tc>
          <w:tcPr>
            <w:tcW w:w="1859" w:type="dxa"/>
            <w:vAlign w:val="center"/>
          </w:tcPr>
          <w:p w14:paraId="35112484" w14:textId="200EF8EF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X Size</w:t>
            </w:r>
          </w:p>
        </w:tc>
        <w:tc>
          <w:tcPr>
            <w:tcW w:w="1765" w:type="dxa"/>
            <w:vAlign w:val="center"/>
          </w:tcPr>
          <w:p w14:paraId="6DB2ADB3" w14:textId="692AF187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ABE8C62" w14:textId="2DB3654D" w:rsidR="00453BDB" w:rsidRPr="004765B7" w:rsidRDefault="00E83CB4" w:rsidP="008847F9">
            <w:pPr>
              <w:pStyle w:val="Akapitzlist"/>
              <w:spacing w:after="0" w:line="240" w:lineRule="auto"/>
              <w:ind w:left="57"/>
            </w:pPr>
            <w:r>
              <w:t>Szerokość etykiety</w:t>
            </w:r>
            <w:r w:rsidR="0019252A">
              <w:t xml:space="preserve"> X</w:t>
            </w:r>
          </w:p>
        </w:tc>
      </w:tr>
      <w:tr w:rsidR="00453BDB" w:rsidRPr="005A5DDE" w14:paraId="5E861138" w14:textId="77777777" w:rsidTr="003A6A0B">
        <w:tc>
          <w:tcPr>
            <w:tcW w:w="1859" w:type="dxa"/>
            <w:vAlign w:val="center"/>
          </w:tcPr>
          <w:p w14:paraId="0ED64A7C" w14:textId="4C11540C" w:rsidR="00453BDB" w:rsidRPr="00453BDB" w:rsidRDefault="00EF4E2D" w:rsidP="008847F9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53BDB" w:rsidRPr="00453BDB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Y Size</w:t>
            </w:r>
          </w:p>
        </w:tc>
        <w:tc>
          <w:tcPr>
            <w:tcW w:w="1765" w:type="dxa"/>
            <w:vAlign w:val="center"/>
          </w:tcPr>
          <w:p w14:paraId="4DF43E4E" w14:textId="2F80A8EE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E070636" w14:textId="468FA91D" w:rsidR="00453BDB" w:rsidRPr="005A5DDE" w:rsidRDefault="00E83CB4" w:rsidP="008847F9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r>
              <w:t xml:space="preserve">Długość etykiety </w:t>
            </w:r>
            <w:r w:rsidR="0019252A">
              <w:t xml:space="preserve"> Y</w:t>
            </w:r>
          </w:p>
        </w:tc>
      </w:tr>
      <w:tr w:rsidR="00453BDB" w:rsidRPr="005A5DDE" w14:paraId="783C3841" w14:textId="77777777" w:rsidTr="003A6A0B">
        <w:tc>
          <w:tcPr>
            <w:tcW w:w="1859" w:type="dxa"/>
            <w:vAlign w:val="center"/>
          </w:tcPr>
          <w:p w14:paraId="584F75BF" w14:textId="7A683AEA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</w:rPr>
              <w:t xml:space="preserve">A1 Gap </w:t>
            </w:r>
            <w:proofErr w:type="spellStart"/>
            <w:r w:rsidRPr="00453BDB">
              <w:rPr>
                <w:rFonts w:asciiTheme="minorHAnsi" w:hAnsiTheme="minorHAnsi" w:cstheme="minorHAnsi"/>
                <w:b/>
                <w:bCs/>
              </w:rPr>
              <w:t>Between</w:t>
            </w:r>
            <w:proofErr w:type="spellEnd"/>
            <w:r w:rsidRPr="00453BD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53BDB">
              <w:rPr>
                <w:rFonts w:asciiTheme="minorHAnsi" w:hAnsiTheme="minorHAnsi" w:cstheme="minorHAnsi"/>
                <w:b/>
                <w:bCs/>
              </w:rPr>
              <w:t>Rows</w:t>
            </w:r>
            <w:proofErr w:type="spellEnd"/>
          </w:p>
        </w:tc>
        <w:tc>
          <w:tcPr>
            <w:tcW w:w="1765" w:type="dxa"/>
            <w:vAlign w:val="center"/>
          </w:tcPr>
          <w:p w14:paraId="7B650982" w14:textId="75DD6C14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6E2ABA5B" w14:textId="249C42AB" w:rsidR="00453BDB" w:rsidRPr="005A5DDE" w:rsidRDefault="00453BDB" w:rsidP="008847F9">
            <w:pPr>
              <w:pStyle w:val="Akapitzlist"/>
              <w:spacing w:before="240" w:after="0" w:line="240" w:lineRule="auto"/>
              <w:ind w:left="57"/>
              <w:rPr>
                <w:lang w:val="en-US"/>
              </w:rPr>
            </w:pPr>
            <w:r w:rsidRPr="004E2C70">
              <w:t>Odstęp między rzędami</w:t>
            </w:r>
            <w:r w:rsidR="0019252A">
              <w:t xml:space="preserve"> A1</w:t>
            </w:r>
          </w:p>
        </w:tc>
      </w:tr>
      <w:tr w:rsidR="00453BDB" w:rsidRPr="00CD3579" w14:paraId="2C56E15E" w14:textId="77777777" w:rsidTr="003A6A0B">
        <w:tc>
          <w:tcPr>
            <w:tcW w:w="1859" w:type="dxa"/>
            <w:vAlign w:val="center"/>
          </w:tcPr>
          <w:p w14:paraId="35656FC8" w14:textId="0BA92C0E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</w:rPr>
              <w:t xml:space="preserve">A2 Gap </w:t>
            </w:r>
            <w:proofErr w:type="spellStart"/>
            <w:r w:rsidRPr="00453BDB">
              <w:rPr>
                <w:rFonts w:asciiTheme="minorHAnsi" w:hAnsiTheme="minorHAnsi" w:cstheme="minorHAnsi"/>
                <w:b/>
                <w:bCs/>
              </w:rPr>
              <w:t>Between</w:t>
            </w:r>
            <w:proofErr w:type="spellEnd"/>
            <w:r w:rsidRPr="00453BD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453BDB">
              <w:rPr>
                <w:rFonts w:asciiTheme="minorHAnsi" w:hAnsiTheme="minorHAnsi" w:cstheme="minorHAnsi"/>
                <w:b/>
                <w:bCs/>
              </w:rPr>
              <w:t>Labels</w:t>
            </w:r>
            <w:proofErr w:type="spellEnd"/>
          </w:p>
        </w:tc>
        <w:tc>
          <w:tcPr>
            <w:tcW w:w="1765" w:type="dxa"/>
            <w:vAlign w:val="center"/>
          </w:tcPr>
          <w:p w14:paraId="0F7E2067" w14:textId="4A882F41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4B9BA006" w14:textId="37ED159E" w:rsidR="00453BDB" w:rsidRPr="00CD3579" w:rsidRDefault="00453BDB" w:rsidP="008847F9">
            <w:pPr>
              <w:pStyle w:val="Akapitzlist"/>
              <w:spacing w:after="0" w:line="240" w:lineRule="auto"/>
              <w:ind w:left="57"/>
            </w:pPr>
            <w:r w:rsidRPr="004E2C70">
              <w:t>Odstęp między etykietami</w:t>
            </w:r>
            <w:r w:rsidR="0019252A">
              <w:t xml:space="preserve"> A2</w:t>
            </w:r>
          </w:p>
        </w:tc>
      </w:tr>
      <w:tr w:rsidR="00453BDB" w:rsidRPr="00126D2C" w14:paraId="39D25A6C" w14:textId="77777777" w:rsidTr="003A6A0B">
        <w:tc>
          <w:tcPr>
            <w:tcW w:w="1859" w:type="dxa"/>
            <w:vAlign w:val="center"/>
          </w:tcPr>
          <w:p w14:paraId="1C10AF2A" w14:textId="740BD11A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</w:rPr>
              <w:t xml:space="preserve">R </w:t>
            </w:r>
            <w:proofErr w:type="spellStart"/>
            <w:r w:rsidRPr="00453BDB">
              <w:rPr>
                <w:rFonts w:asciiTheme="minorHAnsi" w:hAnsiTheme="minorHAnsi" w:cstheme="minorHAnsi"/>
                <w:b/>
                <w:bCs/>
              </w:rPr>
              <w:t>Label</w:t>
            </w:r>
            <w:proofErr w:type="spellEnd"/>
            <w:r w:rsidRPr="00453BDB">
              <w:rPr>
                <w:rFonts w:asciiTheme="minorHAnsi" w:hAnsiTheme="minorHAnsi" w:cstheme="minorHAnsi"/>
                <w:b/>
                <w:bCs/>
              </w:rPr>
              <w:t xml:space="preserve"> Radius</w:t>
            </w:r>
          </w:p>
        </w:tc>
        <w:tc>
          <w:tcPr>
            <w:tcW w:w="1765" w:type="dxa"/>
            <w:vAlign w:val="center"/>
          </w:tcPr>
          <w:p w14:paraId="471C93D5" w14:textId="6589B158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2E602759" w14:textId="0F834AEF" w:rsidR="00453BDB" w:rsidRPr="00126D2C" w:rsidRDefault="00453BDB" w:rsidP="008847F9">
            <w:pPr>
              <w:pStyle w:val="Akapitzlist"/>
              <w:spacing w:after="0" w:line="240" w:lineRule="auto"/>
              <w:ind w:left="57"/>
            </w:pPr>
            <w:r w:rsidRPr="004E2C70">
              <w:t>Promień etykiety</w:t>
            </w:r>
            <w:r w:rsidR="0019252A">
              <w:t xml:space="preserve"> R</w:t>
            </w:r>
          </w:p>
        </w:tc>
      </w:tr>
      <w:tr w:rsidR="00453BDB" w:rsidRPr="00944CA2" w14:paraId="5A7E2DFF" w14:textId="77777777" w:rsidTr="003A6A0B">
        <w:tc>
          <w:tcPr>
            <w:tcW w:w="1859" w:type="dxa"/>
            <w:vAlign w:val="center"/>
          </w:tcPr>
          <w:p w14:paraId="62CC416E" w14:textId="5CB1AE68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Shape</w:t>
            </w:r>
          </w:p>
        </w:tc>
        <w:tc>
          <w:tcPr>
            <w:tcW w:w="1765" w:type="dxa"/>
            <w:vAlign w:val="center"/>
          </w:tcPr>
          <w:p w14:paraId="50F707EE" w14:textId="6E6569E9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2FF80FAD" w14:textId="3071E43B" w:rsidR="00453BDB" w:rsidRPr="00B12264" w:rsidRDefault="00453BDB" w:rsidP="008847F9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5C73BF">
              <w:rPr>
                <w:lang w:val="en-US"/>
              </w:rPr>
              <w:t>Kształt</w:t>
            </w:r>
            <w:proofErr w:type="spellEnd"/>
            <w:r w:rsidR="00B12264" w:rsidRPr="005C73BF">
              <w:rPr>
                <w:lang w:val="en-US"/>
              </w:rPr>
              <w:t xml:space="preserve">. </w:t>
            </w:r>
            <w:r w:rsidR="00B12264" w:rsidRPr="00B12264">
              <w:rPr>
                <w:lang w:val="en-US"/>
              </w:rPr>
              <w:t xml:space="preserve">Do </w:t>
            </w:r>
            <w:proofErr w:type="spellStart"/>
            <w:r w:rsidR="00B12264" w:rsidRPr="00B12264">
              <w:rPr>
                <w:lang w:val="en-US"/>
              </w:rPr>
              <w:t>wyboru</w:t>
            </w:r>
            <w:proofErr w:type="spellEnd"/>
            <w:r w:rsidR="00B12264" w:rsidRPr="00B12264">
              <w:rPr>
                <w:lang w:val="en-US"/>
              </w:rPr>
              <w:t xml:space="preserve">: </w:t>
            </w:r>
            <w:r w:rsidR="00E21C99">
              <w:rPr>
                <w:lang w:val="en-US"/>
              </w:rPr>
              <w:t>“</w:t>
            </w:r>
            <w:proofErr w:type="spellStart"/>
            <w:r w:rsidR="00B12264" w:rsidRPr="00B12264">
              <w:rPr>
                <w:lang w:val="en-US"/>
              </w:rPr>
              <w:t>Cirlce</w:t>
            </w:r>
            <w:proofErr w:type="spellEnd"/>
            <w:r w:rsidR="00E21C99">
              <w:rPr>
                <w:lang w:val="en-US"/>
              </w:rPr>
              <w:t>”</w:t>
            </w:r>
            <w:r w:rsidR="00B12264" w:rsidRPr="00B12264">
              <w:rPr>
                <w:lang w:val="en-US"/>
              </w:rPr>
              <w:t xml:space="preserve">, </w:t>
            </w:r>
            <w:r w:rsidR="00E21C99">
              <w:rPr>
                <w:lang w:val="en-US"/>
              </w:rPr>
              <w:t>“</w:t>
            </w:r>
            <w:r w:rsidR="00B12264" w:rsidRPr="00B12264">
              <w:rPr>
                <w:lang w:val="en-US"/>
              </w:rPr>
              <w:t>Oval</w:t>
            </w:r>
            <w:r w:rsidR="00E21C99">
              <w:rPr>
                <w:lang w:val="en-US"/>
              </w:rPr>
              <w:t>”</w:t>
            </w:r>
            <w:r w:rsidR="00B12264" w:rsidRPr="00B12264">
              <w:rPr>
                <w:lang w:val="en-US"/>
              </w:rPr>
              <w:t xml:space="preserve">, </w:t>
            </w:r>
            <w:r w:rsidR="00E21C99">
              <w:rPr>
                <w:lang w:val="en-US"/>
              </w:rPr>
              <w:t>“</w:t>
            </w:r>
            <w:r w:rsidR="00B12264" w:rsidRPr="00B12264">
              <w:rPr>
                <w:lang w:val="en-US"/>
              </w:rPr>
              <w:t>Rect</w:t>
            </w:r>
            <w:r w:rsidR="00B12264">
              <w:rPr>
                <w:lang w:val="en-US"/>
              </w:rPr>
              <w:t>angle</w:t>
            </w:r>
            <w:r w:rsidR="00E21C99">
              <w:rPr>
                <w:lang w:val="en-US"/>
              </w:rPr>
              <w:t>”</w:t>
            </w:r>
            <w:r w:rsidR="00B12264">
              <w:rPr>
                <w:lang w:val="en-US"/>
              </w:rPr>
              <w:t xml:space="preserve">, </w:t>
            </w:r>
            <w:r w:rsidR="00E21C99">
              <w:rPr>
                <w:lang w:val="en-US"/>
              </w:rPr>
              <w:t>“Other”</w:t>
            </w:r>
          </w:p>
        </w:tc>
      </w:tr>
      <w:tr w:rsidR="00453BDB" w:rsidRPr="009E454C" w14:paraId="4E93F9D2" w14:textId="77777777" w:rsidTr="003A6A0B">
        <w:tc>
          <w:tcPr>
            <w:tcW w:w="1859" w:type="dxa"/>
            <w:vAlign w:val="center"/>
          </w:tcPr>
          <w:p w14:paraId="35B77AC9" w14:textId="48FA52DC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Perforation</w:t>
            </w:r>
          </w:p>
        </w:tc>
        <w:tc>
          <w:tcPr>
            <w:tcW w:w="1765" w:type="dxa"/>
            <w:vAlign w:val="center"/>
          </w:tcPr>
          <w:p w14:paraId="5AEE411E" w14:textId="439D13E5" w:rsidR="00453BDB" w:rsidRPr="003E7F07" w:rsidRDefault="00453BDB" w:rsidP="008847F9">
            <w:pPr>
              <w:pStyle w:val="Akapitzlist"/>
              <w:spacing w:after="0" w:line="240" w:lineRule="auto"/>
              <w:ind w:left="57"/>
              <w:rPr>
                <w:color w:val="FF0000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144FC69" w14:textId="100CCA8C" w:rsidR="00453BDB" w:rsidRPr="009E454C" w:rsidRDefault="003157E4" w:rsidP="008847F9">
            <w:pPr>
              <w:pStyle w:val="Akapitzlist"/>
              <w:spacing w:after="0" w:line="240" w:lineRule="auto"/>
              <w:ind w:left="57"/>
            </w:pPr>
            <w:r>
              <w:t>Czy p</w:t>
            </w:r>
            <w:r w:rsidR="00453BDB" w:rsidRPr="004E2C70">
              <w:t>erforacja</w:t>
            </w:r>
            <w:r>
              <w:t>?</w:t>
            </w:r>
            <w:r w:rsidR="009E454C">
              <w:t xml:space="preserve"> Do wyboru: „</w:t>
            </w:r>
            <w:proofErr w:type="spellStart"/>
            <w:r w:rsidR="009E454C">
              <w:t>Yes</w:t>
            </w:r>
            <w:proofErr w:type="spellEnd"/>
            <w:r w:rsidR="009E454C">
              <w:t>”, „No”</w:t>
            </w:r>
          </w:p>
        </w:tc>
      </w:tr>
      <w:tr w:rsidR="00453BDB" w:rsidRPr="00C321D0" w14:paraId="45C2CCEC" w14:textId="77777777" w:rsidTr="003A6A0B">
        <w:tc>
          <w:tcPr>
            <w:tcW w:w="1859" w:type="dxa"/>
            <w:vAlign w:val="center"/>
          </w:tcPr>
          <w:p w14:paraId="1DE3D78A" w14:textId="50EBFDDD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Undercut</w:t>
            </w:r>
          </w:p>
        </w:tc>
        <w:tc>
          <w:tcPr>
            <w:tcW w:w="1765" w:type="dxa"/>
            <w:vAlign w:val="center"/>
          </w:tcPr>
          <w:p w14:paraId="48D09DCD" w14:textId="7C110298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642A50E" w14:textId="3A3C238C" w:rsidR="00453BDB" w:rsidRPr="00C321D0" w:rsidRDefault="003157E4" w:rsidP="008847F9">
            <w:pPr>
              <w:pStyle w:val="Akapitzlist"/>
              <w:spacing w:after="0" w:line="240" w:lineRule="auto"/>
              <w:ind w:left="57"/>
            </w:pPr>
            <w:r>
              <w:t>Czy p</w:t>
            </w:r>
            <w:r w:rsidR="00453BDB" w:rsidRPr="004E2C70">
              <w:t>odcięcie</w:t>
            </w:r>
            <w:r>
              <w:t>?</w:t>
            </w:r>
            <w:r w:rsidR="00C321D0">
              <w:t xml:space="preserve"> Do wyboru: „</w:t>
            </w:r>
            <w:proofErr w:type="spellStart"/>
            <w:r w:rsidR="00C321D0">
              <w:t>Yes</w:t>
            </w:r>
            <w:proofErr w:type="spellEnd"/>
            <w:r w:rsidR="00C321D0">
              <w:t>”, „No”</w:t>
            </w:r>
          </w:p>
        </w:tc>
      </w:tr>
      <w:tr w:rsidR="00453BDB" w:rsidRPr="003157E4" w14:paraId="376277FB" w14:textId="77777777" w:rsidTr="003A6A0B">
        <w:tc>
          <w:tcPr>
            <w:tcW w:w="1859" w:type="dxa"/>
            <w:vAlign w:val="center"/>
          </w:tcPr>
          <w:p w14:paraId="5D3C5479" w14:textId="2FB55E70" w:rsidR="00453BDB" w:rsidRPr="00453BDB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53BDB">
              <w:rPr>
                <w:rFonts w:asciiTheme="minorHAnsi" w:hAnsiTheme="minorHAnsi" w:cstheme="minorHAnsi"/>
                <w:b/>
                <w:bCs/>
                <w:lang w:val="en-US"/>
              </w:rPr>
              <w:t>Labels Without Links</w:t>
            </w:r>
          </w:p>
        </w:tc>
        <w:tc>
          <w:tcPr>
            <w:tcW w:w="1765" w:type="dxa"/>
            <w:vAlign w:val="center"/>
          </w:tcPr>
          <w:p w14:paraId="6E817E85" w14:textId="339D6938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78DFA8FA" w14:textId="398A9198" w:rsidR="00453BDB" w:rsidRPr="003157E4" w:rsidRDefault="003157E4" w:rsidP="008847F9">
            <w:pPr>
              <w:pStyle w:val="Akapitzlist"/>
              <w:spacing w:after="0" w:line="240" w:lineRule="auto"/>
              <w:ind w:left="57"/>
            </w:pPr>
            <w:r>
              <w:t>Czy e</w:t>
            </w:r>
            <w:r w:rsidR="00453BDB" w:rsidRPr="004E2C70">
              <w:t>tykiet</w:t>
            </w:r>
            <w:r>
              <w:t>a</w:t>
            </w:r>
            <w:r w:rsidR="00453BDB" w:rsidRPr="004E2C70">
              <w:t xml:space="preserve"> bez łącz</w:t>
            </w:r>
            <w:r>
              <w:t>eń? Do wyboru: „</w:t>
            </w:r>
            <w:proofErr w:type="spellStart"/>
            <w:r>
              <w:t>Yes</w:t>
            </w:r>
            <w:proofErr w:type="spellEnd"/>
            <w:r>
              <w:t>”, „No”</w:t>
            </w:r>
          </w:p>
        </w:tc>
      </w:tr>
      <w:tr w:rsidR="00453BDB" w:rsidRPr="003157E4" w14:paraId="00D6A831" w14:textId="77777777" w:rsidTr="003A6A0B">
        <w:tc>
          <w:tcPr>
            <w:tcW w:w="1859" w:type="dxa"/>
            <w:vAlign w:val="center"/>
          </w:tcPr>
          <w:p w14:paraId="57A1A715" w14:textId="3D303A46" w:rsidR="00453BDB" w:rsidRPr="003157E4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Printing?</w:t>
            </w:r>
          </w:p>
        </w:tc>
        <w:tc>
          <w:tcPr>
            <w:tcW w:w="1765" w:type="dxa"/>
            <w:vAlign w:val="center"/>
          </w:tcPr>
          <w:p w14:paraId="6F93B4BB" w14:textId="38DA67AE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0895D8D" w14:textId="30491A30" w:rsidR="00453BDB" w:rsidRPr="003157E4" w:rsidRDefault="003157E4" w:rsidP="008847F9">
            <w:pPr>
              <w:pStyle w:val="Akapitzlist"/>
              <w:spacing w:after="0" w:line="240" w:lineRule="auto"/>
              <w:ind w:left="57"/>
            </w:pPr>
            <w:r>
              <w:t>Czy nad</w:t>
            </w:r>
            <w:r w:rsidR="00453BDB" w:rsidRPr="004E2C70">
              <w:t>ruk?</w:t>
            </w:r>
            <w:r>
              <w:t xml:space="preserve"> Do wyboru: „</w:t>
            </w:r>
            <w:proofErr w:type="spellStart"/>
            <w:r>
              <w:t>Yes</w:t>
            </w:r>
            <w:proofErr w:type="spellEnd"/>
            <w:r>
              <w:t>”, „No”</w:t>
            </w:r>
          </w:p>
        </w:tc>
      </w:tr>
      <w:tr w:rsidR="00453BDB" w:rsidRPr="003157E4" w14:paraId="228BA6B6" w14:textId="77777777" w:rsidTr="003A6A0B">
        <w:tc>
          <w:tcPr>
            <w:tcW w:w="1859" w:type="dxa"/>
            <w:vAlign w:val="center"/>
          </w:tcPr>
          <w:p w14:paraId="45FF1B98" w14:textId="67EF935C" w:rsidR="00453BDB" w:rsidRPr="003157E4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Variable Data</w:t>
            </w:r>
          </w:p>
        </w:tc>
        <w:tc>
          <w:tcPr>
            <w:tcW w:w="1765" w:type="dxa"/>
            <w:vAlign w:val="center"/>
          </w:tcPr>
          <w:p w14:paraId="66D26E1C" w14:textId="2DC84BFD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31D70FF3" w14:textId="61005024" w:rsidR="00453BDB" w:rsidRPr="003157E4" w:rsidRDefault="003157E4" w:rsidP="008847F9">
            <w:pPr>
              <w:pStyle w:val="Akapitzlist"/>
              <w:spacing w:after="0" w:line="240" w:lineRule="auto"/>
              <w:ind w:left="57"/>
            </w:pPr>
            <w:r>
              <w:t>Czy z</w:t>
            </w:r>
            <w:r w:rsidR="00453BDB" w:rsidRPr="004E2C70">
              <w:t>mienne dane</w:t>
            </w:r>
            <w:r>
              <w:t>? Do wyboru: „</w:t>
            </w:r>
            <w:proofErr w:type="spellStart"/>
            <w:r>
              <w:t>Yes</w:t>
            </w:r>
            <w:proofErr w:type="spellEnd"/>
            <w:r>
              <w:t>”, „No”</w:t>
            </w:r>
          </w:p>
        </w:tc>
      </w:tr>
      <w:tr w:rsidR="00453BDB" w:rsidRPr="0033256E" w14:paraId="2239A275" w14:textId="77777777" w:rsidTr="003A6A0B">
        <w:tc>
          <w:tcPr>
            <w:tcW w:w="1859" w:type="dxa"/>
            <w:vAlign w:val="center"/>
          </w:tcPr>
          <w:p w14:paraId="628747E4" w14:textId="5023AB99" w:rsidR="00453BDB" w:rsidRPr="003157E4" w:rsidRDefault="00453BDB" w:rsidP="008847F9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3157E4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Variable data on the label</w:t>
            </w:r>
          </w:p>
        </w:tc>
        <w:tc>
          <w:tcPr>
            <w:tcW w:w="1765" w:type="dxa"/>
            <w:vAlign w:val="center"/>
          </w:tcPr>
          <w:p w14:paraId="7ADDE35F" w14:textId="7817F136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8E13DC7" w14:textId="35463DDB" w:rsidR="00453BDB" w:rsidRDefault="0033256E" w:rsidP="008847F9">
            <w:pPr>
              <w:pStyle w:val="Akapitzlist"/>
              <w:spacing w:after="0" w:line="240" w:lineRule="auto"/>
              <w:ind w:left="57"/>
            </w:pPr>
            <w:r>
              <w:t xml:space="preserve">Pole pojawia się gdy w polu </w:t>
            </w:r>
            <w:proofErr w:type="spellStart"/>
            <w:r w:rsidRPr="0033256E">
              <w:rPr>
                <w:b/>
                <w:bCs/>
              </w:rPr>
              <w:t>Variable</w:t>
            </w:r>
            <w:proofErr w:type="spellEnd"/>
            <w:r w:rsidRPr="0033256E">
              <w:rPr>
                <w:b/>
                <w:bCs/>
              </w:rPr>
              <w:t xml:space="preserve"> Data</w:t>
            </w:r>
            <w:r>
              <w:t xml:space="preserve"> wybierzemy opcję „</w:t>
            </w:r>
            <w:proofErr w:type="spellStart"/>
            <w:r>
              <w:t>Yes</w:t>
            </w:r>
            <w:proofErr w:type="spellEnd"/>
            <w:r>
              <w:t xml:space="preserve">”. </w:t>
            </w:r>
            <w:r w:rsidR="00453BDB" w:rsidRPr="004E2C70">
              <w:t>Zmienne dane na etykiecie</w:t>
            </w:r>
            <w:r>
              <w:t>. Do wyboru:</w:t>
            </w:r>
          </w:p>
          <w:p w14:paraId="52B9B089" w14:textId="59EA5D46" w:rsidR="00D55DA2" w:rsidRDefault="00D55DA2" w:rsidP="00D1441E">
            <w:pPr>
              <w:pStyle w:val="Akapitzlist"/>
              <w:numPr>
                <w:ilvl w:val="0"/>
                <w:numId w:val="23"/>
              </w:numPr>
              <w:spacing w:line="240" w:lineRule="auto"/>
            </w:pPr>
            <w:proofErr w:type="spellStart"/>
            <w:r>
              <w:t>Numbering</w:t>
            </w:r>
            <w:proofErr w:type="spellEnd"/>
            <w:r>
              <w:t xml:space="preserve"> </w:t>
            </w:r>
            <w:proofErr w:type="spellStart"/>
            <w:r>
              <w:t>overprint</w:t>
            </w:r>
            <w:proofErr w:type="spellEnd"/>
          </w:p>
          <w:p w14:paraId="38B656EE" w14:textId="77777777" w:rsidR="00D55DA2" w:rsidRDefault="00D55DA2" w:rsidP="00D1441E">
            <w:pPr>
              <w:pStyle w:val="Akapitzlist"/>
              <w:numPr>
                <w:ilvl w:val="0"/>
                <w:numId w:val="23"/>
              </w:numPr>
              <w:spacing w:line="240" w:lineRule="auto"/>
            </w:pPr>
            <w:proofErr w:type="spellStart"/>
            <w:r>
              <w:t>Numbering</w:t>
            </w:r>
            <w:proofErr w:type="spellEnd"/>
            <w:r>
              <w:t xml:space="preserve"> </w:t>
            </w:r>
            <w:proofErr w:type="spellStart"/>
            <w:r>
              <w:t>overprint</w:t>
            </w:r>
            <w:proofErr w:type="spellEnd"/>
            <w:r>
              <w:t xml:space="preserve"> + RFID </w:t>
            </w:r>
            <w:proofErr w:type="spellStart"/>
            <w:r>
              <w:t>coding</w:t>
            </w:r>
            <w:proofErr w:type="spellEnd"/>
          </w:p>
          <w:p w14:paraId="2D68A2C8" w14:textId="4631B629" w:rsidR="0033256E" w:rsidRPr="0033256E" w:rsidRDefault="00D55DA2" w:rsidP="00D1441E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 xml:space="preserve">RFID </w:t>
            </w:r>
            <w:proofErr w:type="spellStart"/>
            <w:r>
              <w:t>coding</w:t>
            </w:r>
            <w:proofErr w:type="spellEnd"/>
          </w:p>
        </w:tc>
      </w:tr>
      <w:tr w:rsidR="00453BDB" w:rsidRPr="00453BDB" w14:paraId="05007FF1" w14:textId="77777777" w:rsidTr="003A6A0B">
        <w:tc>
          <w:tcPr>
            <w:tcW w:w="1859" w:type="dxa"/>
            <w:vAlign w:val="center"/>
          </w:tcPr>
          <w:p w14:paraId="181A2724" w14:textId="0AB7944B" w:rsidR="00453BDB" w:rsidRPr="003157E4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Data for numbering or coding</w:t>
            </w:r>
          </w:p>
        </w:tc>
        <w:tc>
          <w:tcPr>
            <w:tcW w:w="1765" w:type="dxa"/>
            <w:vAlign w:val="center"/>
          </w:tcPr>
          <w:p w14:paraId="3E5C523E" w14:textId="498DAFAF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F9D48CE" w14:textId="715020BD" w:rsidR="0033256E" w:rsidRDefault="0033256E" w:rsidP="008847F9">
            <w:pPr>
              <w:pStyle w:val="Akapitzlist"/>
              <w:spacing w:after="0" w:line="240" w:lineRule="auto"/>
              <w:ind w:left="57"/>
            </w:pPr>
            <w:r>
              <w:t xml:space="preserve">Pole pojawia się gdy w polu </w:t>
            </w:r>
            <w:proofErr w:type="spellStart"/>
            <w:r w:rsidRPr="0033256E">
              <w:rPr>
                <w:b/>
                <w:bCs/>
              </w:rPr>
              <w:t>Variable</w:t>
            </w:r>
            <w:proofErr w:type="spellEnd"/>
            <w:r w:rsidRPr="0033256E">
              <w:rPr>
                <w:b/>
                <w:bCs/>
              </w:rPr>
              <w:t xml:space="preserve"> Data</w:t>
            </w:r>
            <w:r>
              <w:t xml:space="preserve"> wybierzemy opcję „</w:t>
            </w:r>
            <w:proofErr w:type="spellStart"/>
            <w:r>
              <w:t>Yes</w:t>
            </w:r>
            <w:proofErr w:type="spellEnd"/>
            <w:r>
              <w:t xml:space="preserve">”. </w:t>
            </w:r>
            <w:r w:rsidR="00453BDB" w:rsidRPr="004E2C70">
              <w:t>Dane do numerowania lub kodowania</w:t>
            </w:r>
            <w:r>
              <w:t>. Do wyboru:</w:t>
            </w:r>
          </w:p>
          <w:p w14:paraId="195FD904" w14:textId="77777777" w:rsidR="00D55DA2" w:rsidRDefault="00D55DA2" w:rsidP="00D1441E">
            <w:pPr>
              <w:pStyle w:val="Akapitzlist"/>
              <w:numPr>
                <w:ilvl w:val="0"/>
                <w:numId w:val="23"/>
              </w:numPr>
              <w:spacing w:line="240" w:lineRule="auto"/>
            </w:pPr>
            <w:proofErr w:type="spellStart"/>
            <w:r>
              <w:t>Formula</w:t>
            </w:r>
            <w:proofErr w:type="spellEnd"/>
            <w:r>
              <w:t xml:space="preserve">, </w:t>
            </w:r>
            <w:proofErr w:type="spellStart"/>
            <w:r>
              <w:t>Algorithm</w:t>
            </w:r>
            <w:proofErr w:type="spellEnd"/>
          </w:p>
          <w:p w14:paraId="76CBD6E8" w14:textId="0D153291" w:rsidR="00453BDB" w:rsidRPr="00453BDB" w:rsidRDefault="00D55DA2" w:rsidP="00D1441E">
            <w:pPr>
              <w:pStyle w:val="Akapitzlist"/>
              <w:numPr>
                <w:ilvl w:val="0"/>
                <w:numId w:val="23"/>
              </w:numPr>
              <w:spacing w:after="0" w:line="240" w:lineRule="auto"/>
            </w:pPr>
            <w:r>
              <w:t>Database</w:t>
            </w:r>
          </w:p>
        </w:tc>
      </w:tr>
      <w:tr w:rsidR="00453BDB" w:rsidRPr="005A5DDE" w14:paraId="39AE6F97" w14:textId="77777777" w:rsidTr="003A6A0B">
        <w:tc>
          <w:tcPr>
            <w:tcW w:w="1859" w:type="dxa"/>
            <w:vAlign w:val="center"/>
          </w:tcPr>
          <w:p w14:paraId="7F38E530" w14:textId="651274CB" w:rsidR="00453BDB" w:rsidRPr="003157E4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Data source</w:t>
            </w:r>
          </w:p>
        </w:tc>
        <w:tc>
          <w:tcPr>
            <w:tcW w:w="1765" w:type="dxa"/>
            <w:vAlign w:val="center"/>
          </w:tcPr>
          <w:p w14:paraId="44BD5BD2" w14:textId="5B99AB35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21DB1AC3" w14:textId="2A04D5B8" w:rsidR="0033256E" w:rsidRDefault="0033256E" w:rsidP="008847F9">
            <w:pPr>
              <w:pStyle w:val="Akapitzlist"/>
              <w:spacing w:after="0" w:line="240" w:lineRule="auto"/>
              <w:ind w:left="57"/>
            </w:pPr>
            <w:r>
              <w:t xml:space="preserve">Pole pojawia się gdy w polu </w:t>
            </w:r>
            <w:proofErr w:type="spellStart"/>
            <w:r w:rsidRPr="0033256E">
              <w:rPr>
                <w:b/>
                <w:bCs/>
              </w:rPr>
              <w:t>Variable</w:t>
            </w:r>
            <w:proofErr w:type="spellEnd"/>
            <w:r w:rsidRPr="0033256E">
              <w:rPr>
                <w:b/>
                <w:bCs/>
              </w:rPr>
              <w:t xml:space="preserve"> Data</w:t>
            </w:r>
            <w:r>
              <w:t xml:space="preserve"> wybierzemy opcję „</w:t>
            </w:r>
            <w:proofErr w:type="spellStart"/>
            <w:r>
              <w:t>Yes</w:t>
            </w:r>
            <w:proofErr w:type="spellEnd"/>
            <w:r>
              <w:t xml:space="preserve">”. </w:t>
            </w:r>
            <w:r w:rsidR="00453BDB" w:rsidRPr="004E2C70">
              <w:t>Źródło danych</w:t>
            </w:r>
            <w:r>
              <w:t>. Do wyboru:</w:t>
            </w:r>
          </w:p>
          <w:p w14:paraId="04B6F825" w14:textId="77777777" w:rsidR="00D55DA2" w:rsidRPr="00D55DA2" w:rsidRDefault="00D55DA2" w:rsidP="00D1441E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lang w:val="en-US"/>
              </w:rPr>
            </w:pPr>
            <w:r w:rsidRPr="00D55DA2">
              <w:rPr>
                <w:lang w:val="en-US"/>
              </w:rPr>
              <w:t>Etisoft fixed range</w:t>
            </w:r>
          </w:p>
          <w:p w14:paraId="7A5A4BD3" w14:textId="77777777" w:rsidR="00D55DA2" w:rsidRPr="00D55DA2" w:rsidRDefault="00D55DA2" w:rsidP="00D1441E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lang w:val="en-US"/>
              </w:rPr>
            </w:pPr>
            <w:r w:rsidRPr="00D55DA2">
              <w:rPr>
                <w:lang w:val="en-US"/>
              </w:rPr>
              <w:t>Etisoft variable range</w:t>
            </w:r>
          </w:p>
          <w:p w14:paraId="2F786B05" w14:textId="751BDA2E" w:rsidR="00453BDB" w:rsidRPr="005A5DDE" w:rsidRDefault="00D55DA2" w:rsidP="00D1441E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lang w:val="en-US"/>
              </w:rPr>
            </w:pPr>
            <w:r w:rsidRPr="00D55DA2">
              <w:rPr>
                <w:lang w:val="en-US"/>
              </w:rPr>
              <w:t>Customer</w:t>
            </w:r>
          </w:p>
        </w:tc>
      </w:tr>
      <w:tr w:rsidR="00453BDB" w:rsidRPr="00402269" w14:paraId="714A9C34" w14:textId="77777777" w:rsidTr="003A6A0B">
        <w:tc>
          <w:tcPr>
            <w:tcW w:w="1859" w:type="dxa"/>
            <w:vAlign w:val="center"/>
          </w:tcPr>
          <w:p w14:paraId="73FBC659" w14:textId="73B0D927" w:rsidR="00453BDB" w:rsidRPr="003157E4" w:rsidRDefault="00453BDB" w:rsidP="008847F9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Printing At Customer Site</w:t>
            </w:r>
          </w:p>
        </w:tc>
        <w:tc>
          <w:tcPr>
            <w:tcW w:w="1765" w:type="dxa"/>
            <w:vAlign w:val="center"/>
          </w:tcPr>
          <w:p w14:paraId="1CF54403" w14:textId="3149F9E7" w:rsidR="00453BDB" w:rsidRPr="007D469D" w:rsidRDefault="00453BDB" w:rsidP="008847F9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83EEE5A" w14:textId="17211EB5" w:rsidR="00453BDB" w:rsidRPr="00402269" w:rsidRDefault="00402269" w:rsidP="008847F9">
            <w:pPr>
              <w:pStyle w:val="Akapitzlist"/>
              <w:spacing w:after="0" w:line="240" w:lineRule="auto"/>
              <w:ind w:left="57"/>
            </w:pPr>
            <w:r>
              <w:t>Czy d</w:t>
            </w:r>
            <w:r w:rsidR="00453BDB" w:rsidRPr="004E2C70">
              <w:t>rukowanie w siedzibie klienta</w:t>
            </w:r>
            <w:r>
              <w:t>? Do wyboru: „</w:t>
            </w:r>
            <w:proofErr w:type="spellStart"/>
            <w:r>
              <w:t>Yes</w:t>
            </w:r>
            <w:proofErr w:type="spellEnd"/>
            <w:r>
              <w:t>”, „No”</w:t>
            </w:r>
          </w:p>
        </w:tc>
      </w:tr>
      <w:tr w:rsidR="00453BDB" w:rsidRPr="00402269" w14:paraId="5CD6055E" w14:textId="77777777" w:rsidTr="003A6A0B">
        <w:tc>
          <w:tcPr>
            <w:tcW w:w="1859" w:type="dxa"/>
            <w:vAlign w:val="center"/>
          </w:tcPr>
          <w:p w14:paraId="2E160F5D" w14:textId="321D0D4A" w:rsidR="00453BDB" w:rsidRPr="003157E4" w:rsidRDefault="00453BD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RFID</w:t>
            </w:r>
          </w:p>
        </w:tc>
        <w:tc>
          <w:tcPr>
            <w:tcW w:w="1765" w:type="dxa"/>
            <w:vAlign w:val="center"/>
          </w:tcPr>
          <w:p w14:paraId="1F583270" w14:textId="7E04F119" w:rsidR="00453BDB" w:rsidRPr="007D469D" w:rsidRDefault="00453BD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593A963" w14:textId="089A5A74" w:rsidR="00453BDB" w:rsidRPr="00402269" w:rsidRDefault="00402269" w:rsidP="0000634F">
            <w:pPr>
              <w:pStyle w:val="Akapitzlist"/>
              <w:spacing w:after="0" w:line="240" w:lineRule="auto"/>
              <w:ind w:left="57"/>
            </w:pPr>
            <w:r>
              <w:t xml:space="preserve">Czy </w:t>
            </w:r>
            <w:r w:rsidR="00453BDB" w:rsidRPr="004E2C70">
              <w:t>RFID</w:t>
            </w:r>
            <w:r>
              <w:t>? Do wyboru: „</w:t>
            </w:r>
            <w:proofErr w:type="spellStart"/>
            <w:r>
              <w:t>Yes</w:t>
            </w:r>
            <w:proofErr w:type="spellEnd"/>
            <w:r>
              <w:t>”, „No”</w:t>
            </w:r>
          </w:p>
        </w:tc>
      </w:tr>
      <w:tr w:rsidR="00453BDB" w:rsidRPr="00C71DD8" w14:paraId="08CCDEDE" w14:textId="77777777" w:rsidTr="003A6A0B">
        <w:tc>
          <w:tcPr>
            <w:tcW w:w="1859" w:type="dxa"/>
            <w:vAlign w:val="center"/>
          </w:tcPr>
          <w:p w14:paraId="1998CF27" w14:textId="34DE2F5A" w:rsidR="00453BDB" w:rsidRPr="003157E4" w:rsidRDefault="00453BD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Etisoft RFID TAG Number</w:t>
            </w:r>
          </w:p>
        </w:tc>
        <w:tc>
          <w:tcPr>
            <w:tcW w:w="1765" w:type="dxa"/>
            <w:vAlign w:val="center"/>
          </w:tcPr>
          <w:p w14:paraId="164FC324" w14:textId="1EA258A6" w:rsidR="00453BDB" w:rsidRPr="007D469D" w:rsidRDefault="00453BD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CFE09DB" w14:textId="47CF42DE" w:rsidR="00453BDB" w:rsidRPr="00C71DD8" w:rsidRDefault="00B93B44" w:rsidP="0000634F">
            <w:pPr>
              <w:pStyle w:val="Akapitzlist"/>
              <w:spacing w:after="0" w:line="240" w:lineRule="auto"/>
              <w:ind w:left="57"/>
            </w:pPr>
            <w:r>
              <w:t xml:space="preserve">Pozycja </w:t>
            </w:r>
            <w:r w:rsidR="00453BDB" w:rsidRPr="004E2C70">
              <w:t xml:space="preserve">TAG RFID </w:t>
            </w:r>
          </w:p>
        </w:tc>
      </w:tr>
      <w:tr w:rsidR="00453BDB" w:rsidRPr="00C71DD8" w14:paraId="0518BFA1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368EA8FD" w14:textId="6AD1F903" w:rsidR="00453BDB" w:rsidRPr="003157E4" w:rsidRDefault="00453BD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Raw Material</w:t>
            </w:r>
          </w:p>
        </w:tc>
        <w:tc>
          <w:tcPr>
            <w:tcW w:w="1765" w:type="dxa"/>
            <w:vAlign w:val="center"/>
          </w:tcPr>
          <w:p w14:paraId="19F5D08C" w14:textId="552FA8DA" w:rsidR="00453BDB" w:rsidRPr="007D469D" w:rsidRDefault="00453BD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64E4E26" w14:textId="03595DE0" w:rsidR="00453BDB" w:rsidRPr="00C71DD8" w:rsidRDefault="00453BDB" w:rsidP="0000634F">
            <w:pPr>
              <w:pStyle w:val="Akapitzlist"/>
              <w:spacing w:after="0" w:line="240" w:lineRule="auto"/>
              <w:ind w:left="57"/>
            </w:pPr>
            <w:r w:rsidRPr="004E2C70">
              <w:t>Surowiec</w:t>
            </w:r>
            <w:r w:rsidR="00B93B44">
              <w:t xml:space="preserve"> główny</w:t>
            </w:r>
          </w:p>
        </w:tc>
      </w:tr>
      <w:tr w:rsidR="00453BDB" w:rsidRPr="00C71DD8" w14:paraId="654522AA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099423EF" w14:textId="114BA54F" w:rsidR="00453BDB" w:rsidRPr="003157E4" w:rsidRDefault="00453BD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157E4">
              <w:rPr>
                <w:rFonts w:asciiTheme="minorHAnsi" w:hAnsiTheme="minorHAnsi" w:cstheme="minorHAnsi"/>
                <w:b/>
                <w:bCs/>
                <w:lang w:val="en-US"/>
              </w:rPr>
              <w:t>Additional Material</w:t>
            </w:r>
          </w:p>
        </w:tc>
        <w:tc>
          <w:tcPr>
            <w:tcW w:w="1765" w:type="dxa"/>
            <w:vAlign w:val="center"/>
          </w:tcPr>
          <w:p w14:paraId="13334977" w14:textId="206D9727" w:rsidR="00453BDB" w:rsidRPr="007D469D" w:rsidRDefault="00453BD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D48C0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31961234" w14:textId="70E0D055" w:rsidR="00453BDB" w:rsidRPr="00C71DD8" w:rsidRDefault="00453BDB" w:rsidP="0000634F">
            <w:pPr>
              <w:pStyle w:val="Akapitzlist"/>
              <w:spacing w:after="0" w:line="240" w:lineRule="auto"/>
              <w:ind w:left="57"/>
            </w:pPr>
            <w:r w:rsidRPr="004E2C70">
              <w:t>Dodatkowy materiał</w:t>
            </w:r>
          </w:p>
        </w:tc>
      </w:tr>
      <w:tr w:rsidR="00922CDC" w:rsidRPr="00C71DD8" w14:paraId="55B94A2B" w14:textId="77777777" w:rsidTr="003A6A0B">
        <w:trPr>
          <w:trHeight w:val="328"/>
        </w:trPr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0FB5AB" w14:textId="4AF46E30" w:rsidR="00922CDC" w:rsidRPr="00C71DD8" w:rsidRDefault="00922CDC" w:rsidP="0000634F">
            <w:pPr>
              <w:pStyle w:val="Akapitzlist"/>
              <w:spacing w:after="0" w:line="240" w:lineRule="auto"/>
              <w:ind w:left="57"/>
            </w:pPr>
            <w:r w:rsidRPr="000B14FD">
              <w:rPr>
                <w:b/>
                <w:bCs/>
                <w:color w:val="4F8FCC" w:themeColor="accent2"/>
                <w:lang w:val="en-US"/>
              </w:rPr>
              <w:t>OTHER PRODUCTS</w:t>
            </w:r>
          </w:p>
        </w:tc>
      </w:tr>
      <w:tr w:rsidR="00922CDC" w:rsidRPr="00C71DD8" w14:paraId="4E4EE0C2" w14:textId="77777777" w:rsidTr="003A6A0B">
        <w:trPr>
          <w:trHeight w:val="328"/>
        </w:trPr>
        <w:tc>
          <w:tcPr>
            <w:tcW w:w="1859" w:type="dxa"/>
            <w:tcBorders>
              <w:left w:val="single" w:sz="4" w:space="0" w:color="BFBFBF" w:themeColor="background1" w:themeShade="BF"/>
            </w:tcBorders>
            <w:vAlign w:val="center"/>
          </w:tcPr>
          <w:p w14:paraId="4E913370" w14:textId="1C1A72A8" w:rsidR="00922CDC" w:rsidRDefault="000B321A" w:rsidP="0000634F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 Info</w:t>
            </w:r>
          </w:p>
        </w:tc>
        <w:tc>
          <w:tcPr>
            <w:tcW w:w="1765" w:type="dxa"/>
            <w:vAlign w:val="center"/>
          </w:tcPr>
          <w:p w14:paraId="336F40E8" w14:textId="1BC147CF" w:rsidR="00922CDC" w:rsidRPr="007D469D" w:rsidRDefault="000B321A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B321A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99" w:type="dxa"/>
            <w:vAlign w:val="center"/>
          </w:tcPr>
          <w:p w14:paraId="4E19C95D" w14:textId="5BA9CC96" w:rsidR="00922CDC" w:rsidRPr="00C71DD8" w:rsidRDefault="000B321A" w:rsidP="0000634F">
            <w:pPr>
              <w:pStyle w:val="Akapitzlist"/>
              <w:spacing w:after="0" w:line="240" w:lineRule="auto"/>
              <w:ind w:left="57"/>
            </w:pPr>
            <w:r>
              <w:t>Duże pole tekstowe do opisu produktu</w:t>
            </w:r>
          </w:p>
        </w:tc>
      </w:tr>
      <w:tr w:rsidR="00922CDC" w:rsidRPr="00C71DD8" w14:paraId="7CFBF7EB" w14:textId="77777777" w:rsidTr="003A6A0B">
        <w:trPr>
          <w:trHeight w:val="328"/>
        </w:trPr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24DB41" w14:textId="5BE17D0B" w:rsidR="00922CDC" w:rsidRPr="000B14FD" w:rsidRDefault="00922CDC" w:rsidP="0000634F">
            <w:pPr>
              <w:pStyle w:val="Akapitzlist"/>
              <w:spacing w:after="0" w:line="240" w:lineRule="auto"/>
              <w:ind w:left="57"/>
              <w:rPr>
                <w:b/>
                <w:bCs/>
              </w:rPr>
            </w:pPr>
            <w:r w:rsidRPr="000B14FD">
              <w:rPr>
                <w:b/>
                <w:bCs/>
                <w:color w:val="4F8FCC" w:themeColor="accent2"/>
              </w:rPr>
              <w:t>RIBBONS</w:t>
            </w:r>
          </w:p>
        </w:tc>
      </w:tr>
      <w:tr w:rsidR="0068174B" w:rsidRPr="00C71DD8" w14:paraId="6BDCEA94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60445925" w14:textId="49DEA82F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Ribbon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width</w:t>
            </w:r>
            <w:proofErr w:type="spellEnd"/>
          </w:p>
        </w:tc>
        <w:tc>
          <w:tcPr>
            <w:tcW w:w="1765" w:type="dxa"/>
            <w:vAlign w:val="center"/>
          </w:tcPr>
          <w:p w14:paraId="391CC1B3" w14:textId="10B423EF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B321A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99" w:type="dxa"/>
            <w:vAlign w:val="center"/>
          </w:tcPr>
          <w:p w14:paraId="1F3FC107" w14:textId="51DF14BC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 xml:space="preserve">Szerokość </w:t>
            </w:r>
            <w:r>
              <w:t>kalki</w:t>
            </w:r>
          </w:p>
        </w:tc>
      </w:tr>
      <w:tr w:rsidR="0068174B" w:rsidRPr="00C71DD8" w14:paraId="053E5FCF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45B07275" w14:textId="7DE6F06E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Ribbon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length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[m]</w:t>
            </w:r>
          </w:p>
        </w:tc>
        <w:tc>
          <w:tcPr>
            <w:tcW w:w="1765" w:type="dxa"/>
            <w:vAlign w:val="center"/>
          </w:tcPr>
          <w:p w14:paraId="1D23DCE8" w14:textId="498718D9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03DE6110" w14:textId="6086981D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 xml:space="preserve">Długość </w:t>
            </w:r>
            <w:r>
              <w:t>kalki</w:t>
            </w:r>
            <w:r w:rsidRPr="00E901C8">
              <w:t xml:space="preserve"> [m]</w:t>
            </w:r>
          </w:p>
        </w:tc>
      </w:tr>
      <w:tr w:rsidR="0068174B" w:rsidRPr="00C71DD8" w14:paraId="288A29FC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24FB5EFA" w14:textId="1FA2B89B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Winding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direction</w:t>
            </w:r>
            <w:proofErr w:type="spellEnd"/>
          </w:p>
        </w:tc>
        <w:tc>
          <w:tcPr>
            <w:tcW w:w="1765" w:type="dxa"/>
            <w:vAlign w:val="center"/>
          </w:tcPr>
          <w:p w14:paraId="5A776C18" w14:textId="5ED12821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327AB54D" w14:textId="6942DE3F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>
              <w:t>Kierunek nawoju, do wyboru: „IN”,”OUT”</w:t>
            </w:r>
          </w:p>
        </w:tc>
      </w:tr>
      <w:tr w:rsidR="0068174B" w:rsidRPr="00C71DD8" w14:paraId="41DAFE2A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194618F9" w14:textId="4090C389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Raw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material</w:t>
            </w:r>
            <w:proofErr w:type="spellEnd"/>
          </w:p>
        </w:tc>
        <w:tc>
          <w:tcPr>
            <w:tcW w:w="1765" w:type="dxa"/>
            <w:vAlign w:val="center"/>
          </w:tcPr>
          <w:p w14:paraId="3138D21D" w14:textId="18FD5807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6BE16B37" w14:textId="7FC00EB9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>Surowiec</w:t>
            </w:r>
          </w:p>
        </w:tc>
      </w:tr>
      <w:tr w:rsidR="0068174B" w:rsidRPr="00C71DD8" w14:paraId="15290D33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7D851081" w14:textId="0CAA4593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Ribbon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color</w:t>
            </w:r>
            <w:proofErr w:type="spellEnd"/>
          </w:p>
        </w:tc>
        <w:tc>
          <w:tcPr>
            <w:tcW w:w="1765" w:type="dxa"/>
            <w:vAlign w:val="center"/>
          </w:tcPr>
          <w:p w14:paraId="74D7219E" w14:textId="67A24A20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B321A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99" w:type="dxa"/>
            <w:vAlign w:val="center"/>
          </w:tcPr>
          <w:p w14:paraId="7C3194DE" w14:textId="5FA98A1D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 xml:space="preserve">Kolor </w:t>
            </w:r>
            <w:r>
              <w:t>kalki</w:t>
            </w:r>
          </w:p>
        </w:tc>
      </w:tr>
      <w:tr w:rsidR="0068174B" w:rsidRPr="00C71DD8" w14:paraId="15D30228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65615A47" w14:textId="7B3BD3F8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Printhead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type</w:t>
            </w:r>
            <w:proofErr w:type="spellEnd"/>
          </w:p>
        </w:tc>
        <w:tc>
          <w:tcPr>
            <w:tcW w:w="1765" w:type="dxa"/>
            <w:vAlign w:val="center"/>
          </w:tcPr>
          <w:p w14:paraId="62D13EC4" w14:textId="4A320C34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061DFCA" w14:textId="40D10E5C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>Typ głowicy drukującej</w:t>
            </w:r>
            <w:r w:rsidR="0091264A">
              <w:t>. Do wyboru: „Flat”,”</w:t>
            </w:r>
            <w:proofErr w:type="spellStart"/>
            <w:r w:rsidR="0091264A">
              <w:t>Near</w:t>
            </w:r>
            <w:proofErr w:type="spellEnd"/>
            <w:r w:rsidR="0091264A">
              <w:t xml:space="preserve"> Edge”</w:t>
            </w:r>
          </w:p>
        </w:tc>
      </w:tr>
      <w:tr w:rsidR="0068174B" w:rsidRPr="00C71DD8" w14:paraId="1700AABA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79C77EDA" w14:textId="413FBA71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Printer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Manufacturer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/ Model</w:t>
            </w:r>
          </w:p>
        </w:tc>
        <w:tc>
          <w:tcPr>
            <w:tcW w:w="1765" w:type="dxa"/>
            <w:vAlign w:val="center"/>
          </w:tcPr>
          <w:p w14:paraId="755A7944" w14:textId="7D0B0A18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2AEB113A" w14:textId="5EF786FA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>Producent/model drukarki</w:t>
            </w:r>
          </w:p>
        </w:tc>
      </w:tr>
      <w:tr w:rsidR="0068174B" w:rsidRPr="00C71DD8" w14:paraId="207F07CC" w14:textId="77777777" w:rsidTr="003A6A0B">
        <w:trPr>
          <w:trHeight w:val="328"/>
        </w:trPr>
        <w:tc>
          <w:tcPr>
            <w:tcW w:w="1859" w:type="dxa"/>
            <w:vAlign w:val="center"/>
          </w:tcPr>
          <w:p w14:paraId="6CF521FA" w14:textId="44E069E0" w:rsidR="0068174B" w:rsidRPr="00BC6CFF" w:rsidRDefault="0068174B" w:rsidP="0000634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Core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width</w:t>
            </w:r>
            <w:proofErr w:type="spellEnd"/>
          </w:p>
        </w:tc>
        <w:tc>
          <w:tcPr>
            <w:tcW w:w="1765" w:type="dxa"/>
            <w:vAlign w:val="center"/>
          </w:tcPr>
          <w:p w14:paraId="1325542E" w14:textId="2B8F2771" w:rsidR="0068174B" w:rsidRPr="007D469D" w:rsidRDefault="0068174B" w:rsidP="0000634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  <w:vAlign w:val="center"/>
          </w:tcPr>
          <w:p w14:paraId="1A1B32F8" w14:textId="59021849" w:rsidR="0068174B" w:rsidRPr="00C71DD8" w:rsidRDefault="0068174B" w:rsidP="0000634F">
            <w:pPr>
              <w:pStyle w:val="Akapitzlist"/>
              <w:spacing w:after="0" w:line="240" w:lineRule="auto"/>
              <w:ind w:left="57"/>
            </w:pPr>
            <w:r w:rsidRPr="00E901C8">
              <w:t>Szerokość rdzenia</w:t>
            </w:r>
          </w:p>
        </w:tc>
      </w:tr>
      <w:tr w:rsidR="0068174B" w:rsidRPr="00C71DD8" w14:paraId="472D315B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4337C113" w14:textId="704A94A2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Core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diameter</w:t>
            </w:r>
            <w:proofErr w:type="spellEnd"/>
          </w:p>
        </w:tc>
        <w:tc>
          <w:tcPr>
            <w:tcW w:w="1765" w:type="dxa"/>
          </w:tcPr>
          <w:p w14:paraId="4CF6D7C2" w14:textId="2DE8E31B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</w:tcPr>
          <w:p w14:paraId="34C00FDC" w14:textId="1354A97C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>Średnica rdzenia</w:t>
            </w:r>
            <w:r w:rsidR="00F25380">
              <w:t>. Do wyboru: „0,5</w:t>
            </w:r>
            <w:r w:rsidR="008E5919">
              <w:t>”</w:t>
            </w:r>
            <w:r w:rsidR="00F25380">
              <w:t>”,”</w:t>
            </w:r>
            <w:r w:rsidR="008E5919">
              <w:t>1””,”38 mm”</w:t>
            </w:r>
          </w:p>
        </w:tc>
      </w:tr>
      <w:tr w:rsidR="0068174B" w:rsidRPr="00C71DD8" w14:paraId="548319B1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001A0255" w14:textId="7834F805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Notches</w:t>
            </w:r>
            <w:proofErr w:type="spellEnd"/>
          </w:p>
        </w:tc>
        <w:tc>
          <w:tcPr>
            <w:tcW w:w="1765" w:type="dxa"/>
          </w:tcPr>
          <w:p w14:paraId="00D820C5" w14:textId="5A5D6078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</w:tcPr>
          <w:p w14:paraId="7E6DC748" w14:textId="1588B33B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>Nacięcia</w:t>
            </w:r>
            <w:r w:rsidR="008E5919">
              <w:t>. Do wyboru: „</w:t>
            </w:r>
            <w:proofErr w:type="spellStart"/>
            <w:r w:rsidR="008E5919">
              <w:t>Yes</w:t>
            </w:r>
            <w:proofErr w:type="spellEnd"/>
            <w:r w:rsidR="008E5919">
              <w:t>”, „No”</w:t>
            </w:r>
          </w:p>
        </w:tc>
      </w:tr>
      <w:tr w:rsidR="0068174B" w:rsidRPr="00C71DD8" w14:paraId="12173AED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1AFD0825" w14:textId="231BCAAF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Core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material</w:t>
            </w:r>
            <w:proofErr w:type="spellEnd"/>
          </w:p>
        </w:tc>
        <w:tc>
          <w:tcPr>
            <w:tcW w:w="1765" w:type="dxa"/>
          </w:tcPr>
          <w:p w14:paraId="782E3440" w14:textId="7749CCE9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0B321A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299" w:type="dxa"/>
          </w:tcPr>
          <w:p w14:paraId="1F978006" w14:textId="06455E67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>Główny materiał</w:t>
            </w:r>
            <w:r w:rsidR="00C85FB5">
              <w:t>. Do wyboru: „</w:t>
            </w:r>
            <w:proofErr w:type="spellStart"/>
            <w:r w:rsidR="00C85FB5">
              <w:t>Cardboard</w:t>
            </w:r>
            <w:proofErr w:type="spellEnd"/>
            <w:r w:rsidR="00C85FB5">
              <w:t>”,”Plastic”</w:t>
            </w:r>
          </w:p>
        </w:tc>
      </w:tr>
      <w:tr w:rsidR="0068174B" w:rsidRPr="00C71DD8" w14:paraId="503953CE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787860AF" w14:textId="7C3B6094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Take-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up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core</w:t>
            </w:r>
            <w:proofErr w:type="spellEnd"/>
          </w:p>
        </w:tc>
        <w:tc>
          <w:tcPr>
            <w:tcW w:w="1765" w:type="dxa"/>
          </w:tcPr>
          <w:p w14:paraId="3D222012" w14:textId="0C69F1A3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</w:tcPr>
          <w:p w14:paraId="61352E2D" w14:textId="0FE7AEA1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>Rdzeń odbiorczy</w:t>
            </w:r>
            <w:r w:rsidR="00C85FB5">
              <w:t>. Do wyboru: „</w:t>
            </w:r>
            <w:proofErr w:type="spellStart"/>
            <w:r w:rsidR="00C85FB5">
              <w:t>Yes</w:t>
            </w:r>
            <w:proofErr w:type="spellEnd"/>
            <w:r w:rsidR="00C85FB5">
              <w:t>”, „No”</w:t>
            </w:r>
          </w:p>
        </w:tc>
      </w:tr>
      <w:tr w:rsidR="0068174B" w:rsidRPr="00C71DD8" w14:paraId="635EF072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7CB18C8E" w14:textId="0CF51923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Printed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substrate</w:t>
            </w:r>
            <w:proofErr w:type="spellEnd"/>
          </w:p>
        </w:tc>
        <w:tc>
          <w:tcPr>
            <w:tcW w:w="1765" w:type="dxa"/>
          </w:tcPr>
          <w:p w14:paraId="426A316D" w14:textId="5767B52F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</w:tcPr>
          <w:p w14:paraId="7EF6F697" w14:textId="73B43576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>Podłoże drukowane</w:t>
            </w:r>
          </w:p>
        </w:tc>
      </w:tr>
      <w:tr w:rsidR="0068174B" w:rsidRPr="00C71DD8" w14:paraId="130002A2" w14:textId="77777777" w:rsidTr="003A6A0B">
        <w:trPr>
          <w:trHeight w:val="328"/>
        </w:trPr>
        <w:tc>
          <w:tcPr>
            <w:tcW w:w="1859" w:type="dxa"/>
            <w:vAlign w:val="bottom"/>
          </w:tcPr>
          <w:p w14:paraId="3E5D85FD" w14:textId="31D2017F" w:rsidR="0068174B" w:rsidRPr="00BC6CFF" w:rsidRDefault="0068174B" w:rsidP="0068174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Packaging</w:t>
            </w:r>
            <w:proofErr w:type="spellEnd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C6CF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description</w:t>
            </w:r>
            <w:proofErr w:type="spellEnd"/>
          </w:p>
        </w:tc>
        <w:tc>
          <w:tcPr>
            <w:tcW w:w="1765" w:type="dxa"/>
          </w:tcPr>
          <w:p w14:paraId="24EA2323" w14:textId="409EA40A" w:rsidR="0068174B" w:rsidRPr="007D469D" w:rsidRDefault="0068174B" w:rsidP="0068174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299" w:type="dxa"/>
          </w:tcPr>
          <w:p w14:paraId="4552C297" w14:textId="457DAD01" w:rsidR="0068174B" w:rsidRPr="00C71DD8" w:rsidRDefault="0068174B" w:rsidP="0068174B">
            <w:pPr>
              <w:pStyle w:val="Akapitzlist"/>
              <w:spacing w:after="0" w:line="240" w:lineRule="auto"/>
              <w:ind w:left="57"/>
            </w:pPr>
            <w:r w:rsidRPr="00E901C8">
              <w:t xml:space="preserve">Opis </w:t>
            </w:r>
            <w:r w:rsidR="0000634F">
              <w:t>dot. pakowania</w:t>
            </w:r>
          </w:p>
        </w:tc>
      </w:tr>
    </w:tbl>
    <w:p w14:paraId="40A143D2" w14:textId="77777777" w:rsidR="00A63052" w:rsidRDefault="00A63052" w:rsidP="003A6A0B">
      <w:pPr>
        <w:ind w:left="348"/>
        <w:rPr>
          <w:rFonts w:asciiTheme="minorHAnsi" w:hAnsiTheme="minorHAnsi"/>
          <w:sz w:val="22"/>
          <w:szCs w:val="22"/>
        </w:rPr>
      </w:pPr>
    </w:p>
    <w:p w14:paraId="6A8D53D0" w14:textId="7836BA9F" w:rsidR="0080737C" w:rsidRDefault="0080737C" w:rsidP="003A6A0B">
      <w:pPr>
        <w:ind w:left="34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Nowy produkt zapisujemy klikając przycisk </w:t>
      </w:r>
      <w:proofErr w:type="spellStart"/>
      <w:r w:rsidRPr="0080737C">
        <w:rPr>
          <w:rFonts w:asciiTheme="minorHAnsi" w:hAnsiTheme="minorHAnsi"/>
          <w:b/>
          <w:bCs/>
          <w:sz w:val="22"/>
          <w:szCs w:val="22"/>
        </w:rPr>
        <w:t>Save</w:t>
      </w:r>
      <w:proofErr w:type="spellEnd"/>
      <w:r>
        <w:rPr>
          <w:rFonts w:asciiTheme="minorHAnsi" w:hAnsiTheme="minorHAnsi"/>
          <w:sz w:val="22"/>
          <w:szCs w:val="22"/>
        </w:rPr>
        <w:t>. W efekcie</w:t>
      </w:r>
      <w:r w:rsidR="00CC6422">
        <w:rPr>
          <w:rFonts w:asciiTheme="minorHAnsi" w:hAnsiTheme="minorHAnsi"/>
          <w:sz w:val="22"/>
          <w:szCs w:val="22"/>
        </w:rPr>
        <w:t>:</w:t>
      </w:r>
    </w:p>
    <w:p w14:paraId="7C2C2922" w14:textId="2528C772" w:rsidR="00CC6422" w:rsidRDefault="00CC6422" w:rsidP="00D1441E">
      <w:pPr>
        <w:pStyle w:val="Akapitzlis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zapisują się wprowadzone dane</w:t>
      </w:r>
    </w:p>
    <w:p w14:paraId="12789A2B" w14:textId="2448929C" w:rsidR="00CC6422" w:rsidRPr="00F5574D" w:rsidRDefault="00CC6422" w:rsidP="00D1441E">
      <w:pPr>
        <w:pStyle w:val="Akapitzlist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nadaje się identyfikator </w:t>
      </w:r>
      <w:r w:rsidRPr="00CC6422">
        <w:rPr>
          <w:rFonts w:asciiTheme="minorHAnsi" w:hAnsiTheme="minorHAnsi"/>
          <w:b/>
          <w:bCs/>
        </w:rPr>
        <w:t>Product ID</w:t>
      </w:r>
    </w:p>
    <w:p w14:paraId="3A2278C0" w14:textId="3392FF52" w:rsidR="00F5574D" w:rsidRPr="00F5574D" w:rsidRDefault="00F5574D" w:rsidP="00D1441E">
      <w:pPr>
        <w:pStyle w:val="Akapitzlist"/>
        <w:numPr>
          <w:ilvl w:val="0"/>
          <w:numId w:val="24"/>
        </w:numPr>
        <w:rPr>
          <w:rFonts w:asciiTheme="minorHAnsi" w:hAnsiTheme="minorHAnsi"/>
        </w:rPr>
      </w:pPr>
      <w:r w:rsidRPr="00F5574D">
        <w:rPr>
          <w:rFonts w:asciiTheme="minorHAnsi" w:hAnsiTheme="minorHAnsi"/>
        </w:rPr>
        <w:t>status produktu ustawia się na „</w:t>
      </w:r>
      <w:r w:rsidRPr="00F5574D">
        <w:rPr>
          <w:rFonts w:asciiTheme="minorHAnsi" w:hAnsiTheme="minorHAnsi"/>
          <w:b/>
          <w:bCs/>
        </w:rPr>
        <w:t>New</w:t>
      </w:r>
      <w:r w:rsidRPr="00F5574D">
        <w:rPr>
          <w:rFonts w:asciiTheme="minorHAnsi" w:hAnsiTheme="minorHAnsi"/>
        </w:rPr>
        <w:t>”</w:t>
      </w:r>
    </w:p>
    <w:p w14:paraId="74F7B6B7" w14:textId="0466CC5E" w:rsidR="00F5574D" w:rsidRPr="00F5574D" w:rsidRDefault="00F5574D" w:rsidP="00D1441E">
      <w:pPr>
        <w:pStyle w:val="Akapitzlist"/>
        <w:numPr>
          <w:ilvl w:val="0"/>
          <w:numId w:val="24"/>
        </w:numPr>
        <w:rPr>
          <w:rFonts w:asciiTheme="minorHAnsi" w:hAnsiTheme="minorHAnsi"/>
        </w:rPr>
      </w:pPr>
      <w:r w:rsidRPr="00F5574D">
        <w:rPr>
          <w:rFonts w:asciiTheme="minorHAnsi" w:hAnsiTheme="minorHAnsi"/>
        </w:rPr>
        <w:t>status BPF (status lejka) ustawia się na „</w:t>
      </w:r>
      <w:proofErr w:type="spellStart"/>
      <w:r w:rsidRPr="00F5574D">
        <w:rPr>
          <w:rFonts w:asciiTheme="minorHAnsi" w:hAnsiTheme="minorHAnsi"/>
          <w:b/>
          <w:bCs/>
        </w:rPr>
        <w:t>Needs</w:t>
      </w:r>
      <w:proofErr w:type="spellEnd"/>
      <w:r w:rsidRPr="00F5574D">
        <w:rPr>
          <w:rFonts w:asciiTheme="minorHAnsi" w:hAnsiTheme="minorHAnsi"/>
          <w:b/>
          <w:bCs/>
        </w:rPr>
        <w:t xml:space="preserve"> Analysis</w:t>
      </w:r>
      <w:r w:rsidRPr="00F5574D">
        <w:rPr>
          <w:rFonts w:asciiTheme="minorHAnsi" w:hAnsiTheme="minorHAnsi"/>
        </w:rPr>
        <w:t>”</w:t>
      </w:r>
    </w:p>
    <w:p w14:paraId="40E9C2F1" w14:textId="1607FD4C" w:rsidR="00185045" w:rsidRPr="008D724A" w:rsidRDefault="00185045" w:rsidP="00D1441E">
      <w:pPr>
        <w:pStyle w:val="Akapitzlist"/>
        <w:numPr>
          <w:ilvl w:val="0"/>
          <w:numId w:val="24"/>
        </w:numPr>
        <w:rPr>
          <w:rFonts w:asciiTheme="minorHAnsi" w:hAnsiTheme="minorHAnsi"/>
          <w:color w:val="32939B" w:themeColor="accent5" w:themeShade="BF"/>
        </w:rPr>
      </w:pPr>
      <w:r w:rsidRPr="008D724A">
        <w:rPr>
          <w:rFonts w:asciiTheme="minorHAnsi" w:hAnsiTheme="minorHAnsi"/>
          <w:b/>
          <w:bCs/>
          <w:color w:val="32939B" w:themeColor="accent5" w:themeShade="BF"/>
        </w:rPr>
        <w:t>tworzy się pierwszy wariant produktu</w:t>
      </w:r>
      <w:r w:rsidR="00883382">
        <w:rPr>
          <w:rFonts w:asciiTheme="minorHAnsi" w:hAnsiTheme="minorHAnsi"/>
          <w:b/>
          <w:bCs/>
          <w:color w:val="32939B" w:themeColor="accent5" w:themeShade="BF"/>
        </w:rPr>
        <w:t xml:space="preserve"> ze statusem „New”</w:t>
      </w:r>
    </w:p>
    <w:p w14:paraId="2B755779" w14:textId="3F679DE1" w:rsidR="008348CE" w:rsidRDefault="00F5574D" w:rsidP="00C307F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310A10B" wp14:editId="4CA38AC9">
            <wp:extent cx="6645910" cy="6190615"/>
            <wp:effectExtent l="19050" t="19050" r="21590" b="19685"/>
            <wp:docPr id="1398861785" name="Obraz 1398861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9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D6CA23" w14:textId="77777777" w:rsidR="001F40E6" w:rsidRDefault="001F40E6" w:rsidP="00C307F8">
      <w:pPr>
        <w:rPr>
          <w:rFonts w:asciiTheme="minorHAnsi" w:hAnsiTheme="minorHAnsi"/>
          <w:sz w:val="22"/>
          <w:szCs w:val="22"/>
        </w:rPr>
      </w:pPr>
    </w:p>
    <w:p w14:paraId="1A3A997D" w14:textId="4DE4AA83" w:rsidR="00220EC0" w:rsidRDefault="005242B3" w:rsidP="00C307F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34DB721B" wp14:editId="1B5F324B">
            <wp:extent cx="6638925" cy="4705350"/>
            <wp:effectExtent l="19050" t="19050" r="28575" b="19050"/>
            <wp:docPr id="459603491" name="Obraz 459603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05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8B9889" w14:textId="77777777" w:rsidR="00220EC0" w:rsidRDefault="00220EC0" w:rsidP="00C307F8">
      <w:pPr>
        <w:rPr>
          <w:rFonts w:asciiTheme="minorHAnsi" w:hAnsiTheme="minorHAnsi"/>
          <w:sz w:val="22"/>
          <w:szCs w:val="22"/>
        </w:rPr>
      </w:pPr>
    </w:p>
    <w:p w14:paraId="344EF4ED" w14:textId="0BA27271" w:rsidR="00220EC0" w:rsidRDefault="009F29AA" w:rsidP="00C307F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0FCEB4F" wp14:editId="78F430BB">
            <wp:extent cx="6638925" cy="1676400"/>
            <wp:effectExtent l="19050" t="19050" r="28575" b="19050"/>
            <wp:docPr id="1414268119" name="Obraz 1414268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4101F5" w14:textId="77777777" w:rsidR="00C307F8" w:rsidRDefault="00C307F8" w:rsidP="00C307F8">
      <w:pPr>
        <w:rPr>
          <w:rFonts w:asciiTheme="minorHAnsi" w:hAnsiTheme="minorHAnsi"/>
          <w:sz w:val="22"/>
          <w:szCs w:val="22"/>
        </w:rPr>
      </w:pPr>
    </w:p>
    <w:p w14:paraId="77FD936F" w14:textId="0AA2D572" w:rsidR="001053CB" w:rsidRDefault="00290C86" w:rsidP="000875E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407F61B2" wp14:editId="27774996">
            <wp:extent cx="6638925" cy="3638550"/>
            <wp:effectExtent l="19050" t="19050" r="28575" b="19050"/>
            <wp:docPr id="768092775" name="Obraz 76809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638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8A2005" w14:textId="77777777" w:rsidR="00F5574D" w:rsidRPr="00C71DD8" w:rsidRDefault="00F5574D" w:rsidP="00C307F8">
      <w:pPr>
        <w:rPr>
          <w:rFonts w:asciiTheme="minorHAnsi" w:hAnsiTheme="minorHAnsi"/>
          <w:sz w:val="22"/>
          <w:szCs w:val="22"/>
        </w:rPr>
      </w:pPr>
    </w:p>
    <w:p w14:paraId="0E07E45D" w14:textId="3D2F75B0" w:rsidR="00A75EA9" w:rsidRDefault="00CB13EB" w:rsidP="00D1441E">
      <w:pPr>
        <w:pStyle w:val="Nagwek3"/>
        <w:numPr>
          <w:ilvl w:val="1"/>
          <w:numId w:val="7"/>
        </w:numPr>
        <w:ind w:left="1113"/>
      </w:pPr>
      <w:bookmarkStart w:id="14" w:name="_Toc151038266"/>
      <w:r>
        <w:t>Dodanie wariantu wyceny</w:t>
      </w:r>
      <w:bookmarkEnd w:id="14"/>
    </w:p>
    <w:p w14:paraId="5C85FB99" w14:textId="77777777" w:rsidR="000875E6" w:rsidRDefault="000875E6" w:rsidP="000875E6"/>
    <w:tbl>
      <w:tblPr>
        <w:tblStyle w:val="Siatkatabelijasna"/>
        <w:tblW w:w="0" w:type="auto"/>
        <w:tblInd w:w="142" w:type="dxa"/>
        <w:tblLook w:val="04A0" w:firstRow="1" w:lastRow="0" w:firstColumn="1" w:lastColumn="0" w:noHBand="0" w:noVBand="1"/>
      </w:tblPr>
      <w:tblGrid>
        <w:gridCol w:w="10314"/>
      </w:tblGrid>
      <w:tr w:rsidR="00A32B26" w:rsidRPr="003A2229" w14:paraId="00CA498D" w14:textId="77777777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CDD9ED" w:themeFill="accent1" w:themeFillTint="33"/>
          </w:tcPr>
          <w:p w14:paraId="5729FC8B" w14:textId="108216B4" w:rsidR="00A32B26" w:rsidRPr="003A2229" w:rsidRDefault="00944CA2">
            <w:pPr>
              <w:pStyle w:val="Akapitzlist"/>
              <w:spacing w:before="120" w:line="240" w:lineRule="auto"/>
              <w:ind w:left="0"/>
            </w:pPr>
            <w:proofErr w:type="spellStart"/>
            <w:r>
              <w:rPr>
                <w:rFonts w:asciiTheme="minorHAnsi" w:eastAsiaTheme="minorHAnsi" w:hAnsiTheme="minorHAnsi" w:cstheme="minorHAnsi"/>
              </w:rPr>
              <w:t>Variant</w:t>
            </w:r>
            <w:proofErr w:type="spellEnd"/>
            <w:r>
              <w:rPr>
                <w:rFonts w:asciiTheme="minorHAnsi" w:eastAsiaTheme="minorHAnsi" w:hAnsiTheme="minorHAnsi" w:cstheme="minorHAnsi"/>
              </w:rPr>
              <w:t xml:space="preserve"> to alternatywne rozwiązanie dla produkcji jednego wyrobu. Docelowo tylko jeden wariant klient może wybrać.</w:t>
            </w:r>
          </w:p>
        </w:tc>
      </w:tr>
    </w:tbl>
    <w:p w14:paraId="28A9739B" w14:textId="77777777" w:rsidR="00A32B26" w:rsidRDefault="00A32B26" w:rsidP="001B4053">
      <w:pPr>
        <w:ind w:left="0"/>
        <w:rPr>
          <w:rFonts w:asciiTheme="minorHAnsi" w:hAnsiTheme="minorHAnsi"/>
          <w:b/>
          <w:bCs/>
          <w:sz w:val="22"/>
          <w:szCs w:val="22"/>
        </w:rPr>
      </w:pPr>
    </w:p>
    <w:p w14:paraId="3C009779" w14:textId="189BB633" w:rsidR="00DE5A9A" w:rsidRDefault="00DE5A9A" w:rsidP="000875E6">
      <w:pPr>
        <w:rPr>
          <w:rFonts w:asciiTheme="minorHAnsi" w:hAnsiTheme="minorHAnsi"/>
          <w:sz w:val="22"/>
          <w:szCs w:val="22"/>
        </w:rPr>
      </w:pPr>
      <w:proofErr w:type="spellStart"/>
      <w:r w:rsidRPr="00C06D11">
        <w:rPr>
          <w:rFonts w:asciiTheme="minorHAnsi" w:hAnsiTheme="minorHAnsi"/>
          <w:b/>
          <w:bCs/>
          <w:sz w:val="22"/>
          <w:szCs w:val="22"/>
        </w:rPr>
        <w:t>Variant</w:t>
      </w:r>
      <w:proofErr w:type="spellEnd"/>
      <w:r w:rsidRPr="0089495A">
        <w:rPr>
          <w:rFonts w:asciiTheme="minorHAnsi" w:hAnsiTheme="minorHAnsi"/>
          <w:sz w:val="22"/>
          <w:szCs w:val="22"/>
        </w:rPr>
        <w:t xml:space="preserve"> tworzy </w:t>
      </w:r>
      <w:r w:rsidR="00C06D11">
        <w:rPr>
          <w:rFonts w:asciiTheme="minorHAnsi" w:hAnsiTheme="minorHAnsi"/>
          <w:sz w:val="22"/>
          <w:szCs w:val="22"/>
        </w:rPr>
        <w:t xml:space="preserve">się </w:t>
      </w:r>
      <w:r w:rsidRPr="0089495A">
        <w:rPr>
          <w:rFonts w:asciiTheme="minorHAnsi" w:hAnsiTheme="minorHAnsi"/>
          <w:sz w:val="22"/>
          <w:szCs w:val="22"/>
        </w:rPr>
        <w:t xml:space="preserve">automatycznie w momencie utworzenia produktu do wyceny. </w:t>
      </w:r>
      <w:r w:rsidR="0089495A" w:rsidRPr="00A50A97">
        <w:rPr>
          <w:rFonts w:asciiTheme="minorHAnsi" w:hAnsiTheme="minorHAnsi"/>
          <w:b/>
          <w:bCs/>
          <w:color w:val="32939B" w:themeColor="accent5" w:themeShade="BF"/>
          <w:sz w:val="22"/>
          <w:szCs w:val="22"/>
        </w:rPr>
        <w:t xml:space="preserve">Na produkcie można dodać </w:t>
      </w:r>
      <w:r w:rsidR="0089495A" w:rsidRPr="00A50A97">
        <w:rPr>
          <w:rFonts w:asciiTheme="minorHAnsi" w:hAnsiTheme="minorHAnsi"/>
          <w:b/>
          <w:bCs/>
          <w:color w:val="32939B" w:themeColor="accent5" w:themeShade="BF"/>
          <w:sz w:val="22"/>
          <w:szCs w:val="22"/>
          <w:u w:val="single"/>
        </w:rPr>
        <w:t>maksymalnie</w:t>
      </w:r>
      <w:r w:rsidR="0089495A" w:rsidRPr="00A50A97">
        <w:rPr>
          <w:rFonts w:asciiTheme="minorHAnsi" w:hAnsiTheme="minorHAnsi"/>
          <w:b/>
          <w:bCs/>
          <w:color w:val="32939B" w:themeColor="accent5" w:themeShade="BF"/>
          <w:sz w:val="22"/>
          <w:szCs w:val="22"/>
        </w:rPr>
        <w:t xml:space="preserve"> 3 aktywne warianty</w:t>
      </w:r>
      <w:r w:rsidR="0089495A" w:rsidRPr="0089495A">
        <w:rPr>
          <w:rFonts w:asciiTheme="minorHAnsi" w:hAnsiTheme="minorHAnsi"/>
          <w:sz w:val="22"/>
          <w:szCs w:val="22"/>
        </w:rPr>
        <w:t>. Aktywne, czyli takie o statusie &lt;&gt; „</w:t>
      </w:r>
      <w:proofErr w:type="spellStart"/>
      <w:r w:rsidR="0089495A" w:rsidRPr="0089495A">
        <w:rPr>
          <w:rFonts w:asciiTheme="minorHAnsi" w:hAnsiTheme="minorHAnsi"/>
          <w:sz w:val="22"/>
          <w:szCs w:val="22"/>
        </w:rPr>
        <w:t>Cancelled</w:t>
      </w:r>
      <w:proofErr w:type="spellEnd"/>
      <w:r w:rsidR="0089495A" w:rsidRPr="0089495A">
        <w:rPr>
          <w:rFonts w:asciiTheme="minorHAnsi" w:hAnsiTheme="minorHAnsi"/>
          <w:sz w:val="22"/>
          <w:szCs w:val="22"/>
        </w:rPr>
        <w:t xml:space="preserve">”. </w:t>
      </w:r>
    </w:p>
    <w:p w14:paraId="6C5E25E0" w14:textId="73EB96BD" w:rsidR="00CF583D" w:rsidRPr="00C424EB" w:rsidRDefault="00C06D11" w:rsidP="000875E6">
      <w:pPr>
        <w:rPr>
          <w:rFonts w:asciiTheme="minorHAnsi" w:hAnsiTheme="minorHAnsi"/>
          <w:b/>
          <w:bCs/>
          <w:sz w:val="22"/>
          <w:szCs w:val="22"/>
        </w:rPr>
      </w:pPr>
      <w:proofErr w:type="spellStart"/>
      <w:r w:rsidRPr="00C06D11">
        <w:rPr>
          <w:rFonts w:asciiTheme="minorHAnsi" w:hAnsiTheme="minorHAnsi"/>
          <w:b/>
          <w:bCs/>
          <w:sz w:val="22"/>
          <w:szCs w:val="22"/>
        </w:rPr>
        <w:t>Variant</w:t>
      </w:r>
      <w:proofErr w:type="spellEnd"/>
      <w:r>
        <w:rPr>
          <w:rFonts w:asciiTheme="minorHAnsi" w:hAnsiTheme="minorHAnsi"/>
          <w:sz w:val="22"/>
          <w:szCs w:val="22"/>
        </w:rPr>
        <w:t xml:space="preserve"> jest widoczny z poziomu formularza </w:t>
      </w:r>
      <w:r w:rsidR="00A50A97">
        <w:rPr>
          <w:rFonts w:asciiTheme="minorHAnsi" w:hAnsiTheme="minorHAnsi"/>
          <w:b/>
          <w:bCs/>
          <w:sz w:val="22"/>
          <w:szCs w:val="22"/>
        </w:rPr>
        <w:t>P</w:t>
      </w:r>
      <w:r w:rsidRPr="00A50A97">
        <w:rPr>
          <w:rFonts w:asciiTheme="minorHAnsi" w:hAnsiTheme="minorHAnsi"/>
          <w:b/>
          <w:bCs/>
          <w:sz w:val="22"/>
          <w:szCs w:val="22"/>
        </w:rPr>
        <w:t>roduct</w:t>
      </w:r>
      <w:r>
        <w:rPr>
          <w:rFonts w:asciiTheme="minorHAnsi" w:hAnsiTheme="minorHAnsi"/>
          <w:sz w:val="22"/>
          <w:szCs w:val="22"/>
        </w:rPr>
        <w:t xml:space="preserve">, karta </w:t>
      </w:r>
      <w:r w:rsidRPr="00A50A97">
        <w:rPr>
          <w:rFonts w:asciiTheme="minorHAnsi" w:hAnsiTheme="minorHAnsi"/>
          <w:b/>
          <w:bCs/>
          <w:sz w:val="22"/>
          <w:szCs w:val="22"/>
        </w:rPr>
        <w:t>Product Info</w:t>
      </w:r>
      <w:r w:rsidR="00C424EB">
        <w:rPr>
          <w:rFonts w:asciiTheme="minorHAnsi" w:hAnsiTheme="minorHAnsi"/>
          <w:sz w:val="22"/>
          <w:szCs w:val="22"/>
        </w:rPr>
        <w:t xml:space="preserve"> sekcja </w:t>
      </w:r>
      <w:r w:rsidR="00C424EB">
        <w:rPr>
          <w:rFonts w:asciiTheme="minorHAnsi" w:hAnsiTheme="minorHAnsi"/>
          <w:b/>
          <w:bCs/>
          <w:sz w:val="22"/>
          <w:szCs w:val="22"/>
        </w:rPr>
        <w:t>VARIANTS</w:t>
      </w:r>
      <w:r w:rsidR="00F96413">
        <w:rPr>
          <w:rFonts w:asciiTheme="minorHAnsi" w:hAnsiTheme="minorHAnsi"/>
          <w:b/>
          <w:bCs/>
          <w:sz w:val="22"/>
          <w:szCs w:val="22"/>
        </w:rPr>
        <w:br/>
      </w:r>
    </w:p>
    <w:p w14:paraId="2A1D6448" w14:textId="7648D30D" w:rsidR="00C06D11" w:rsidRDefault="00A32B26" w:rsidP="000875E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90AFDC1" wp14:editId="4A2C53E9">
            <wp:extent cx="6638925" cy="1400175"/>
            <wp:effectExtent l="19050" t="19050" r="28575" b="28575"/>
            <wp:docPr id="1176060837" name="Obraz 117606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0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37909C" w14:textId="77777777" w:rsidR="00A32B26" w:rsidRDefault="00A32B26" w:rsidP="000875E6">
      <w:pPr>
        <w:rPr>
          <w:rFonts w:asciiTheme="minorHAnsi" w:hAnsiTheme="minorHAnsi"/>
          <w:sz w:val="22"/>
          <w:szCs w:val="22"/>
        </w:rPr>
      </w:pPr>
    </w:p>
    <w:p w14:paraId="78B68E29" w14:textId="6654B782" w:rsidR="00184885" w:rsidRPr="009025D2" w:rsidRDefault="00184885" w:rsidP="00D1441E">
      <w:pPr>
        <w:pStyle w:val="Akapitzlist"/>
        <w:numPr>
          <w:ilvl w:val="0"/>
          <w:numId w:val="25"/>
        </w:numPr>
        <w:spacing w:after="0"/>
        <w:rPr>
          <w:rFonts w:asciiTheme="minorHAnsi" w:hAnsiTheme="minorHAnsi"/>
        </w:rPr>
      </w:pPr>
      <w:r w:rsidRPr="009025D2">
        <w:rPr>
          <w:rFonts w:asciiTheme="minorHAnsi" w:hAnsiTheme="minorHAnsi"/>
        </w:rPr>
        <w:t xml:space="preserve">Aby dodać nowy wariant produktu należy kliknąć przycisk </w:t>
      </w:r>
      <w:proofErr w:type="spellStart"/>
      <w:r w:rsidR="00C337B0" w:rsidRPr="009025D2">
        <w:rPr>
          <w:rFonts w:asciiTheme="minorHAnsi" w:hAnsiTheme="minorHAnsi"/>
          <w:b/>
          <w:bCs/>
        </w:rPr>
        <w:t>Add</w:t>
      </w:r>
      <w:proofErr w:type="spellEnd"/>
      <w:r w:rsidR="00C337B0" w:rsidRPr="009025D2">
        <w:rPr>
          <w:rFonts w:asciiTheme="minorHAnsi" w:hAnsiTheme="minorHAnsi"/>
          <w:b/>
          <w:bCs/>
        </w:rPr>
        <w:t xml:space="preserve"> </w:t>
      </w:r>
      <w:proofErr w:type="spellStart"/>
      <w:r w:rsidR="00C337B0" w:rsidRPr="009025D2">
        <w:rPr>
          <w:rFonts w:asciiTheme="minorHAnsi" w:hAnsiTheme="minorHAnsi"/>
          <w:b/>
          <w:bCs/>
        </w:rPr>
        <w:t>Variant</w:t>
      </w:r>
      <w:proofErr w:type="spellEnd"/>
      <w:r w:rsidR="00C337B0" w:rsidRPr="009025D2">
        <w:rPr>
          <w:rFonts w:asciiTheme="minorHAnsi" w:hAnsiTheme="minorHAnsi"/>
        </w:rPr>
        <w:t xml:space="preserve"> na górze formularza </w:t>
      </w:r>
      <w:proofErr w:type="spellStart"/>
      <w:r w:rsidR="00C337B0" w:rsidRPr="009025D2">
        <w:rPr>
          <w:rFonts w:asciiTheme="minorHAnsi" w:hAnsiTheme="minorHAnsi"/>
        </w:rPr>
        <w:t>product</w:t>
      </w:r>
      <w:proofErr w:type="spellEnd"/>
    </w:p>
    <w:p w14:paraId="197EC325" w14:textId="57FCFCF5" w:rsidR="00AC3BFE" w:rsidRDefault="00AC3BFE" w:rsidP="009025D2">
      <w:pPr>
        <w:ind w:left="50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AC8C37E" wp14:editId="1EC6EB41">
            <wp:extent cx="6477000" cy="899824"/>
            <wp:effectExtent l="19050" t="19050" r="19050" b="14605"/>
            <wp:docPr id="163650599" name="Obraz 16365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271" cy="9011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576E21" w14:textId="46A6097A" w:rsidR="00AC3BFE" w:rsidRPr="00976756" w:rsidRDefault="009025D2" w:rsidP="00D1441E">
      <w:pPr>
        <w:pStyle w:val="Akapitzlist"/>
        <w:numPr>
          <w:ilvl w:val="0"/>
          <w:numId w:val="25"/>
        </w:numPr>
        <w:rPr>
          <w:rFonts w:asciiTheme="minorHAnsi" w:hAnsiTheme="minorHAnsi" w:cstheme="minorHAnsi"/>
        </w:rPr>
      </w:pPr>
      <w:r w:rsidRPr="009025D2">
        <w:rPr>
          <w:rFonts w:asciiTheme="minorHAnsi" w:hAnsiTheme="minorHAnsi"/>
        </w:rPr>
        <w:lastRenderedPageBreak/>
        <w:t xml:space="preserve">Po prawej stronie pojawi się </w:t>
      </w:r>
      <w:r>
        <w:rPr>
          <w:rFonts w:asciiTheme="minorHAnsi" w:hAnsiTheme="minorHAnsi"/>
        </w:rPr>
        <w:t xml:space="preserve">okno gdzie w polu </w:t>
      </w:r>
      <w:proofErr w:type="spellStart"/>
      <w:r>
        <w:rPr>
          <w:rFonts w:asciiTheme="minorHAnsi" w:hAnsiTheme="minorHAnsi"/>
          <w:b/>
          <w:bCs/>
        </w:rPr>
        <w:t>Description</w:t>
      </w:r>
      <w:proofErr w:type="spellEnd"/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</w:rPr>
        <w:t>można opisać cz</w:t>
      </w:r>
      <w:r w:rsidR="00256B23">
        <w:rPr>
          <w:rFonts w:asciiTheme="minorHAnsi" w:hAnsiTheme="minorHAnsi"/>
        </w:rPr>
        <w:t>ym różni się ten wariant od pierwszego</w:t>
      </w:r>
      <w:r w:rsidR="00335C7E">
        <w:rPr>
          <w:rFonts w:asciiTheme="minorHAnsi" w:hAnsiTheme="minorHAnsi"/>
        </w:rPr>
        <w:t xml:space="preserve"> głównego</w:t>
      </w:r>
      <w:r w:rsidR="00256B23">
        <w:rPr>
          <w:rFonts w:asciiTheme="minorHAnsi" w:hAnsiTheme="minorHAnsi"/>
        </w:rPr>
        <w:t xml:space="preserve">. </w:t>
      </w:r>
    </w:p>
    <w:p w14:paraId="1C8E6BCA" w14:textId="7E261FB8" w:rsidR="00976756" w:rsidRPr="00256B23" w:rsidRDefault="00976756" w:rsidP="00976756">
      <w:pPr>
        <w:pStyle w:val="Akapitzlist"/>
        <w:ind w:left="5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2E289779" wp14:editId="45503C0F">
            <wp:extent cx="3228975" cy="1317422"/>
            <wp:effectExtent l="19050" t="19050" r="9525" b="16510"/>
            <wp:docPr id="1192084000" name="Obraz 119208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57" cy="13198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D767DA" w14:textId="0BE8948A" w:rsidR="00256B23" w:rsidRDefault="00256B23" w:rsidP="00256B23">
      <w:pPr>
        <w:pStyle w:val="Akapitzlist"/>
        <w:ind w:left="502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Zatwierdzamy klikając przycisk </w:t>
      </w:r>
      <w:proofErr w:type="spellStart"/>
      <w:r>
        <w:rPr>
          <w:rFonts w:asciiTheme="minorHAnsi" w:hAnsiTheme="minorHAnsi"/>
          <w:b/>
          <w:bCs/>
        </w:rPr>
        <w:t>Save</w:t>
      </w:r>
      <w:proofErr w:type="spellEnd"/>
      <w:r>
        <w:rPr>
          <w:rFonts w:asciiTheme="minorHAnsi" w:hAnsiTheme="minorHAnsi"/>
          <w:b/>
          <w:bCs/>
        </w:rPr>
        <w:t xml:space="preserve"> and Close</w:t>
      </w:r>
    </w:p>
    <w:p w14:paraId="67061245" w14:textId="302330C7" w:rsidR="00256B23" w:rsidRPr="008B492F" w:rsidRDefault="008B492F" w:rsidP="00D1441E">
      <w:pPr>
        <w:pStyle w:val="Akapitzlist"/>
        <w:numPr>
          <w:ilvl w:val="0"/>
          <w:numId w:val="25"/>
        </w:numPr>
        <w:rPr>
          <w:rFonts w:asciiTheme="minorHAnsi" w:hAnsiTheme="minorHAnsi" w:cstheme="minorHAnsi"/>
        </w:rPr>
      </w:pPr>
      <w:r w:rsidRPr="008B492F">
        <w:rPr>
          <w:rFonts w:asciiTheme="minorHAnsi" w:hAnsiTheme="minorHAnsi" w:cstheme="minorHAnsi"/>
        </w:rPr>
        <w:t xml:space="preserve">W efekcie w zakładce </w:t>
      </w:r>
      <w:r w:rsidRPr="008B492F">
        <w:rPr>
          <w:rFonts w:asciiTheme="minorHAnsi" w:hAnsiTheme="minorHAnsi" w:cstheme="minorHAnsi"/>
          <w:b/>
          <w:bCs/>
        </w:rPr>
        <w:t>Product Info</w:t>
      </w:r>
      <w:r w:rsidRPr="008B492F">
        <w:rPr>
          <w:rFonts w:asciiTheme="minorHAnsi" w:hAnsiTheme="minorHAnsi" w:cstheme="minorHAnsi"/>
        </w:rPr>
        <w:t xml:space="preserve"> w sekcji </w:t>
      </w:r>
      <w:r w:rsidRPr="008B492F">
        <w:rPr>
          <w:rFonts w:asciiTheme="minorHAnsi" w:hAnsiTheme="minorHAnsi" w:cstheme="minorHAnsi"/>
          <w:b/>
          <w:bCs/>
        </w:rPr>
        <w:t>VARIANTS</w:t>
      </w:r>
      <w:r w:rsidRPr="008B492F">
        <w:rPr>
          <w:rFonts w:asciiTheme="minorHAnsi" w:hAnsiTheme="minorHAnsi" w:cstheme="minorHAnsi"/>
        </w:rPr>
        <w:t xml:space="preserve"> mamy nowy wariant</w:t>
      </w:r>
    </w:p>
    <w:p w14:paraId="7E01312F" w14:textId="1DA2FCFB" w:rsidR="008B492F" w:rsidRDefault="00883382" w:rsidP="008B492F">
      <w:pPr>
        <w:pStyle w:val="Akapitzlist"/>
        <w:ind w:left="50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636018BC" wp14:editId="502D5E91">
            <wp:extent cx="6638925" cy="1695450"/>
            <wp:effectExtent l="19050" t="19050" r="28575" b="19050"/>
            <wp:docPr id="277647067" name="Obraz 277647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69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1EC932" w14:textId="0E67BBC1" w:rsidR="00883382" w:rsidRDefault="00883382" w:rsidP="00883382">
      <w:pPr>
        <w:pStyle w:val="Akapitzlist"/>
        <w:ind w:left="502"/>
        <w:rPr>
          <w:rFonts w:asciiTheme="minorHAnsi" w:hAnsiTheme="minorHAnsi" w:cstheme="minorHAnsi"/>
          <w:u w:val="single"/>
        </w:rPr>
      </w:pPr>
      <w:r w:rsidRPr="00883382">
        <w:rPr>
          <w:rFonts w:asciiTheme="minorHAnsi" w:hAnsiTheme="minorHAnsi" w:cstheme="minorHAnsi"/>
          <w:u w:val="single"/>
        </w:rPr>
        <w:t xml:space="preserve">Każdy nowo utworzony wariant zawsze tworzy się ze statusem „New”. </w:t>
      </w:r>
    </w:p>
    <w:p w14:paraId="0AB5BF14" w14:textId="06FDCF19" w:rsidR="0065426F" w:rsidRPr="000A2C46" w:rsidRDefault="0065426F" w:rsidP="00D1441E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Jeżeli wykorzystamy limit </w:t>
      </w:r>
      <w:r w:rsidR="000A2C46">
        <w:rPr>
          <w:rFonts w:asciiTheme="minorHAnsi" w:hAnsiTheme="minorHAnsi" w:cstheme="minorHAnsi"/>
        </w:rPr>
        <w:t>3 wariantów przy próbie dodania kolejnego system wyświetli komunikat</w:t>
      </w:r>
    </w:p>
    <w:p w14:paraId="34162E9C" w14:textId="488089D8" w:rsidR="000A2C46" w:rsidRDefault="005002DF" w:rsidP="000A2C46">
      <w:pPr>
        <w:pStyle w:val="Akapitzlist"/>
        <w:ind w:left="502"/>
        <w:rPr>
          <w:rFonts w:asciiTheme="minorHAnsi" w:hAnsiTheme="minorHAnsi" w:cstheme="minorHAnsi"/>
          <w:u w:val="single"/>
        </w:rPr>
      </w:pPr>
      <w:r w:rsidRPr="005002DF">
        <w:rPr>
          <w:rFonts w:asciiTheme="minorHAnsi" w:hAnsiTheme="minorHAnsi" w:cstheme="minorHAnsi"/>
          <w:noProof/>
        </w:rPr>
        <w:drawing>
          <wp:inline distT="0" distB="0" distL="0" distR="0" wp14:anchorId="73E963B3" wp14:editId="378DCC67">
            <wp:extent cx="3019425" cy="1257300"/>
            <wp:effectExtent l="19050" t="19050" r="28575" b="19050"/>
            <wp:docPr id="1953106656" name="Obraz 1953106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57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3FBE07" w14:textId="0753F1EC" w:rsidR="00637FA9" w:rsidRPr="00D278E6" w:rsidRDefault="00637FA9" w:rsidP="00637FA9">
      <w:pPr>
        <w:pStyle w:val="Akapitzlist"/>
        <w:numPr>
          <w:ilvl w:val="0"/>
          <w:numId w:val="2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Aby dodać pliki do wariantu wyceny należy dwuklikiem otworzyć wybrany wariant</w:t>
      </w:r>
      <w:r w:rsidR="008F616A">
        <w:rPr>
          <w:rFonts w:asciiTheme="minorHAnsi" w:hAnsiTheme="minorHAnsi"/>
        </w:rPr>
        <w:t xml:space="preserve"> produktu i przejść do karty </w:t>
      </w:r>
      <w:proofErr w:type="spellStart"/>
      <w:r w:rsidR="008F616A" w:rsidRPr="008F616A">
        <w:rPr>
          <w:rFonts w:asciiTheme="minorHAnsi" w:hAnsiTheme="minorHAnsi"/>
          <w:b/>
          <w:bCs/>
        </w:rPr>
        <w:t>Documents</w:t>
      </w:r>
      <w:proofErr w:type="spellEnd"/>
      <w:r w:rsidR="008F616A">
        <w:rPr>
          <w:rFonts w:asciiTheme="minorHAnsi" w:hAnsiTheme="minorHAnsi"/>
        </w:rPr>
        <w:t>.</w:t>
      </w:r>
      <w:r w:rsidR="00D278E6">
        <w:rPr>
          <w:rFonts w:asciiTheme="minorHAnsi" w:hAnsiTheme="minorHAnsi"/>
        </w:rPr>
        <w:t xml:space="preserve"> Pliki dodajemy pojedynczo wybierając przycisk </w:t>
      </w:r>
      <w:proofErr w:type="spellStart"/>
      <w:r w:rsidR="00D278E6" w:rsidRPr="00D278E6">
        <w:rPr>
          <w:rFonts w:asciiTheme="minorHAnsi" w:hAnsiTheme="minorHAnsi"/>
          <w:b/>
          <w:bCs/>
        </w:rPr>
        <w:t>Upload</w:t>
      </w:r>
      <w:proofErr w:type="spellEnd"/>
      <w:r w:rsidR="007F0C01">
        <w:rPr>
          <w:rFonts w:asciiTheme="minorHAnsi" w:hAnsiTheme="minorHAnsi"/>
          <w:b/>
          <w:bCs/>
        </w:rPr>
        <w:t xml:space="preserve">. </w:t>
      </w:r>
    </w:p>
    <w:p w14:paraId="34850C2C" w14:textId="52EFAADD" w:rsidR="00D15ED0" w:rsidRDefault="00CD38DB" w:rsidP="00D1441E">
      <w:pPr>
        <w:pStyle w:val="Nagwek3"/>
        <w:numPr>
          <w:ilvl w:val="1"/>
          <w:numId w:val="7"/>
        </w:numPr>
      </w:pPr>
      <w:bookmarkStart w:id="15" w:name="_Toc151038267"/>
      <w:r>
        <w:t xml:space="preserve">Przekazanie </w:t>
      </w:r>
      <w:r w:rsidR="00CB12E3">
        <w:t xml:space="preserve">wariantu </w:t>
      </w:r>
      <w:r>
        <w:t>produktu do wyceny</w:t>
      </w:r>
      <w:bookmarkEnd w:id="15"/>
    </w:p>
    <w:p w14:paraId="28692922" w14:textId="353B9EDF" w:rsidR="00CF4584" w:rsidRDefault="00396185" w:rsidP="00CF45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226451">
        <w:rPr>
          <w:rFonts w:asciiTheme="minorHAnsi" w:hAnsiTheme="minorHAnsi"/>
          <w:sz w:val="22"/>
          <w:szCs w:val="22"/>
        </w:rPr>
        <w:t xml:space="preserve">Aby przekazać produkt do wyceny przez dział technologiczny/PM </w:t>
      </w:r>
      <w:r w:rsidR="009076CC">
        <w:rPr>
          <w:rFonts w:asciiTheme="minorHAnsi" w:hAnsiTheme="minorHAnsi"/>
          <w:sz w:val="22"/>
          <w:szCs w:val="22"/>
        </w:rPr>
        <w:t xml:space="preserve">należy zmienić status </w:t>
      </w:r>
      <w:r w:rsidR="00CB12E3">
        <w:rPr>
          <w:rFonts w:asciiTheme="minorHAnsi" w:hAnsiTheme="minorHAnsi"/>
          <w:sz w:val="22"/>
          <w:szCs w:val="22"/>
        </w:rPr>
        <w:t>wariantu</w:t>
      </w:r>
      <w:r w:rsidR="009076CC">
        <w:rPr>
          <w:rFonts w:asciiTheme="minorHAnsi" w:hAnsiTheme="minorHAnsi"/>
          <w:sz w:val="22"/>
          <w:szCs w:val="22"/>
        </w:rPr>
        <w:t xml:space="preserve"> z „New” na „To Design”. </w:t>
      </w:r>
    </w:p>
    <w:p w14:paraId="23170A69" w14:textId="36C72CA4" w:rsidR="0005734B" w:rsidRDefault="0005734B" w:rsidP="00D1441E">
      <w:pPr>
        <w:pStyle w:val="Akapitzlis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Sprawdzamy czy na formularzu </w:t>
      </w:r>
      <w:proofErr w:type="spellStart"/>
      <w:r w:rsidRPr="00D969A3">
        <w:rPr>
          <w:rFonts w:asciiTheme="minorHAnsi" w:hAnsiTheme="minorHAnsi"/>
          <w:b/>
          <w:bCs/>
        </w:rPr>
        <w:t>product</w:t>
      </w:r>
      <w:proofErr w:type="spellEnd"/>
      <w:r>
        <w:rPr>
          <w:rFonts w:asciiTheme="minorHAnsi" w:hAnsiTheme="minorHAnsi"/>
        </w:rPr>
        <w:t xml:space="preserve"> </w:t>
      </w:r>
      <w:r w:rsidR="00D969A3">
        <w:rPr>
          <w:rFonts w:asciiTheme="minorHAnsi" w:hAnsiTheme="minorHAnsi"/>
        </w:rPr>
        <w:t xml:space="preserve">w karcie </w:t>
      </w:r>
      <w:proofErr w:type="spellStart"/>
      <w:r w:rsidR="00D969A3" w:rsidRPr="00D969A3">
        <w:rPr>
          <w:rFonts w:asciiTheme="minorHAnsi" w:hAnsiTheme="minorHAnsi"/>
          <w:b/>
          <w:bCs/>
        </w:rPr>
        <w:t>Summary</w:t>
      </w:r>
      <w:proofErr w:type="spellEnd"/>
      <w:r w:rsidR="00D969A3">
        <w:rPr>
          <w:rFonts w:asciiTheme="minorHAnsi" w:hAnsiTheme="minorHAnsi"/>
        </w:rPr>
        <w:t xml:space="preserve"> mamy uzupełnioną tabelkę </w:t>
      </w:r>
      <w:proofErr w:type="spellStart"/>
      <w:r w:rsidR="00D969A3" w:rsidRPr="00D969A3">
        <w:rPr>
          <w:rFonts w:asciiTheme="minorHAnsi" w:hAnsiTheme="minorHAnsi"/>
          <w:b/>
          <w:bCs/>
        </w:rPr>
        <w:t>Year-</w:t>
      </w:r>
      <w:r w:rsidR="00D969A3" w:rsidRPr="007E36FA">
        <w:rPr>
          <w:rFonts w:asciiTheme="minorHAnsi" w:hAnsiTheme="minorHAnsi"/>
          <w:b/>
          <w:bCs/>
        </w:rPr>
        <w:t>Quantity</w:t>
      </w:r>
      <w:proofErr w:type="spellEnd"/>
      <w:r w:rsidR="00D969A3">
        <w:rPr>
          <w:rFonts w:asciiTheme="minorHAnsi" w:hAnsiTheme="minorHAnsi"/>
        </w:rPr>
        <w:t xml:space="preserve"> dla poszczególnych lat projektu. Jeżeli tak to przechodzimy do punktu 2. Jeżeli nie to uzupełniamy i przechodzimy do punktu 2.</w:t>
      </w:r>
    </w:p>
    <w:p w14:paraId="6833FA5E" w14:textId="40BE7FA5" w:rsidR="00D969A3" w:rsidRDefault="007E36FA" w:rsidP="00D969A3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2CCE9CA4" wp14:editId="012D8CC5">
            <wp:extent cx="6029325" cy="4413977"/>
            <wp:effectExtent l="19050" t="19050" r="9525" b="24765"/>
            <wp:docPr id="2135508921" name="Obraz 2135508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083" cy="44189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B1E62F" w14:textId="74950DD7" w:rsidR="00D1441E" w:rsidRPr="008B74A6" w:rsidRDefault="002C7E52" w:rsidP="00D1441E">
      <w:pPr>
        <w:pStyle w:val="Akapitzlis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8B74A6">
        <w:rPr>
          <w:rFonts w:asciiTheme="minorHAnsi" w:hAnsiTheme="minorHAnsi"/>
        </w:rPr>
        <w:t xml:space="preserve">a górnym pasku klikamy przycisk </w:t>
      </w:r>
      <w:proofErr w:type="spellStart"/>
      <w:r w:rsidR="008B74A6">
        <w:rPr>
          <w:rFonts w:asciiTheme="minorHAnsi" w:hAnsiTheme="minorHAnsi"/>
          <w:b/>
          <w:bCs/>
        </w:rPr>
        <w:t>Ready</w:t>
      </w:r>
      <w:proofErr w:type="spellEnd"/>
      <w:r w:rsidR="008B74A6">
        <w:rPr>
          <w:rFonts w:asciiTheme="minorHAnsi" w:hAnsiTheme="minorHAnsi"/>
          <w:b/>
          <w:bCs/>
        </w:rPr>
        <w:t xml:space="preserve"> To Design</w:t>
      </w:r>
    </w:p>
    <w:p w14:paraId="0E11A564" w14:textId="325E7295" w:rsidR="008B74A6" w:rsidRPr="008B74A6" w:rsidRDefault="009F168D" w:rsidP="008B74A6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6C855DB4" wp14:editId="005580AC">
            <wp:extent cx="6638925" cy="695325"/>
            <wp:effectExtent l="19050" t="19050" r="28575" b="28575"/>
            <wp:docPr id="1101760426" name="Obraz 110176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95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0DA350" w14:textId="569C6F63" w:rsidR="008B74A6" w:rsidRPr="000F418F" w:rsidRDefault="000F418F" w:rsidP="00D1441E">
      <w:pPr>
        <w:pStyle w:val="Akapitzlis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Wyskakuje komunikat. Potwierdzamy przyciskiem </w:t>
      </w:r>
      <w:proofErr w:type="spellStart"/>
      <w:r w:rsidR="00CF233A">
        <w:rPr>
          <w:rFonts w:asciiTheme="minorHAnsi" w:hAnsiTheme="minorHAnsi"/>
          <w:b/>
          <w:bCs/>
        </w:rPr>
        <w:t>Yes</w:t>
      </w:r>
      <w:proofErr w:type="spellEnd"/>
      <w:r w:rsidR="00CF233A">
        <w:rPr>
          <w:rFonts w:asciiTheme="minorHAnsi" w:hAnsiTheme="minorHAnsi"/>
          <w:b/>
          <w:bCs/>
        </w:rPr>
        <w:t>.</w:t>
      </w:r>
    </w:p>
    <w:p w14:paraId="56FE25E7" w14:textId="3741598A" w:rsidR="000F418F" w:rsidRPr="00D1441E" w:rsidRDefault="00CF233A" w:rsidP="000F418F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3D7978BC" wp14:editId="5EBE38BB">
            <wp:extent cx="2943225" cy="1133475"/>
            <wp:effectExtent l="19050" t="19050" r="28575" b="28575"/>
            <wp:docPr id="1558753215" name="Obraz 155875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007898" w14:textId="3B3370D8" w:rsidR="00226451" w:rsidRDefault="00522DB3" w:rsidP="00CF233A">
      <w:pPr>
        <w:pStyle w:val="Akapitzlist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</w:rPr>
        <w:t>W efekcie</w:t>
      </w:r>
      <w:r w:rsidR="00A768D1">
        <w:rPr>
          <w:rFonts w:asciiTheme="minorHAnsi" w:hAnsiTheme="minorHAnsi"/>
        </w:rPr>
        <w:t xml:space="preserve"> automatycznie</w:t>
      </w:r>
      <w:r>
        <w:rPr>
          <w:rFonts w:asciiTheme="minorHAnsi" w:hAnsiTheme="minorHAnsi"/>
        </w:rPr>
        <w:t>:</w:t>
      </w:r>
    </w:p>
    <w:p w14:paraId="1B302DE9" w14:textId="263D670A" w:rsidR="00522DB3" w:rsidRDefault="00522DB3" w:rsidP="00522DB3">
      <w:pPr>
        <w:pStyle w:val="Akapitzlist"/>
        <w:numPr>
          <w:ilvl w:val="0"/>
          <w:numId w:val="27"/>
        </w:numPr>
        <w:rPr>
          <w:rFonts w:asciiTheme="minorHAnsi" w:hAnsiTheme="minorHAnsi"/>
        </w:rPr>
      </w:pPr>
      <w:r>
        <w:rPr>
          <w:rFonts w:asciiTheme="minorHAnsi" w:hAnsiTheme="minorHAnsi"/>
        </w:rPr>
        <w:t>status produktu</w:t>
      </w:r>
      <w:r w:rsidR="00BC307E">
        <w:rPr>
          <w:rFonts w:asciiTheme="minorHAnsi" w:hAnsiTheme="minorHAnsi"/>
        </w:rPr>
        <w:t xml:space="preserve"> jeżeli był „</w:t>
      </w:r>
      <w:r w:rsidR="00BC307E" w:rsidRPr="00501E37">
        <w:rPr>
          <w:rFonts w:asciiTheme="minorHAnsi" w:hAnsiTheme="minorHAnsi"/>
          <w:b/>
          <w:bCs/>
        </w:rPr>
        <w:t>New</w:t>
      </w:r>
      <w:r w:rsidR="00BC307E">
        <w:rPr>
          <w:rFonts w:asciiTheme="minorHAnsi" w:hAnsiTheme="minorHAnsi"/>
        </w:rPr>
        <w:t>” to</w:t>
      </w:r>
      <w:r>
        <w:rPr>
          <w:rFonts w:asciiTheme="minorHAnsi" w:hAnsiTheme="minorHAnsi"/>
        </w:rPr>
        <w:t xml:space="preserve"> zmienił się na „</w:t>
      </w:r>
      <w:r w:rsidRPr="00501E37">
        <w:rPr>
          <w:rFonts w:asciiTheme="minorHAnsi" w:hAnsiTheme="minorHAnsi"/>
          <w:b/>
          <w:bCs/>
        </w:rPr>
        <w:t>To Design</w:t>
      </w:r>
      <w:r w:rsidR="008F3BFE">
        <w:rPr>
          <w:rFonts w:asciiTheme="minorHAnsi" w:hAnsiTheme="minorHAnsi"/>
        </w:rPr>
        <w:t>”</w:t>
      </w:r>
      <w:r w:rsidR="00BC307E">
        <w:rPr>
          <w:rFonts w:asciiTheme="minorHAnsi" w:hAnsiTheme="minorHAnsi"/>
        </w:rPr>
        <w:t>. W innym przypadku pozostaje bez zmian</w:t>
      </w:r>
    </w:p>
    <w:p w14:paraId="6D6DCF5B" w14:textId="59B5DAB0" w:rsidR="00522DB3" w:rsidRPr="00CF233A" w:rsidRDefault="00522DB3" w:rsidP="00522DB3">
      <w:pPr>
        <w:pStyle w:val="Akapitzlist"/>
        <w:numPr>
          <w:ilvl w:val="0"/>
          <w:numId w:val="27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status </w:t>
      </w:r>
      <w:r w:rsidR="00A768D1">
        <w:rPr>
          <w:rFonts w:asciiTheme="minorHAnsi" w:hAnsiTheme="minorHAnsi"/>
        </w:rPr>
        <w:t>wariantów tego produktu</w:t>
      </w:r>
      <w:r>
        <w:rPr>
          <w:rFonts w:asciiTheme="minorHAnsi" w:hAnsiTheme="minorHAnsi"/>
        </w:rPr>
        <w:t xml:space="preserve"> </w:t>
      </w:r>
      <w:r w:rsidR="00B90B96">
        <w:rPr>
          <w:rFonts w:asciiTheme="minorHAnsi" w:hAnsiTheme="minorHAnsi"/>
        </w:rPr>
        <w:t>z „</w:t>
      </w:r>
      <w:r w:rsidR="00B90B96" w:rsidRPr="00501E37">
        <w:rPr>
          <w:rFonts w:asciiTheme="minorHAnsi" w:hAnsiTheme="minorHAnsi"/>
          <w:b/>
          <w:bCs/>
        </w:rPr>
        <w:t>New</w:t>
      </w:r>
      <w:r w:rsidR="00B90B96">
        <w:rPr>
          <w:rFonts w:asciiTheme="minorHAnsi" w:hAnsiTheme="minorHAnsi"/>
        </w:rPr>
        <w:t xml:space="preserve">” </w:t>
      </w:r>
      <w:r>
        <w:rPr>
          <w:rFonts w:asciiTheme="minorHAnsi" w:hAnsiTheme="minorHAnsi"/>
        </w:rPr>
        <w:t>zmienił się na „</w:t>
      </w:r>
      <w:r w:rsidRPr="00501E37">
        <w:rPr>
          <w:rFonts w:asciiTheme="minorHAnsi" w:hAnsiTheme="minorHAnsi"/>
          <w:b/>
          <w:bCs/>
        </w:rPr>
        <w:t>To Design</w:t>
      </w:r>
      <w:r w:rsidR="008F3BFE">
        <w:rPr>
          <w:rFonts w:asciiTheme="minorHAnsi" w:hAnsiTheme="minorHAnsi"/>
        </w:rPr>
        <w:t>”</w:t>
      </w:r>
    </w:p>
    <w:p w14:paraId="7F369E8F" w14:textId="360EB226" w:rsidR="00522DB3" w:rsidRDefault="00470BA8" w:rsidP="00522DB3">
      <w:pPr>
        <w:pStyle w:val="Akapitzlist"/>
        <w:numPr>
          <w:ilvl w:val="0"/>
          <w:numId w:val="27"/>
        </w:numPr>
        <w:rPr>
          <w:rFonts w:asciiTheme="minorHAnsi" w:hAnsiTheme="minorHAnsi"/>
        </w:rPr>
      </w:pPr>
      <w:r>
        <w:rPr>
          <w:rFonts w:asciiTheme="minorHAnsi" w:hAnsiTheme="minorHAnsi"/>
        </w:rPr>
        <w:t>dla każdego wariantu</w:t>
      </w:r>
      <w:r w:rsidR="00B90B96">
        <w:rPr>
          <w:rFonts w:asciiTheme="minorHAnsi" w:hAnsiTheme="minorHAnsi"/>
        </w:rPr>
        <w:t xml:space="preserve"> jeżeli </w:t>
      </w:r>
      <w:r w:rsidR="00055482">
        <w:rPr>
          <w:rFonts w:asciiTheme="minorHAnsi" w:hAnsiTheme="minorHAnsi"/>
        </w:rPr>
        <w:t>wcześniej nie było</w:t>
      </w:r>
      <w:r>
        <w:rPr>
          <w:rFonts w:asciiTheme="minorHAnsi" w:hAnsiTheme="minorHAnsi"/>
        </w:rPr>
        <w:t xml:space="preserve"> </w:t>
      </w:r>
      <w:r w:rsidR="00A768D1">
        <w:rPr>
          <w:rFonts w:asciiTheme="minorHAnsi" w:hAnsiTheme="minorHAnsi"/>
        </w:rPr>
        <w:t>wygenerowały się zadania „</w:t>
      </w:r>
      <w:proofErr w:type="spellStart"/>
      <w:r w:rsidR="00A768D1" w:rsidRPr="00501E37">
        <w:rPr>
          <w:rFonts w:asciiTheme="minorHAnsi" w:hAnsiTheme="minorHAnsi"/>
          <w:b/>
          <w:bCs/>
        </w:rPr>
        <w:t>Path</w:t>
      </w:r>
      <w:proofErr w:type="spellEnd"/>
      <w:r w:rsidR="00A768D1" w:rsidRPr="00501E37">
        <w:rPr>
          <w:rFonts w:asciiTheme="minorHAnsi" w:hAnsiTheme="minorHAnsi"/>
          <w:b/>
          <w:bCs/>
        </w:rPr>
        <w:t xml:space="preserve"> </w:t>
      </w:r>
      <w:proofErr w:type="spellStart"/>
      <w:r w:rsidR="00A768D1" w:rsidRPr="00501E37">
        <w:rPr>
          <w:rFonts w:asciiTheme="minorHAnsi" w:hAnsiTheme="minorHAnsi"/>
          <w:b/>
          <w:bCs/>
        </w:rPr>
        <w:t>initialization</w:t>
      </w:r>
      <w:proofErr w:type="spellEnd"/>
      <w:r w:rsidR="00A768D1">
        <w:rPr>
          <w:rFonts w:asciiTheme="minorHAnsi" w:hAnsiTheme="minorHAnsi"/>
        </w:rPr>
        <w:t xml:space="preserve">” </w:t>
      </w:r>
      <w:r w:rsidR="006461FE">
        <w:rPr>
          <w:rFonts w:asciiTheme="minorHAnsi" w:hAnsiTheme="minorHAnsi"/>
        </w:rPr>
        <w:t>w statusie „</w:t>
      </w:r>
      <w:r w:rsidR="006461FE" w:rsidRPr="006461FE">
        <w:rPr>
          <w:rFonts w:asciiTheme="minorHAnsi" w:hAnsiTheme="minorHAnsi"/>
          <w:b/>
          <w:bCs/>
        </w:rPr>
        <w:t>To do</w:t>
      </w:r>
      <w:r w:rsidR="006461FE">
        <w:rPr>
          <w:rFonts w:asciiTheme="minorHAnsi" w:hAnsiTheme="minorHAnsi"/>
        </w:rPr>
        <w:t xml:space="preserve">” </w:t>
      </w:r>
      <w:r w:rsidR="00A768D1">
        <w:rPr>
          <w:rFonts w:asciiTheme="minorHAnsi" w:hAnsiTheme="minorHAnsi"/>
        </w:rPr>
        <w:t xml:space="preserve">przypisane do </w:t>
      </w:r>
      <w:r w:rsidR="00501E37">
        <w:rPr>
          <w:rFonts w:asciiTheme="minorHAnsi" w:hAnsiTheme="minorHAnsi"/>
        </w:rPr>
        <w:t xml:space="preserve">osoby z pola </w:t>
      </w:r>
      <w:r w:rsidR="00A768D1" w:rsidRPr="00422722">
        <w:rPr>
          <w:rFonts w:asciiTheme="minorHAnsi" w:hAnsiTheme="minorHAnsi"/>
          <w:b/>
          <w:bCs/>
        </w:rPr>
        <w:t>Designer</w:t>
      </w:r>
      <w:r w:rsidR="00501E37">
        <w:rPr>
          <w:rFonts w:asciiTheme="minorHAnsi" w:hAnsiTheme="minorHAnsi"/>
        </w:rPr>
        <w:t xml:space="preserve"> na </w:t>
      </w:r>
      <w:proofErr w:type="spellStart"/>
      <w:r w:rsidR="00501E37">
        <w:rPr>
          <w:rFonts w:asciiTheme="minorHAnsi" w:hAnsiTheme="minorHAnsi"/>
        </w:rPr>
        <w:t>product</w:t>
      </w:r>
      <w:proofErr w:type="spellEnd"/>
    </w:p>
    <w:p w14:paraId="2789EFE9" w14:textId="369154FB" w:rsidR="00055482" w:rsidRPr="00055482" w:rsidRDefault="00501E37" w:rsidP="00501E37">
      <w:pPr>
        <w:ind w:left="0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5587830C" wp14:editId="46D04203">
            <wp:extent cx="6638925" cy="4772025"/>
            <wp:effectExtent l="19050" t="19050" r="28575" b="28575"/>
            <wp:docPr id="605718107" name="Obraz 605718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72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B995CB" w14:textId="74C19F11" w:rsidR="00B84C34" w:rsidRPr="00D15ED0" w:rsidRDefault="00580A79" w:rsidP="006B75F8">
      <w:pPr>
        <w:pStyle w:val="Nagwek3"/>
        <w:numPr>
          <w:ilvl w:val="1"/>
          <w:numId w:val="7"/>
        </w:numPr>
        <w:spacing w:before="240"/>
        <w:ind w:left="1113"/>
      </w:pPr>
      <w:bookmarkStart w:id="16" w:name="_Toc151038268"/>
      <w:r>
        <w:t>Wycena</w:t>
      </w:r>
      <w:bookmarkEnd w:id="16"/>
    </w:p>
    <w:p w14:paraId="7DC01894" w14:textId="77777777" w:rsidR="000A0B86" w:rsidRDefault="000A0B86" w:rsidP="000A0B86">
      <w:pPr>
        <w:rPr>
          <w:rFonts w:asciiTheme="minorHAnsi" w:hAnsiTheme="minorHAnsi"/>
          <w:sz w:val="22"/>
          <w:szCs w:val="22"/>
        </w:rPr>
      </w:pPr>
    </w:p>
    <w:p w14:paraId="0E0BFF34" w14:textId="7CB55882" w:rsidR="005600CF" w:rsidRDefault="001077F5" w:rsidP="0099365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 podstawie zadania „</w:t>
      </w:r>
      <w:proofErr w:type="spellStart"/>
      <w:r w:rsidRPr="00BD7116">
        <w:rPr>
          <w:rFonts w:asciiTheme="minorHAnsi" w:hAnsiTheme="minorHAnsi"/>
          <w:b/>
          <w:bCs/>
          <w:sz w:val="22"/>
          <w:szCs w:val="22"/>
        </w:rPr>
        <w:t>Path</w:t>
      </w:r>
      <w:proofErr w:type="spellEnd"/>
      <w:r w:rsidRPr="00BD7116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BD7116">
        <w:rPr>
          <w:rFonts w:asciiTheme="minorHAnsi" w:hAnsiTheme="minorHAnsi"/>
          <w:b/>
          <w:bCs/>
          <w:sz w:val="22"/>
          <w:szCs w:val="22"/>
        </w:rPr>
        <w:t>Initialization</w:t>
      </w:r>
      <w:proofErr w:type="spellEnd"/>
      <w:r>
        <w:rPr>
          <w:rFonts w:asciiTheme="minorHAnsi" w:hAnsiTheme="minorHAnsi"/>
          <w:sz w:val="22"/>
          <w:szCs w:val="22"/>
        </w:rPr>
        <w:t xml:space="preserve">” </w:t>
      </w:r>
      <w:r w:rsidR="00BD7116">
        <w:rPr>
          <w:rFonts w:asciiTheme="minorHAnsi" w:hAnsiTheme="minorHAnsi"/>
          <w:sz w:val="22"/>
          <w:szCs w:val="22"/>
        </w:rPr>
        <w:t>w statusie „</w:t>
      </w:r>
      <w:r w:rsidR="00BD7116" w:rsidRPr="00BD7116">
        <w:rPr>
          <w:rFonts w:asciiTheme="minorHAnsi" w:hAnsiTheme="minorHAnsi"/>
          <w:b/>
          <w:bCs/>
          <w:sz w:val="22"/>
          <w:szCs w:val="22"/>
        </w:rPr>
        <w:t>To do</w:t>
      </w:r>
      <w:r w:rsidR="00BD7116">
        <w:rPr>
          <w:rFonts w:asciiTheme="minorHAnsi" w:hAnsiTheme="minorHAnsi"/>
          <w:sz w:val="22"/>
          <w:szCs w:val="22"/>
        </w:rPr>
        <w:t>” Techno</w:t>
      </w:r>
      <w:r w:rsidR="006A0E36">
        <w:rPr>
          <w:rFonts w:asciiTheme="minorHAnsi" w:hAnsiTheme="minorHAnsi"/>
          <w:sz w:val="22"/>
          <w:szCs w:val="22"/>
        </w:rPr>
        <w:t>l</w:t>
      </w:r>
      <w:r w:rsidR="00BD7116">
        <w:rPr>
          <w:rFonts w:asciiTheme="minorHAnsi" w:hAnsiTheme="minorHAnsi"/>
          <w:sz w:val="22"/>
          <w:szCs w:val="22"/>
        </w:rPr>
        <w:t xml:space="preserve">og/Product Manager rozpoczyna proces wyceny. </w:t>
      </w:r>
      <w:r w:rsidR="002A0FAF">
        <w:rPr>
          <w:rFonts w:asciiTheme="minorHAnsi" w:hAnsiTheme="minorHAnsi"/>
          <w:sz w:val="22"/>
          <w:szCs w:val="22"/>
        </w:rPr>
        <w:t>Dany</w:t>
      </w:r>
      <w:r w:rsidR="006A0E36">
        <w:rPr>
          <w:rFonts w:asciiTheme="minorHAnsi" w:hAnsiTheme="minorHAnsi"/>
          <w:sz w:val="22"/>
          <w:szCs w:val="22"/>
        </w:rPr>
        <w:t xml:space="preserve"> wariant Technolog/Product </w:t>
      </w:r>
      <w:r w:rsidR="006A0E36" w:rsidRPr="00993657">
        <w:rPr>
          <w:rFonts w:asciiTheme="minorHAnsi" w:hAnsiTheme="minorHAnsi"/>
          <w:sz w:val="22"/>
          <w:szCs w:val="22"/>
        </w:rPr>
        <w:t>Manager</w:t>
      </w:r>
      <w:r w:rsidR="002A0FAF" w:rsidRPr="00993657">
        <w:rPr>
          <w:rFonts w:asciiTheme="minorHAnsi" w:hAnsiTheme="minorHAnsi"/>
          <w:sz w:val="22"/>
          <w:szCs w:val="22"/>
        </w:rPr>
        <w:t xml:space="preserve"> może</w:t>
      </w:r>
      <w:r w:rsidR="00993657" w:rsidRPr="00993657">
        <w:rPr>
          <w:rFonts w:asciiTheme="minorHAnsi" w:hAnsiTheme="minorHAnsi"/>
          <w:sz w:val="22"/>
          <w:szCs w:val="22"/>
        </w:rPr>
        <w:t xml:space="preserve"> wycenić lub odrzucić</w:t>
      </w:r>
      <w:r w:rsidR="002A0FAF" w:rsidRPr="00993657">
        <w:rPr>
          <w:rFonts w:asciiTheme="minorHAnsi" w:hAnsiTheme="minorHAnsi"/>
          <w:sz w:val="22"/>
          <w:szCs w:val="22"/>
        </w:rPr>
        <w:t xml:space="preserve"> jeżeli uzna</w:t>
      </w:r>
      <w:r w:rsidR="00993657" w:rsidRPr="00993657">
        <w:rPr>
          <w:rFonts w:asciiTheme="minorHAnsi" w:hAnsiTheme="minorHAnsi"/>
          <w:sz w:val="22"/>
          <w:szCs w:val="22"/>
        </w:rPr>
        <w:t>, że jest nieprawidłowy. Bez podawania przyczyny.</w:t>
      </w:r>
    </w:p>
    <w:p w14:paraId="429F47AC" w14:textId="77777777" w:rsidR="00993657" w:rsidRDefault="00993657" w:rsidP="00993657">
      <w:pPr>
        <w:rPr>
          <w:rFonts w:asciiTheme="minorHAnsi" w:hAnsiTheme="minorHAnsi"/>
          <w:sz w:val="22"/>
          <w:szCs w:val="22"/>
        </w:rPr>
      </w:pPr>
    </w:p>
    <w:p w14:paraId="23FA3B72" w14:textId="77777777" w:rsidR="004B7D35" w:rsidRDefault="004B7D35" w:rsidP="008B52A8">
      <w:pPr>
        <w:pStyle w:val="Akapitzlist"/>
        <w:numPr>
          <w:ilvl w:val="0"/>
          <w:numId w:val="28"/>
        </w:numPr>
        <w:rPr>
          <w:rFonts w:asciiTheme="minorHAnsi" w:hAnsiTheme="minorHAnsi"/>
        </w:rPr>
      </w:pPr>
      <w:r>
        <w:rPr>
          <w:rFonts w:asciiTheme="minorHAnsi" w:hAnsiTheme="minorHAnsi"/>
        </w:rPr>
        <w:t>Odrzucić dany wariant można z dwóch miejsc:</w:t>
      </w:r>
    </w:p>
    <w:p w14:paraId="11C8B2EF" w14:textId="40E17B10" w:rsidR="00993657" w:rsidRPr="00CB65B1" w:rsidRDefault="004B7D35" w:rsidP="008B52A8">
      <w:pPr>
        <w:pStyle w:val="Akapitzlist"/>
        <w:numPr>
          <w:ilvl w:val="0"/>
          <w:numId w:val="29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 poziomu formularza </w:t>
      </w:r>
      <w:proofErr w:type="spellStart"/>
      <w:r w:rsidRPr="00EE15F7">
        <w:rPr>
          <w:rFonts w:asciiTheme="minorHAnsi" w:hAnsiTheme="minorHAnsi"/>
          <w:b/>
          <w:bCs/>
        </w:rPr>
        <w:t>product</w:t>
      </w:r>
      <w:proofErr w:type="spellEnd"/>
      <w:r>
        <w:rPr>
          <w:rFonts w:asciiTheme="minorHAnsi" w:hAnsiTheme="minorHAnsi"/>
        </w:rPr>
        <w:t xml:space="preserve">, karta </w:t>
      </w:r>
      <w:r w:rsidRPr="00EE15F7">
        <w:rPr>
          <w:rFonts w:asciiTheme="minorHAnsi" w:hAnsiTheme="minorHAnsi"/>
          <w:b/>
          <w:bCs/>
        </w:rPr>
        <w:t>Product Info</w:t>
      </w:r>
      <w:r>
        <w:rPr>
          <w:rFonts w:asciiTheme="minorHAnsi" w:hAnsiTheme="minorHAnsi"/>
        </w:rPr>
        <w:t xml:space="preserve">, sekcja </w:t>
      </w:r>
      <w:r w:rsidRPr="00EE15F7">
        <w:rPr>
          <w:rFonts w:asciiTheme="minorHAnsi" w:hAnsiTheme="minorHAnsi"/>
          <w:b/>
          <w:bCs/>
        </w:rPr>
        <w:t>VARIANTS</w:t>
      </w:r>
      <w:r>
        <w:rPr>
          <w:rFonts w:asciiTheme="minorHAnsi" w:hAnsiTheme="minorHAnsi"/>
        </w:rPr>
        <w:t>. Wystarczy</w:t>
      </w:r>
      <w:r w:rsidR="00EE15F7">
        <w:rPr>
          <w:rFonts w:asciiTheme="minorHAnsi" w:hAnsiTheme="minorHAnsi"/>
        </w:rPr>
        <w:t xml:space="preserve"> zaznaczyć wariant który chcemy anulować i kliknąć przycisk </w:t>
      </w:r>
      <w:proofErr w:type="spellStart"/>
      <w:r w:rsidR="00EE15F7" w:rsidRPr="00EE15F7">
        <w:rPr>
          <w:rFonts w:asciiTheme="minorHAnsi" w:hAnsiTheme="minorHAnsi"/>
          <w:b/>
          <w:bCs/>
        </w:rPr>
        <w:t>Cancel</w:t>
      </w:r>
      <w:proofErr w:type="spellEnd"/>
    </w:p>
    <w:p w14:paraId="62F08C32" w14:textId="3621C99D" w:rsidR="00CB65B1" w:rsidRDefault="00467545" w:rsidP="00467545">
      <w:pPr>
        <w:pStyle w:val="Akapitzlist"/>
        <w:ind w:left="708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75C2A3EC" wp14:editId="107F0E24">
            <wp:extent cx="6257925" cy="1768740"/>
            <wp:effectExtent l="19050" t="19050" r="9525" b="22225"/>
            <wp:docPr id="1598822188" name="Obraz 159882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191" cy="17739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8BBB33" w14:textId="51C4A19F" w:rsidR="00EE15F7" w:rsidRPr="00993657" w:rsidRDefault="00EE15F7" w:rsidP="008B52A8">
      <w:pPr>
        <w:pStyle w:val="Akapitzlist"/>
        <w:numPr>
          <w:ilvl w:val="0"/>
          <w:numId w:val="29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 poziomu formularza konkretnego wariantu</w:t>
      </w:r>
      <w:r w:rsidR="00CB65B1">
        <w:rPr>
          <w:rFonts w:asciiTheme="minorHAnsi" w:hAnsiTheme="minorHAnsi"/>
        </w:rPr>
        <w:t xml:space="preserve">, encja </w:t>
      </w:r>
      <w:proofErr w:type="spellStart"/>
      <w:r w:rsidR="00C81385">
        <w:rPr>
          <w:rFonts w:asciiTheme="minorHAnsi" w:hAnsiTheme="minorHAnsi"/>
          <w:b/>
          <w:bCs/>
        </w:rPr>
        <w:t>V</w:t>
      </w:r>
      <w:r w:rsidR="00CB65B1">
        <w:rPr>
          <w:rFonts w:asciiTheme="minorHAnsi" w:hAnsiTheme="minorHAnsi"/>
          <w:b/>
          <w:bCs/>
        </w:rPr>
        <w:t>ariants</w:t>
      </w:r>
      <w:proofErr w:type="spellEnd"/>
      <w:r>
        <w:rPr>
          <w:rFonts w:asciiTheme="minorHAnsi" w:hAnsiTheme="minorHAnsi"/>
        </w:rPr>
        <w:t xml:space="preserve">. Na górnym pasku należy kliknąć przycisk </w:t>
      </w:r>
      <w:proofErr w:type="spellStart"/>
      <w:r w:rsidRPr="00EE15F7">
        <w:rPr>
          <w:rFonts w:asciiTheme="minorHAnsi" w:hAnsiTheme="minorHAnsi"/>
          <w:b/>
          <w:bCs/>
        </w:rPr>
        <w:t>Cancel</w:t>
      </w:r>
      <w:proofErr w:type="spellEnd"/>
      <w:r w:rsidR="006A2EF2">
        <w:rPr>
          <w:rFonts w:asciiTheme="minorHAnsi" w:hAnsiTheme="minorHAnsi"/>
          <w:b/>
          <w:bCs/>
        </w:rPr>
        <w:br/>
      </w:r>
      <w:r w:rsidR="006A2EF2">
        <w:rPr>
          <w:rFonts w:asciiTheme="minorHAnsi" w:hAnsiTheme="minorHAnsi"/>
          <w:noProof/>
        </w:rPr>
        <w:drawing>
          <wp:inline distT="0" distB="0" distL="0" distR="0" wp14:anchorId="69A0EB15" wp14:editId="07B0A43B">
            <wp:extent cx="6208073" cy="1344935"/>
            <wp:effectExtent l="19050" t="19050" r="21590" b="26670"/>
            <wp:docPr id="760104770" name="Obraz 760104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415" cy="13495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C2FD4F" w14:textId="7D98ABBD" w:rsidR="002C4BD6" w:rsidRDefault="002C4BD6" w:rsidP="002C4BD6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obu </w:t>
      </w:r>
      <w:r w:rsidR="003C0413">
        <w:rPr>
          <w:rFonts w:asciiTheme="minorHAnsi" w:hAnsiTheme="minorHAnsi"/>
        </w:rPr>
        <w:t xml:space="preserve">opcjach, po kliknięciu przycisku </w:t>
      </w:r>
      <w:proofErr w:type="spellStart"/>
      <w:r w:rsidR="003C0413">
        <w:rPr>
          <w:rFonts w:asciiTheme="minorHAnsi" w:hAnsiTheme="minorHAnsi"/>
          <w:b/>
          <w:bCs/>
        </w:rPr>
        <w:t>Cancel</w:t>
      </w:r>
      <w:proofErr w:type="spellEnd"/>
      <w:r w:rsidR="003C0413">
        <w:rPr>
          <w:rFonts w:asciiTheme="minorHAnsi" w:hAnsiTheme="minorHAnsi"/>
          <w:b/>
          <w:bCs/>
        </w:rPr>
        <w:t xml:space="preserve"> </w:t>
      </w:r>
      <w:r w:rsidR="003C0413">
        <w:rPr>
          <w:rFonts w:asciiTheme="minorHAnsi" w:hAnsiTheme="minorHAnsi"/>
        </w:rPr>
        <w:t>pojawi się komunikat</w:t>
      </w:r>
      <w:r w:rsidR="00F737E8">
        <w:rPr>
          <w:rFonts w:asciiTheme="minorHAnsi" w:hAnsiTheme="minorHAnsi"/>
        </w:rPr>
        <w:t>:</w:t>
      </w:r>
      <w:r w:rsidR="00F737E8">
        <w:rPr>
          <w:rFonts w:asciiTheme="minorHAnsi" w:hAnsiTheme="minorHAnsi"/>
        </w:rPr>
        <w:br/>
      </w:r>
      <w:r w:rsidR="00F737E8">
        <w:rPr>
          <w:rFonts w:asciiTheme="minorHAnsi" w:hAnsiTheme="minorHAnsi"/>
          <w:noProof/>
        </w:rPr>
        <w:drawing>
          <wp:inline distT="0" distB="0" distL="0" distR="0" wp14:anchorId="3F7D8ED0" wp14:editId="71579F12">
            <wp:extent cx="2933700" cy="1171575"/>
            <wp:effectExtent l="19050" t="19050" r="19050" b="28575"/>
            <wp:docPr id="1216826346" name="Obraz 1216826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71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BD815A" w14:textId="5891CF54" w:rsidR="00DB4622" w:rsidRDefault="003C0413" w:rsidP="00F737E8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>Zatwierdzamy klikając</w:t>
      </w:r>
      <w:r w:rsidR="0037006A">
        <w:rPr>
          <w:rFonts w:asciiTheme="minorHAnsi" w:hAnsiTheme="minorHAnsi"/>
        </w:rPr>
        <w:t xml:space="preserve"> przycisk</w:t>
      </w:r>
      <w:r>
        <w:rPr>
          <w:rFonts w:asciiTheme="minorHAnsi" w:hAnsiTheme="minorHAnsi"/>
        </w:rPr>
        <w:t xml:space="preserve"> </w:t>
      </w:r>
      <w:proofErr w:type="spellStart"/>
      <w:r w:rsidRPr="00F737E8">
        <w:rPr>
          <w:rFonts w:asciiTheme="minorHAnsi" w:hAnsiTheme="minorHAnsi"/>
          <w:b/>
          <w:bCs/>
        </w:rPr>
        <w:t>Yes</w:t>
      </w:r>
      <w:proofErr w:type="spellEnd"/>
      <w:r w:rsidR="00F737E8">
        <w:rPr>
          <w:rFonts w:asciiTheme="minorHAnsi" w:hAnsiTheme="minorHAnsi"/>
          <w:b/>
          <w:bCs/>
        </w:rPr>
        <w:t xml:space="preserve">. </w:t>
      </w:r>
      <w:r w:rsidRPr="00F737E8">
        <w:rPr>
          <w:rFonts w:asciiTheme="minorHAnsi" w:hAnsiTheme="minorHAnsi"/>
        </w:rPr>
        <w:t>W efekcie mamy</w:t>
      </w:r>
      <w:r w:rsidR="00DB4622">
        <w:rPr>
          <w:rFonts w:asciiTheme="minorHAnsi" w:hAnsiTheme="minorHAnsi"/>
        </w:rPr>
        <w:t>:</w:t>
      </w:r>
    </w:p>
    <w:p w14:paraId="78B2C2F9" w14:textId="65AB5B2E" w:rsidR="00DB4622" w:rsidRDefault="003C0413" w:rsidP="008B52A8">
      <w:pPr>
        <w:pStyle w:val="Akapitzlist"/>
        <w:numPr>
          <w:ilvl w:val="0"/>
          <w:numId w:val="29"/>
        </w:numPr>
        <w:rPr>
          <w:rFonts w:asciiTheme="minorHAnsi" w:hAnsiTheme="minorHAnsi"/>
        </w:rPr>
      </w:pPr>
      <w:r w:rsidRPr="00F737E8">
        <w:rPr>
          <w:rFonts w:asciiTheme="minorHAnsi" w:hAnsiTheme="minorHAnsi"/>
        </w:rPr>
        <w:t>wariant w statusie „</w:t>
      </w:r>
      <w:proofErr w:type="spellStart"/>
      <w:r w:rsidR="00DB4622">
        <w:rPr>
          <w:rFonts w:asciiTheme="minorHAnsi" w:hAnsiTheme="minorHAnsi"/>
          <w:b/>
          <w:bCs/>
        </w:rPr>
        <w:t>Cancelled</w:t>
      </w:r>
      <w:proofErr w:type="spellEnd"/>
      <w:r w:rsidRPr="00F737E8">
        <w:rPr>
          <w:rFonts w:asciiTheme="minorHAnsi" w:hAnsiTheme="minorHAnsi"/>
        </w:rPr>
        <w:t>”, który jest zablokowany do edycji</w:t>
      </w:r>
    </w:p>
    <w:p w14:paraId="1FEFAA33" w14:textId="304E53A8" w:rsidR="00DB4622" w:rsidRDefault="0037006A" w:rsidP="008B52A8">
      <w:pPr>
        <w:pStyle w:val="Akapitzlist"/>
        <w:numPr>
          <w:ilvl w:val="0"/>
          <w:numId w:val="29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zadania anulowanego wariantu są nieaktywne i te których status był „To Do” lub „</w:t>
      </w:r>
      <w:proofErr w:type="spellStart"/>
      <w:r>
        <w:rPr>
          <w:rFonts w:asciiTheme="minorHAnsi" w:hAnsiTheme="minorHAnsi"/>
        </w:rPr>
        <w:t>Waiting</w:t>
      </w:r>
      <w:proofErr w:type="spellEnd"/>
      <w:r>
        <w:rPr>
          <w:rFonts w:asciiTheme="minorHAnsi" w:hAnsiTheme="minorHAnsi"/>
        </w:rPr>
        <w:t>” zmieniają status na „</w:t>
      </w:r>
      <w:proofErr w:type="spellStart"/>
      <w:r>
        <w:rPr>
          <w:rFonts w:asciiTheme="minorHAnsi" w:hAnsiTheme="minorHAnsi"/>
        </w:rPr>
        <w:t>Cancelled</w:t>
      </w:r>
      <w:proofErr w:type="spellEnd"/>
      <w:r>
        <w:rPr>
          <w:rFonts w:asciiTheme="minorHAnsi" w:hAnsiTheme="minorHAnsi"/>
        </w:rPr>
        <w:t>”</w:t>
      </w:r>
    </w:p>
    <w:p w14:paraId="47DEABC8" w14:textId="73110192" w:rsidR="003C0413" w:rsidRPr="00500E39" w:rsidRDefault="009D743B" w:rsidP="0037006A">
      <w:pPr>
        <w:spacing w:after="240"/>
        <w:ind w:left="568"/>
        <w:rPr>
          <w:rFonts w:asciiTheme="minorHAnsi" w:hAnsiTheme="minorHAnsi"/>
          <w:sz w:val="22"/>
          <w:szCs w:val="22"/>
          <w:u w:val="single"/>
        </w:rPr>
      </w:pPr>
      <w:r w:rsidRPr="00500E39">
        <w:rPr>
          <w:rFonts w:asciiTheme="minorHAnsi" w:hAnsiTheme="minorHAnsi"/>
          <w:sz w:val="22"/>
          <w:szCs w:val="22"/>
          <w:u w:val="single"/>
        </w:rPr>
        <w:t xml:space="preserve">Nie można cofnąć </w:t>
      </w:r>
      <w:r w:rsidR="00DB4622" w:rsidRPr="00500E39">
        <w:rPr>
          <w:rFonts w:asciiTheme="minorHAnsi" w:hAnsiTheme="minorHAnsi"/>
          <w:sz w:val="22"/>
          <w:szCs w:val="22"/>
          <w:u w:val="single"/>
        </w:rPr>
        <w:t>anulowania</w:t>
      </w:r>
      <w:r w:rsidRPr="00500E39">
        <w:rPr>
          <w:rFonts w:asciiTheme="minorHAnsi" w:hAnsiTheme="minorHAnsi"/>
          <w:sz w:val="22"/>
          <w:szCs w:val="22"/>
          <w:u w:val="single"/>
        </w:rPr>
        <w:t xml:space="preserve">. Można utworzyć nowy wariant. </w:t>
      </w:r>
    </w:p>
    <w:p w14:paraId="03C93850" w14:textId="7EFBCF42" w:rsidR="00065773" w:rsidRDefault="004C5A1E" w:rsidP="0037006A">
      <w:pPr>
        <w:spacing w:after="240"/>
        <w:ind w:left="5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A3F834C" wp14:editId="2B661B7E">
            <wp:extent cx="6638925" cy="1209675"/>
            <wp:effectExtent l="19050" t="19050" r="28575" b="28575"/>
            <wp:docPr id="437338211" name="Obraz 437338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209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CAA5C3" w14:textId="12280C89" w:rsidR="004C5A1E" w:rsidRPr="00DB4622" w:rsidRDefault="00506781" w:rsidP="0037006A">
      <w:pPr>
        <w:spacing w:after="240"/>
        <w:ind w:left="5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47F6DD6D" wp14:editId="41546B13">
            <wp:extent cx="6638925" cy="876300"/>
            <wp:effectExtent l="19050" t="19050" r="28575" b="19050"/>
            <wp:docPr id="1354619874" name="Obraz 1354619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7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86250E" w14:textId="27C57916" w:rsidR="005600CF" w:rsidRDefault="005F1B65" w:rsidP="008B52A8">
      <w:pPr>
        <w:pStyle w:val="Akapitzlist"/>
        <w:numPr>
          <w:ilvl w:val="0"/>
          <w:numId w:val="28"/>
        </w:numPr>
        <w:rPr>
          <w:rFonts w:asciiTheme="minorHAnsi" w:hAnsiTheme="minorHAnsi"/>
        </w:rPr>
      </w:pPr>
      <w:r>
        <w:rPr>
          <w:rFonts w:asciiTheme="minorHAnsi" w:hAnsiTheme="minorHAnsi"/>
        </w:rPr>
        <w:t>Dane w</w:t>
      </w:r>
      <w:r w:rsidR="006B6ABD">
        <w:rPr>
          <w:rFonts w:asciiTheme="minorHAnsi" w:hAnsiTheme="minorHAnsi"/>
        </w:rPr>
        <w:t>ariant</w:t>
      </w:r>
      <w:r>
        <w:rPr>
          <w:rFonts w:asciiTheme="minorHAnsi" w:hAnsiTheme="minorHAnsi"/>
        </w:rPr>
        <w:t>u</w:t>
      </w:r>
      <w:r w:rsidR="006B6ABD">
        <w:rPr>
          <w:rFonts w:asciiTheme="minorHAnsi" w:hAnsiTheme="minorHAnsi"/>
        </w:rPr>
        <w:t xml:space="preserve"> który chcemy wycenić </w:t>
      </w:r>
      <w:r>
        <w:rPr>
          <w:rFonts w:asciiTheme="minorHAnsi" w:hAnsiTheme="minorHAnsi"/>
        </w:rPr>
        <w:t>należy uzupełnić:</w:t>
      </w:r>
    </w:p>
    <w:p w14:paraId="0F5A4EB3" w14:textId="1286D990" w:rsidR="005F1B65" w:rsidRDefault="00476F64" w:rsidP="008B52A8">
      <w:pPr>
        <w:pStyle w:val="Akapitzlist"/>
        <w:numPr>
          <w:ilvl w:val="0"/>
          <w:numId w:val="32"/>
        </w:numPr>
        <w:rPr>
          <w:rFonts w:asciiTheme="minorHAnsi" w:hAnsiTheme="minorHAnsi"/>
        </w:rPr>
      </w:pPr>
      <w:r>
        <w:rPr>
          <w:rFonts w:asciiTheme="minorHAnsi" w:hAnsiTheme="minorHAnsi"/>
        </w:rPr>
        <w:t>ręcznie</w:t>
      </w:r>
      <w:r w:rsidR="005F1B65">
        <w:rPr>
          <w:rFonts w:asciiTheme="minorHAnsi" w:hAnsiTheme="minorHAnsi"/>
        </w:rPr>
        <w:t xml:space="preserve"> – w przypadku </w:t>
      </w:r>
      <w:r>
        <w:rPr>
          <w:rFonts w:asciiTheme="minorHAnsi" w:hAnsiTheme="minorHAnsi"/>
        </w:rPr>
        <w:t xml:space="preserve">produktu </w:t>
      </w:r>
      <w:r w:rsidR="007822C3">
        <w:rPr>
          <w:rFonts w:asciiTheme="minorHAnsi" w:hAnsiTheme="minorHAnsi"/>
        </w:rPr>
        <w:t xml:space="preserve">typu </w:t>
      </w:r>
      <w:proofErr w:type="spellStart"/>
      <w:r w:rsidR="007822C3" w:rsidRPr="00476F64">
        <w:rPr>
          <w:rFonts w:asciiTheme="minorHAnsi" w:hAnsiTheme="minorHAnsi"/>
          <w:b/>
          <w:bCs/>
        </w:rPr>
        <w:t>Other</w:t>
      </w:r>
      <w:proofErr w:type="spellEnd"/>
      <w:r w:rsidR="007822C3" w:rsidRPr="00476F64">
        <w:rPr>
          <w:rFonts w:asciiTheme="minorHAnsi" w:hAnsiTheme="minorHAnsi"/>
          <w:b/>
          <w:bCs/>
        </w:rPr>
        <w:t xml:space="preserve"> Products</w:t>
      </w:r>
      <w:r w:rsidR="007822C3">
        <w:rPr>
          <w:rFonts w:asciiTheme="minorHAnsi" w:hAnsiTheme="minorHAnsi"/>
        </w:rPr>
        <w:t xml:space="preserve"> i </w:t>
      </w:r>
      <w:proofErr w:type="spellStart"/>
      <w:r w:rsidR="007822C3" w:rsidRPr="00476F64">
        <w:rPr>
          <w:rFonts w:asciiTheme="minorHAnsi" w:hAnsiTheme="minorHAnsi"/>
          <w:b/>
          <w:bCs/>
        </w:rPr>
        <w:t>Ribbons</w:t>
      </w:r>
      <w:proofErr w:type="spellEnd"/>
    </w:p>
    <w:p w14:paraId="4DF90740" w14:textId="6A525F69" w:rsidR="00476F64" w:rsidRPr="004C144B" w:rsidRDefault="00476F64" w:rsidP="008B52A8">
      <w:pPr>
        <w:pStyle w:val="Akapitzlist"/>
        <w:numPr>
          <w:ilvl w:val="0"/>
          <w:numId w:val="3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za pomocą kalkulatora Excel – w przypadku produktu typu </w:t>
      </w:r>
      <w:proofErr w:type="spellStart"/>
      <w:r w:rsidRPr="00476F64">
        <w:rPr>
          <w:rFonts w:asciiTheme="minorHAnsi" w:hAnsiTheme="minorHAnsi"/>
          <w:b/>
          <w:bCs/>
        </w:rPr>
        <w:t>Labels</w:t>
      </w:r>
      <w:proofErr w:type="spellEnd"/>
    </w:p>
    <w:p w14:paraId="6D40AF73" w14:textId="77777777" w:rsidR="004C144B" w:rsidRPr="003F5547" w:rsidRDefault="004C144B" w:rsidP="004C144B">
      <w:pPr>
        <w:pStyle w:val="Akapitzlist"/>
        <w:ind w:left="928"/>
        <w:rPr>
          <w:rFonts w:asciiTheme="minorHAnsi" w:hAnsiTheme="minorHAnsi"/>
        </w:rPr>
      </w:pPr>
    </w:p>
    <w:p w14:paraId="47358C9F" w14:textId="2608123C" w:rsidR="003F5547" w:rsidRPr="003F028B" w:rsidRDefault="00B74425" w:rsidP="00805CAD">
      <w:pPr>
        <w:pStyle w:val="Nagwek3"/>
        <w:numPr>
          <w:ilvl w:val="2"/>
          <w:numId w:val="7"/>
        </w:numPr>
        <w:rPr>
          <w:rFonts w:asciiTheme="minorHAnsi" w:hAnsiTheme="minorHAnsi"/>
        </w:rPr>
      </w:pPr>
      <w:bookmarkStart w:id="17" w:name="_Toc151038269"/>
      <w:r w:rsidRPr="008A2043">
        <w:t>Ręczne uzupełnienie dany</w:t>
      </w:r>
      <w:r w:rsidRPr="003F028B">
        <w:rPr>
          <w:rFonts w:asciiTheme="minorHAnsi" w:hAnsiTheme="minorHAnsi"/>
        </w:rPr>
        <w:t xml:space="preserve">ch na </w:t>
      </w:r>
      <w:proofErr w:type="spellStart"/>
      <w:r w:rsidRPr="003F028B">
        <w:rPr>
          <w:rFonts w:asciiTheme="minorHAnsi" w:hAnsiTheme="minorHAnsi"/>
        </w:rPr>
        <w:t>variant</w:t>
      </w:r>
      <w:bookmarkEnd w:id="17"/>
      <w:proofErr w:type="spellEnd"/>
    </w:p>
    <w:p w14:paraId="41580BAB" w14:textId="77777777" w:rsidR="008A2043" w:rsidRDefault="008A2043" w:rsidP="003F5547">
      <w:pPr>
        <w:rPr>
          <w:rFonts w:asciiTheme="minorHAnsi" w:hAnsiTheme="minorHAnsi"/>
          <w:sz w:val="22"/>
          <w:szCs w:val="22"/>
        </w:rPr>
      </w:pPr>
    </w:p>
    <w:p w14:paraId="018B6530" w14:textId="147692E5" w:rsidR="006C46E7" w:rsidRDefault="009B47BA" w:rsidP="008B52A8">
      <w:pPr>
        <w:pStyle w:val="Akapitzlist"/>
        <w:numPr>
          <w:ilvl w:val="0"/>
          <w:numId w:val="33"/>
        </w:numPr>
        <w:rPr>
          <w:rFonts w:asciiTheme="minorHAnsi" w:hAnsiTheme="minorHAnsi"/>
        </w:rPr>
      </w:pPr>
      <w:r w:rsidRPr="00805CAD">
        <w:rPr>
          <w:rFonts w:asciiTheme="minorHAnsi" w:hAnsiTheme="minorHAnsi"/>
        </w:rPr>
        <w:t xml:space="preserve">Na formularzu </w:t>
      </w:r>
      <w:proofErr w:type="spellStart"/>
      <w:r w:rsidRPr="00805CAD">
        <w:rPr>
          <w:rFonts w:asciiTheme="minorHAnsi" w:hAnsiTheme="minorHAnsi"/>
        </w:rPr>
        <w:t>variant</w:t>
      </w:r>
      <w:proofErr w:type="spellEnd"/>
      <w:r w:rsidRPr="00805CAD">
        <w:rPr>
          <w:rFonts w:asciiTheme="minorHAnsi" w:hAnsiTheme="minorHAnsi"/>
        </w:rPr>
        <w:t xml:space="preserve"> </w:t>
      </w:r>
      <w:r w:rsidR="00FB59B8" w:rsidRPr="00805CAD">
        <w:rPr>
          <w:rFonts w:asciiTheme="minorHAnsi" w:hAnsiTheme="minorHAnsi"/>
        </w:rPr>
        <w:t>do</w:t>
      </w:r>
      <w:r w:rsidRPr="00805CAD">
        <w:rPr>
          <w:rFonts w:asciiTheme="minorHAnsi" w:hAnsiTheme="minorHAnsi"/>
        </w:rPr>
        <w:t xml:space="preserve"> uzupełn</w:t>
      </w:r>
      <w:r w:rsidR="00FB59B8" w:rsidRPr="00805CAD">
        <w:rPr>
          <w:rFonts w:asciiTheme="minorHAnsi" w:hAnsiTheme="minorHAnsi"/>
        </w:rPr>
        <w:t>ienia są</w:t>
      </w:r>
      <w:r w:rsidRPr="00805CAD">
        <w:rPr>
          <w:rFonts w:asciiTheme="minorHAnsi" w:hAnsiTheme="minorHAnsi"/>
        </w:rPr>
        <w:t xml:space="preserve"> pola:</w:t>
      </w:r>
    </w:p>
    <w:p w14:paraId="0A82153B" w14:textId="77777777" w:rsidR="004C144B" w:rsidRPr="004C144B" w:rsidRDefault="004C144B" w:rsidP="004C144B">
      <w:pPr>
        <w:rPr>
          <w:rFonts w:asciiTheme="minorHAnsi" w:hAnsiTheme="minorHAnsi"/>
        </w:rPr>
      </w:pPr>
    </w:p>
    <w:tbl>
      <w:tblPr>
        <w:tblStyle w:val="Siatkatabelijasna"/>
        <w:tblW w:w="9923" w:type="dxa"/>
        <w:tblInd w:w="344" w:type="dxa"/>
        <w:tblLook w:val="04A0" w:firstRow="1" w:lastRow="0" w:firstColumn="1" w:lastColumn="0" w:noHBand="0" w:noVBand="1"/>
      </w:tblPr>
      <w:tblGrid>
        <w:gridCol w:w="1892"/>
        <w:gridCol w:w="1510"/>
        <w:gridCol w:w="6521"/>
      </w:tblGrid>
      <w:tr w:rsidR="00BE760B" w14:paraId="5E1C7F04" w14:textId="77777777" w:rsidTr="00690E2C"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7D0CE376" w14:textId="77777777" w:rsidR="00BE760B" w:rsidRPr="007D469D" w:rsidRDefault="00BE760B" w:rsidP="00690E2C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lastRenderedPageBreak/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727F28C4" w14:textId="77777777" w:rsidR="00BE760B" w:rsidRPr="007D469D" w:rsidRDefault="00BE760B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134BCDA2" w14:textId="77777777" w:rsidR="00BE760B" w:rsidRPr="007D469D" w:rsidRDefault="00BE760B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BE760B" w:rsidRPr="007C4990" w14:paraId="1DE4A4C6" w14:textId="77777777" w:rsidTr="00690E2C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419B04" w14:textId="2F4E7CA4" w:rsidR="00BE760B" w:rsidRPr="00A966D5" w:rsidRDefault="005F6038" w:rsidP="00690E2C">
            <w:pPr>
              <w:pStyle w:val="Akapitzlist"/>
              <w:spacing w:after="0" w:line="240" w:lineRule="auto"/>
              <w:ind w:left="57"/>
              <w:rPr>
                <w:b/>
                <w:bCs/>
              </w:rPr>
            </w:pPr>
            <w:r w:rsidRPr="00A966D5">
              <w:rPr>
                <w:b/>
                <w:bCs/>
                <w:color w:val="4F8FCC" w:themeColor="accent2"/>
              </w:rPr>
              <w:t>PRODUCT DATA</w:t>
            </w:r>
          </w:p>
        </w:tc>
      </w:tr>
      <w:tr w:rsidR="00BE760B" w:rsidRPr="007C4990" w14:paraId="5597A38B" w14:textId="77777777" w:rsidTr="00690E2C">
        <w:tc>
          <w:tcPr>
            <w:tcW w:w="1892" w:type="dxa"/>
            <w:vAlign w:val="center"/>
          </w:tcPr>
          <w:p w14:paraId="6791FBDF" w14:textId="6EB63DE9" w:rsidR="00BE760B" w:rsidRPr="007D469D" w:rsidRDefault="00570F27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Allow Recalculate</w:t>
            </w:r>
          </w:p>
        </w:tc>
        <w:tc>
          <w:tcPr>
            <w:tcW w:w="1510" w:type="dxa"/>
            <w:vAlign w:val="center"/>
          </w:tcPr>
          <w:p w14:paraId="66787FD6" w14:textId="6808BCAE" w:rsidR="00BE760B" w:rsidRPr="00804365" w:rsidRDefault="005549CC" w:rsidP="00690E2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5549CC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37CD2F2D" w14:textId="65FD95B2" w:rsidR="00BE760B" w:rsidRPr="007822C3" w:rsidRDefault="00F85EB4" w:rsidP="00690E2C">
            <w:pPr>
              <w:pStyle w:val="Akapitzlist"/>
              <w:spacing w:after="0" w:line="240" w:lineRule="auto"/>
              <w:ind w:left="57"/>
            </w:pPr>
            <w:r>
              <w:t xml:space="preserve">Wartość określająca czy daną </w:t>
            </w:r>
            <w:r w:rsidR="0062304C">
              <w:t>wycenę</w:t>
            </w:r>
            <w:r>
              <w:t xml:space="preserve"> moż</w:t>
            </w:r>
            <w:r w:rsidR="0062304C">
              <w:t xml:space="preserve">e handlowiec </w:t>
            </w:r>
            <w:proofErr w:type="spellStart"/>
            <w:r w:rsidR="0062304C">
              <w:t>rekalkulować</w:t>
            </w:r>
            <w:proofErr w:type="spellEnd"/>
            <w:r w:rsidR="0062304C">
              <w:t xml:space="preserve"> sam. </w:t>
            </w:r>
            <w:r w:rsidR="006965F6">
              <w:t xml:space="preserve">Dla </w:t>
            </w:r>
            <w:r w:rsidR="007822C3">
              <w:t xml:space="preserve">wycen </w:t>
            </w:r>
            <w:r w:rsidR="007822C3">
              <w:rPr>
                <w:rFonts w:asciiTheme="minorHAnsi" w:hAnsiTheme="minorHAnsi"/>
              </w:rPr>
              <w:t xml:space="preserve">typu </w:t>
            </w:r>
            <w:proofErr w:type="spellStart"/>
            <w:r w:rsidR="007822C3" w:rsidRPr="00476F64">
              <w:rPr>
                <w:rFonts w:asciiTheme="minorHAnsi" w:hAnsiTheme="minorHAnsi"/>
                <w:b/>
                <w:bCs/>
              </w:rPr>
              <w:t>Other</w:t>
            </w:r>
            <w:proofErr w:type="spellEnd"/>
            <w:r w:rsidR="007822C3" w:rsidRPr="00476F64">
              <w:rPr>
                <w:rFonts w:asciiTheme="minorHAnsi" w:hAnsiTheme="minorHAnsi"/>
                <w:b/>
                <w:bCs/>
              </w:rPr>
              <w:t xml:space="preserve"> Products</w:t>
            </w:r>
            <w:r w:rsidR="007822C3">
              <w:rPr>
                <w:rFonts w:asciiTheme="minorHAnsi" w:hAnsiTheme="minorHAnsi"/>
              </w:rPr>
              <w:t xml:space="preserve"> i </w:t>
            </w:r>
            <w:proofErr w:type="spellStart"/>
            <w:r w:rsidR="007822C3" w:rsidRPr="00476F64">
              <w:rPr>
                <w:rFonts w:asciiTheme="minorHAnsi" w:hAnsiTheme="minorHAnsi"/>
                <w:b/>
                <w:bCs/>
              </w:rPr>
              <w:t>Ribbons</w:t>
            </w:r>
            <w:proofErr w:type="spellEnd"/>
            <w:r w:rsidR="007822C3">
              <w:rPr>
                <w:rFonts w:asciiTheme="minorHAnsi" w:hAnsiTheme="minorHAnsi"/>
                <w:b/>
                <w:bCs/>
              </w:rPr>
              <w:t xml:space="preserve"> </w:t>
            </w:r>
            <w:r w:rsidR="007822C3">
              <w:rPr>
                <w:rFonts w:asciiTheme="minorHAnsi" w:hAnsiTheme="minorHAnsi"/>
              </w:rPr>
              <w:t>wartość = „No”</w:t>
            </w:r>
          </w:p>
        </w:tc>
      </w:tr>
      <w:tr w:rsidR="002E64F4" w:rsidRPr="001B5BB1" w14:paraId="60F1913F" w14:textId="77777777" w:rsidTr="00690E2C">
        <w:tc>
          <w:tcPr>
            <w:tcW w:w="1892" w:type="dxa"/>
            <w:vAlign w:val="center"/>
          </w:tcPr>
          <w:p w14:paraId="3569EF4D" w14:textId="1CA3B174" w:rsidR="002E64F4" w:rsidRPr="007D469D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Etisoft </w:t>
            </w:r>
            <w:proofErr w:type="spellStart"/>
            <w:r>
              <w:rPr>
                <w:b/>
                <w:bCs/>
                <w:lang w:val="en-US"/>
              </w:rPr>
              <w:t>PartNo</w:t>
            </w:r>
            <w:proofErr w:type="spellEnd"/>
          </w:p>
        </w:tc>
        <w:tc>
          <w:tcPr>
            <w:tcW w:w="1510" w:type="dxa"/>
            <w:vAlign w:val="center"/>
          </w:tcPr>
          <w:p w14:paraId="3C0E34B7" w14:textId="3CEAFC33" w:rsidR="002E64F4" w:rsidRPr="00804365" w:rsidRDefault="002E64F4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8091EDC" w14:textId="43463667" w:rsidR="002E64F4" w:rsidRPr="001B5BB1" w:rsidRDefault="00427DA3" w:rsidP="00690E2C">
            <w:pPr>
              <w:pStyle w:val="Akapitzlist"/>
              <w:spacing w:after="0" w:line="240" w:lineRule="auto"/>
              <w:ind w:left="57"/>
            </w:pPr>
            <w:r>
              <w:t>Identyfikator pozycji Etisoft</w:t>
            </w:r>
          </w:p>
        </w:tc>
      </w:tr>
      <w:tr w:rsidR="002E64F4" w:rsidRPr="001B5BB1" w14:paraId="598A5E3B" w14:textId="77777777" w:rsidTr="00690E2C">
        <w:tc>
          <w:tcPr>
            <w:tcW w:w="1892" w:type="dxa"/>
            <w:vAlign w:val="center"/>
          </w:tcPr>
          <w:p w14:paraId="2E5E07FD" w14:textId="4AD3DA54" w:rsidR="002E64F4" w:rsidRPr="007D469D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 Description</w:t>
            </w:r>
          </w:p>
        </w:tc>
        <w:tc>
          <w:tcPr>
            <w:tcW w:w="1510" w:type="dxa"/>
            <w:vAlign w:val="center"/>
          </w:tcPr>
          <w:p w14:paraId="6865302D" w14:textId="1DDA0DD1" w:rsidR="002E64F4" w:rsidRPr="00B0277F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CF62231" w14:textId="4C64BAE9" w:rsidR="002E64F4" w:rsidRPr="00B0277F" w:rsidRDefault="007822C3" w:rsidP="007822C3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F4807">
              <w:rPr>
                <w:rFonts w:asciiTheme="minorHAnsi" w:hAnsiTheme="minorHAnsi"/>
                <w:sz w:val="22"/>
                <w:szCs w:val="22"/>
              </w:rPr>
              <w:t>Opis pozycji</w:t>
            </w:r>
          </w:p>
        </w:tc>
      </w:tr>
      <w:tr w:rsidR="002E64F4" w:rsidRPr="004765B7" w14:paraId="6E6179F9" w14:textId="77777777" w:rsidTr="00690E2C">
        <w:tc>
          <w:tcPr>
            <w:tcW w:w="1892" w:type="dxa"/>
            <w:vAlign w:val="center"/>
          </w:tcPr>
          <w:p w14:paraId="2C4DF29F" w14:textId="468A552F" w:rsidR="002E64F4" w:rsidRPr="007D469D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Multiplication Factor</w:t>
            </w:r>
          </w:p>
        </w:tc>
        <w:tc>
          <w:tcPr>
            <w:tcW w:w="1510" w:type="dxa"/>
            <w:vAlign w:val="center"/>
          </w:tcPr>
          <w:p w14:paraId="45619AE6" w14:textId="00CC1E6A" w:rsidR="002E64F4" w:rsidRPr="00804365" w:rsidRDefault="00124CF8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4C803AED" w14:textId="39D52DDC" w:rsidR="002E64F4" w:rsidRPr="004765B7" w:rsidRDefault="00874B0E" w:rsidP="00690E2C">
            <w:pPr>
              <w:pStyle w:val="Akapitzlist"/>
              <w:spacing w:after="0" w:line="240" w:lineRule="auto"/>
              <w:ind w:left="57"/>
            </w:pPr>
            <w:r>
              <w:t>Krotność zamówienia</w:t>
            </w:r>
          </w:p>
        </w:tc>
      </w:tr>
      <w:tr w:rsidR="002E64F4" w:rsidRPr="004765B7" w14:paraId="601AFD14" w14:textId="77777777" w:rsidTr="00690E2C">
        <w:tc>
          <w:tcPr>
            <w:tcW w:w="1892" w:type="dxa"/>
            <w:vAlign w:val="center"/>
          </w:tcPr>
          <w:p w14:paraId="2C914A88" w14:textId="5247308E" w:rsidR="002E64F4" w:rsidRPr="00285D26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285D26">
              <w:rPr>
                <w:rFonts w:cs="Calibri"/>
                <w:b/>
                <w:bCs/>
                <w:color w:val="000000"/>
              </w:rPr>
              <w:t xml:space="preserve">Minimum </w:t>
            </w:r>
            <w:proofErr w:type="spellStart"/>
            <w:r w:rsidRPr="00285D26">
              <w:rPr>
                <w:rFonts w:cs="Calibri"/>
                <w:b/>
                <w:bCs/>
                <w:color w:val="000000"/>
              </w:rPr>
              <w:t>Production</w:t>
            </w:r>
            <w:proofErr w:type="spellEnd"/>
            <w:r w:rsidRPr="00285D2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285D26">
              <w:rPr>
                <w:rFonts w:cs="Calibri"/>
                <w:b/>
                <w:bCs/>
                <w:color w:val="000000"/>
              </w:rPr>
              <w:t>Quantity</w:t>
            </w:r>
            <w:proofErr w:type="spellEnd"/>
            <w:r w:rsidRPr="00285D26">
              <w:rPr>
                <w:rFonts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14:paraId="5CE50DA9" w14:textId="5D271F5C" w:rsidR="002E64F4" w:rsidRPr="00804365" w:rsidRDefault="00C81C04" w:rsidP="00690E2C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A49E675" w14:textId="35698C28" w:rsidR="002E64F4" w:rsidRPr="004765B7" w:rsidRDefault="002D1955" w:rsidP="00690E2C">
            <w:pPr>
              <w:pStyle w:val="Akapitzlist"/>
              <w:spacing w:after="0" w:line="240" w:lineRule="auto"/>
              <w:ind w:left="57"/>
            </w:pPr>
            <w:r>
              <w:t>Minimalna wielkość produkcji</w:t>
            </w:r>
          </w:p>
        </w:tc>
      </w:tr>
      <w:tr w:rsidR="002E64F4" w:rsidRPr="004765B7" w14:paraId="4AD4F36C" w14:textId="77777777" w:rsidTr="00690E2C">
        <w:tc>
          <w:tcPr>
            <w:tcW w:w="1892" w:type="dxa"/>
            <w:vAlign w:val="center"/>
          </w:tcPr>
          <w:p w14:paraId="066BDBA9" w14:textId="4A8B169D" w:rsidR="002E64F4" w:rsidRPr="00E23204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E23204">
              <w:rPr>
                <w:rFonts w:cs="Calibri"/>
                <w:b/>
                <w:bCs/>
                <w:color w:val="000000"/>
              </w:rPr>
              <w:t xml:space="preserve">Maximum </w:t>
            </w:r>
            <w:proofErr w:type="spellStart"/>
            <w:r w:rsidRPr="00E23204">
              <w:rPr>
                <w:rFonts w:cs="Calibri"/>
                <w:b/>
                <w:bCs/>
                <w:color w:val="000000"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72D68B61" w14:textId="0FDDDB03" w:rsidR="002E64F4" w:rsidRPr="00804365" w:rsidRDefault="00C81C04" w:rsidP="00690E2C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2BADEFCA" w14:textId="56FE87B3" w:rsidR="002E64F4" w:rsidRPr="004765B7" w:rsidRDefault="002D1955" w:rsidP="00690E2C">
            <w:pPr>
              <w:pStyle w:val="Akapitzlist"/>
              <w:spacing w:after="0" w:line="240" w:lineRule="auto"/>
              <w:ind w:left="57"/>
            </w:pPr>
            <w:r>
              <w:t>Ilość dla której cena</w:t>
            </w:r>
            <w:r w:rsidR="00510E64">
              <w:t xml:space="preserve"> </w:t>
            </w:r>
            <w:r w:rsidR="007600A5">
              <w:t xml:space="preserve">pozycji </w:t>
            </w:r>
            <w:r w:rsidR="00EF4A6A">
              <w:t>się nie zmienia, jest równa ilości Maximum</w:t>
            </w:r>
          </w:p>
        </w:tc>
      </w:tr>
      <w:tr w:rsidR="002E64F4" w:rsidRPr="004765B7" w14:paraId="0B507424" w14:textId="77777777" w:rsidTr="00690E2C">
        <w:tc>
          <w:tcPr>
            <w:tcW w:w="1892" w:type="dxa"/>
            <w:vAlign w:val="center"/>
          </w:tcPr>
          <w:p w14:paraId="668B444F" w14:textId="719A106C" w:rsidR="002E64F4" w:rsidRPr="007D469D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Production Preparation Cost</w:t>
            </w:r>
          </w:p>
        </w:tc>
        <w:tc>
          <w:tcPr>
            <w:tcW w:w="1510" w:type="dxa"/>
            <w:vAlign w:val="center"/>
          </w:tcPr>
          <w:p w14:paraId="07C86EE2" w14:textId="35294A6A" w:rsidR="002E64F4" w:rsidRPr="00804365" w:rsidRDefault="002E64F4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F5281F6" w14:textId="0509F88E" w:rsidR="002E64F4" w:rsidRPr="004765B7" w:rsidRDefault="004D029B" w:rsidP="00690E2C">
            <w:pPr>
              <w:pStyle w:val="Akapitzlist"/>
              <w:spacing w:after="0" w:line="240" w:lineRule="auto"/>
              <w:ind w:left="57"/>
            </w:pPr>
            <w:r>
              <w:t>Koszt przygotowania produkcji</w:t>
            </w:r>
          </w:p>
        </w:tc>
      </w:tr>
      <w:tr w:rsidR="002E64F4" w:rsidRPr="004765B7" w14:paraId="4CF68F09" w14:textId="77777777" w:rsidTr="00690E2C">
        <w:tc>
          <w:tcPr>
            <w:tcW w:w="1892" w:type="dxa"/>
            <w:vAlign w:val="center"/>
          </w:tcPr>
          <w:p w14:paraId="28843E47" w14:textId="313C2626" w:rsidR="002E64F4" w:rsidRPr="007D469D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Validation Cost</w:t>
            </w:r>
          </w:p>
        </w:tc>
        <w:tc>
          <w:tcPr>
            <w:tcW w:w="1510" w:type="dxa"/>
            <w:vAlign w:val="center"/>
          </w:tcPr>
          <w:p w14:paraId="74560248" w14:textId="0C189BBA" w:rsidR="002E64F4" w:rsidRPr="00804365" w:rsidRDefault="002E64F4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2A271DA" w14:textId="2FF94273" w:rsidR="002E64F4" w:rsidRPr="004765B7" w:rsidRDefault="00883D93" w:rsidP="00690E2C">
            <w:pPr>
              <w:pStyle w:val="Akapitzlist"/>
              <w:spacing w:after="0" w:line="240" w:lineRule="auto"/>
              <w:ind w:left="57"/>
            </w:pPr>
            <w:r>
              <w:t>Koszt certyfikacji/PPAP</w:t>
            </w:r>
          </w:p>
        </w:tc>
      </w:tr>
      <w:tr w:rsidR="002E64F4" w:rsidRPr="004765B7" w14:paraId="7B46C907" w14:textId="77777777" w:rsidTr="00690E2C">
        <w:tc>
          <w:tcPr>
            <w:tcW w:w="1892" w:type="dxa"/>
            <w:vAlign w:val="center"/>
          </w:tcPr>
          <w:p w14:paraId="056D3F96" w14:textId="2874CAA9" w:rsidR="002E64F4" w:rsidRDefault="002E64F4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First Production Time</w:t>
            </w:r>
          </w:p>
        </w:tc>
        <w:tc>
          <w:tcPr>
            <w:tcW w:w="1510" w:type="dxa"/>
            <w:vAlign w:val="center"/>
          </w:tcPr>
          <w:p w14:paraId="4B2D1577" w14:textId="271AF288" w:rsidR="002E64F4" w:rsidRPr="00804365" w:rsidRDefault="002E64F4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B9D4402" w14:textId="49B35769" w:rsidR="002E64F4" w:rsidRPr="004765B7" w:rsidRDefault="000B217D" w:rsidP="00690E2C">
            <w:pPr>
              <w:pStyle w:val="Akapitzlist"/>
              <w:spacing w:after="0" w:line="240" w:lineRule="auto"/>
              <w:ind w:left="57"/>
            </w:pPr>
            <w:r>
              <w:t>Czas dostawy pierwszej partii</w:t>
            </w:r>
          </w:p>
        </w:tc>
      </w:tr>
      <w:tr w:rsidR="002E64F4" w:rsidRPr="004765B7" w14:paraId="395ECA4B" w14:textId="77777777" w:rsidTr="00690E2C">
        <w:tc>
          <w:tcPr>
            <w:tcW w:w="1892" w:type="dxa"/>
            <w:vAlign w:val="center"/>
          </w:tcPr>
          <w:p w14:paraId="6AB839BB" w14:textId="28941DB1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Lead Time</w:t>
            </w:r>
          </w:p>
        </w:tc>
        <w:tc>
          <w:tcPr>
            <w:tcW w:w="1510" w:type="dxa"/>
            <w:vAlign w:val="center"/>
          </w:tcPr>
          <w:p w14:paraId="388BA123" w14:textId="4FD71B94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FB18C43" w14:textId="05D0CEE8" w:rsidR="002E64F4" w:rsidRPr="001A2BF6" w:rsidRDefault="001867F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Czas dostawy</w:t>
            </w:r>
          </w:p>
        </w:tc>
      </w:tr>
      <w:tr w:rsidR="002E64F4" w:rsidRPr="004765B7" w14:paraId="56485F4C" w14:textId="77777777" w:rsidTr="00690E2C">
        <w:tc>
          <w:tcPr>
            <w:tcW w:w="1892" w:type="dxa"/>
            <w:vAlign w:val="center"/>
          </w:tcPr>
          <w:p w14:paraId="01934912" w14:textId="4E25EF83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Currency</w:t>
            </w:r>
          </w:p>
        </w:tc>
        <w:tc>
          <w:tcPr>
            <w:tcW w:w="1510" w:type="dxa"/>
            <w:vAlign w:val="center"/>
          </w:tcPr>
          <w:p w14:paraId="0A66EFF7" w14:textId="0A49E43F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A108198" w14:textId="5FAC4874" w:rsidR="002E64F4" w:rsidRPr="001A2BF6" w:rsidRDefault="001867F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Waluta</w:t>
            </w:r>
          </w:p>
        </w:tc>
      </w:tr>
      <w:tr w:rsidR="002E64F4" w:rsidRPr="004765B7" w14:paraId="7A733B3F" w14:textId="77777777" w:rsidTr="00690E2C">
        <w:tc>
          <w:tcPr>
            <w:tcW w:w="1892" w:type="dxa"/>
            <w:vAlign w:val="center"/>
          </w:tcPr>
          <w:p w14:paraId="158EB407" w14:textId="0522BA1B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Calculation Unit</w:t>
            </w:r>
          </w:p>
        </w:tc>
        <w:tc>
          <w:tcPr>
            <w:tcW w:w="1510" w:type="dxa"/>
            <w:vAlign w:val="center"/>
          </w:tcPr>
          <w:p w14:paraId="1E9D3BB3" w14:textId="4FC5F271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107FCA0" w14:textId="5DF672F1" w:rsidR="002E64F4" w:rsidRPr="001A2BF6" w:rsidRDefault="001867F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Jednostka kalkulacji</w:t>
            </w:r>
          </w:p>
        </w:tc>
      </w:tr>
      <w:tr w:rsidR="002E64F4" w:rsidRPr="004765B7" w14:paraId="1CF725A7" w14:textId="77777777" w:rsidTr="00690E2C">
        <w:tc>
          <w:tcPr>
            <w:tcW w:w="1892" w:type="dxa"/>
            <w:vAlign w:val="center"/>
          </w:tcPr>
          <w:p w14:paraId="76A5CD8B" w14:textId="1771E4FC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Conversion Unit Factor</w:t>
            </w:r>
          </w:p>
        </w:tc>
        <w:tc>
          <w:tcPr>
            <w:tcW w:w="1510" w:type="dxa"/>
            <w:vAlign w:val="center"/>
          </w:tcPr>
          <w:p w14:paraId="51CB3785" w14:textId="77F2C3AC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C1DC40D" w14:textId="3FFB94ED" w:rsidR="002E64F4" w:rsidRPr="001A2BF6" w:rsidRDefault="00D337A1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Konwersja jednostek</w:t>
            </w:r>
          </w:p>
        </w:tc>
      </w:tr>
      <w:tr w:rsidR="00BE760B" w:rsidRPr="004765B7" w14:paraId="33F44F51" w14:textId="77777777" w:rsidTr="00690E2C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DA3A1E" w14:textId="166AA0FB" w:rsidR="00BE760B" w:rsidRPr="00A966D5" w:rsidRDefault="00202C3D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</w:rPr>
            </w:pPr>
            <w:r w:rsidRPr="00A966D5">
              <w:rPr>
                <w:rFonts w:asciiTheme="minorHAnsi" w:hAnsiTheme="minorHAnsi" w:cstheme="minorHAnsi"/>
                <w:b/>
                <w:bCs/>
                <w:color w:val="4F8FCC" w:themeColor="accent2"/>
              </w:rPr>
              <w:t>SALES ORDER</w:t>
            </w:r>
          </w:p>
        </w:tc>
      </w:tr>
      <w:tr w:rsidR="002E64F4" w:rsidRPr="004765B7" w14:paraId="55FD94F2" w14:textId="77777777" w:rsidTr="00556EDF">
        <w:tc>
          <w:tcPr>
            <w:tcW w:w="1892" w:type="dxa"/>
            <w:vAlign w:val="center"/>
          </w:tcPr>
          <w:p w14:paraId="3E9395AA" w14:textId="2458BFF9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Multiplication Sales Factor</w:t>
            </w:r>
          </w:p>
        </w:tc>
        <w:tc>
          <w:tcPr>
            <w:tcW w:w="1510" w:type="dxa"/>
            <w:vAlign w:val="center"/>
          </w:tcPr>
          <w:p w14:paraId="3EE18049" w14:textId="6CC62C0D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F518DB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C034F14" w14:textId="7ACF8278" w:rsidR="002E64F4" w:rsidRPr="001A2BF6" w:rsidRDefault="002E2F4A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Krotność zakupu</w:t>
            </w:r>
            <w:r w:rsidR="00556EDF">
              <w:rPr>
                <w:rFonts w:asciiTheme="minorHAnsi" w:hAnsiTheme="minorHAnsi" w:cstheme="minorHAnsi"/>
              </w:rPr>
              <w:t>. Wartość do uzupełnienia przez handlowca przed wygenerowaniem oferty do klienta</w:t>
            </w:r>
          </w:p>
        </w:tc>
      </w:tr>
      <w:tr w:rsidR="002E64F4" w:rsidRPr="005A5DDE" w14:paraId="02022390" w14:textId="77777777" w:rsidTr="00690E2C">
        <w:tc>
          <w:tcPr>
            <w:tcW w:w="1892" w:type="dxa"/>
            <w:vAlign w:val="center"/>
          </w:tcPr>
          <w:p w14:paraId="7C47EA4B" w14:textId="7227D843" w:rsidR="002E64F4" w:rsidRPr="001A2BF6" w:rsidRDefault="002E64F4" w:rsidP="00690E2C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1A2BF6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Minimum Sales Order</w:t>
            </w:r>
          </w:p>
        </w:tc>
        <w:tc>
          <w:tcPr>
            <w:tcW w:w="1510" w:type="dxa"/>
            <w:vAlign w:val="center"/>
          </w:tcPr>
          <w:p w14:paraId="6DF42C0A" w14:textId="0994DFA5" w:rsidR="002E64F4" w:rsidRPr="001A2BF6" w:rsidRDefault="002E64F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F518DB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B4A71F2" w14:textId="20D8F6B4" w:rsidR="002E64F4" w:rsidRPr="00556EDF" w:rsidRDefault="00F873AC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556EDF">
              <w:rPr>
                <w:rFonts w:asciiTheme="minorHAnsi" w:hAnsiTheme="minorHAnsi" w:cstheme="minorHAnsi"/>
              </w:rPr>
              <w:t>Minimalna wielkość zakupu</w:t>
            </w:r>
            <w:r w:rsidR="00556EDF" w:rsidRPr="00556EDF">
              <w:rPr>
                <w:rFonts w:asciiTheme="minorHAnsi" w:hAnsiTheme="minorHAnsi" w:cstheme="minorHAnsi"/>
              </w:rPr>
              <w:t xml:space="preserve">. </w:t>
            </w:r>
            <w:r w:rsidR="00556EDF">
              <w:rPr>
                <w:rFonts w:asciiTheme="minorHAnsi" w:hAnsiTheme="minorHAnsi" w:cstheme="minorHAnsi"/>
              </w:rPr>
              <w:t>Wartość do uzupełnienia przez handlowca przed wygenerowaniem oferty do klienta</w:t>
            </w:r>
          </w:p>
        </w:tc>
      </w:tr>
      <w:tr w:rsidR="00BE760B" w:rsidRPr="005A5DDE" w14:paraId="6FC72496" w14:textId="77777777" w:rsidTr="00690E2C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092B18" w14:textId="57A63547" w:rsidR="00BE760B" w:rsidRPr="00FB59B8" w:rsidRDefault="00341D1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4F8FCC" w:themeColor="accent2"/>
              </w:rPr>
            </w:pPr>
            <w:r w:rsidRPr="00FB59B8">
              <w:rPr>
                <w:rFonts w:asciiTheme="minorHAnsi" w:hAnsiTheme="minorHAnsi" w:cstheme="minorHAnsi"/>
                <w:b/>
                <w:bCs/>
                <w:color w:val="4F8FCC" w:themeColor="accent2"/>
              </w:rPr>
              <w:t>SALES MODEL DETAILS</w:t>
            </w:r>
            <w:r w:rsidR="00FB59B8" w:rsidRPr="00FB59B8">
              <w:rPr>
                <w:rFonts w:asciiTheme="minorHAnsi" w:hAnsiTheme="minorHAnsi" w:cstheme="minorHAnsi"/>
                <w:b/>
                <w:bCs/>
                <w:color w:val="4F8FCC" w:themeColor="accent2"/>
              </w:rPr>
              <w:t xml:space="preserve"> </w:t>
            </w:r>
            <w:r w:rsidR="00FB59B8" w:rsidRPr="00BE6250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– Dane tej sekcji są uzupełnianie </w:t>
            </w:r>
            <w:r w:rsidR="00F020AD" w:rsidRPr="00BE6250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po uzgodnieniu z klientem na jaki model sprzedażowy </w:t>
            </w:r>
            <w:r w:rsidR="00E75556" w:rsidRPr="00BE6250">
              <w:rPr>
                <w:rFonts w:asciiTheme="minorHAnsi" w:hAnsiTheme="minorHAnsi" w:cstheme="minorHAnsi"/>
                <w:b/>
                <w:bCs/>
                <w:color w:val="FF0000"/>
              </w:rPr>
              <w:t>i w jakich ilościach się decyduje</w:t>
            </w:r>
          </w:p>
        </w:tc>
      </w:tr>
      <w:tr w:rsidR="00FA7429" w:rsidRPr="00CD3579" w14:paraId="2721C447" w14:textId="77777777" w:rsidTr="00690E2C">
        <w:tc>
          <w:tcPr>
            <w:tcW w:w="1892" w:type="dxa"/>
            <w:vAlign w:val="center"/>
          </w:tcPr>
          <w:p w14:paraId="45D38BD9" w14:textId="39DC4171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Sales Model</w:t>
            </w:r>
          </w:p>
        </w:tc>
        <w:tc>
          <w:tcPr>
            <w:tcW w:w="1510" w:type="dxa"/>
            <w:vAlign w:val="center"/>
          </w:tcPr>
          <w:p w14:paraId="5FA8D953" w14:textId="504E1234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51B95EB" w14:textId="77777777" w:rsidR="00FA7429" w:rsidRPr="00012DA6" w:rsidRDefault="00F873AC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>Model sprzedażowy. Do wyboru:</w:t>
            </w:r>
          </w:p>
          <w:p w14:paraId="18D9B835" w14:textId="0BCB12BE" w:rsidR="00AC458C" w:rsidRPr="00012DA6" w:rsidRDefault="00C60D6B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>MTO</w:t>
            </w:r>
            <w:r w:rsidR="00681402" w:rsidRPr="00012DA6">
              <w:rPr>
                <w:rFonts w:asciiTheme="minorHAnsi" w:hAnsiTheme="minorHAnsi" w:cstheme="minorHAnsi"/>
              </w:rPr>
              <w:t xml:space="preserve"> </w:t>
            </w:r>
            <w:r w:rsidR="00941D5C">
              <w:rPr>
                <w:rFonts w:asciiTheme="minorHAnsi" w:hAnsiTheme="minorHAnsi" w:cstheme="minorHAnsi"/>
              </w:rPr>
              <w:t>-</w:t>
            </w:r>
            <w:r w:rsidR="00681402"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81402"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="00681402" w:rsidRPr="00012DA6">
              <w:rPr>
                <w:rFonts w:asciiTheme="minorHAnsi" w:hAnsiTheme="minorHAnsi" w:cstheme="minorHAnsi"/>
              </w:rPr>
              <w:t xml:space="preserve"> To Order</w:t>
            </w:r>
          </w:p>
          <w:p w14:paraId="187D6100" w14:textId="7D42F2EF" w:rsidR="00C60D6B" w:rsidRPr="00012DA6" w:rsidRDefault="00C60D6B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>MTS</w:t>
            </w:r>
            <w:r w:rsidR="00681402" w:rsidRPr="00012DA6">
              <w:rPr>
                <w:rFonts w:asciiTheme="minorHAnsi" w:hAnsiTheme="minorHAnsi" w:cstheme="minorHAnsi"/>
              </w:rPr>
              <w:t xml:space="preserve"> </w:t>
            </w:r>
            <w:r w:rsidR="00941D5C">
              <w:rPr>
                <w:rFonts w:asciiTheme="minorHAnsi" w:hAnsiTheme="minorHAnsi" w:cstheme="minorHAnsi"/>
              </w:rPr>
              <w:t>-</w:t>
            </w:r>
            <w:r w:rsidR="00681402"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81402"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="00681402" w:rsidRPr="00012DA6">
              <w:rPr>
                <w:rFonts w:asciiTheme="minorHAnsi" w:hAnsiTheme="minorHAnsi" w:cstheme="minorHAnsi"/>
              </w:rPr>
              <w:t xml:space="preserve"> To Stock</w:t>
            </w:r>
          </w:p>
          <w:p w14:paraId="5A65E3AB" w14:textId="77777777" w:rsidR="00681402" w:rsidRPr="00012DA6" w:rsidRDefault="00681402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 xml:space="preserve">MTF - 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012DA6">
              <w:rPr>
                <w:rFonts w:asciiTheme="minorHAnsi" w:hAnsiTheme="minorHAnsi" w:cstheme="minorHAnsi"/>
              </w:rPr>
              <w:t>Forecats</w:t>
            </w:r>
            <w:proofErr w:type="spellEnd"/>
            <w:r w:rsidR="00704BB5" w:rsidRPr="00012DA6">
              <w:rPr>
                <w:rFonts w:asciiTheme="minorHAnsi" w:hAnsiTheme="minorHAnsi" w:cstheme="minorHAnsi"/>
              </w:rPr>
              <w:t>.</w:t>
            </w:r>
          </w:p>
          <w:p w14:paraId="60729743" w14:textId="225E707E" w:rsidR="00704BB5" w:rsidRPr="00012DA6" w:rsidRDefault="00704BB5" w:rsidP="00690E2C">
            <w:pPr>
              <w:rPr>
                <w:rFonts w:asciiTheme="minorHAnsi" w:hAnsiTheme="minorHAnsi"/>
                <w:sz w:val="22"/>
                <w:szCs w:val="22"/>
              </w:rPr>
            </w:pPr>
            <w:r w:rsidRPr="00012DA6">
              <w:rPr>
                <w:rFonts w:asciiTheme="minorHAnsi" w:hAnsiTheme="minorHAnsi"/>
                <w:sz w:val="22"/>
                <w:szCs w:val="22"/>
              </w:rPr>
              <w:t xml:space="preserve">Wartość ustawia się </w:t>
            </w:r>
            <w:r w:rsidR="00012DA6" w:rsidRPr="00012DA6">
              <w:rPr>
                <w:rFonts w:asciiTheme="minorHAnsi" w:hAnsiTheme="minorHAnsi"/>
                <w:sz w:val="22"/>
                <w:szCs w:val="22"/>
              </w:rPr>
              <w:t>po kliknięciu i zatwierdzeniu</w:t>
            </w:r>
            <w:r w:rsidR="00174A76">
              <w:rPr>
                <w:rFonts w:asciiTheme="minorHAnsi" w:hAnsiTheme="minorHAnsi"/>
                <w:sz w:val="22"/>
                <w:szCs w:val="22"/>
              </w:rPr>
              <w:t xml:space="preserve"> przyciskiem</w:t>
            </w:r>
            <w:r w:rsidR="00012DA6" w:rsidRPr="00012D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12DA6" w:rsidRPr="00012DA6">
              <w:rPr>
                <w:rFonts w:asciiTheme="minorHAnsi" w:hAnsiTheme="minorHAnsi"/>
                <w:b/>
                <w:bCs/>
                <w:sz w:val="22"/>
                <w:szCs w:val="22"/>
              </w:rPr>
              <w:t>SET ITEM IN ERP</w:t>
            </w:r>
          </w:p>
        </w:tc>
      </w:tr>
      <w:tr w:rsidR="00FA7429" w:rsidRPr="00126D2C" w14:paraId="36461A58" w14:textId="77777777" w:rsidTr="00690E2C">
        <w:tc>
          <w:tcPr>
            <w:tcW w:w="1892" w:type="dxa"/>
            <w:vAlign w:val="center"/>
          </w:tcPr>
          <w:p w14:paraId="55739096" w14:textId="5BFE0176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Set Item in ERP</w:t>
            </w:r>
          </w:p>
        </w:tc>
        <w:tc>
          <w:tcPr>
            <w:tcW w:w="1510" w:type="dxa"/>
            <w:vAlign w:val="center"/>
          </w:tcPr>
          <w:p w14:paraId="4D7EBE8E" w14:textId="22B2F54B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1261354A" w14:textId="3F1E0059" w:rsidR="00FA7429" w:rsidRPr="001A2BF6" w:rsidRDefault="00DA2F9A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</w:t>
            </w:r>
            <w:r w:rsidR="00BE1FA8">
              <w:rPr>
                <w:rFonts w:asciiTheme="minorHAnsi" w:hAnsiTheme="minorHAnsi" w:cstheme="minorHAnsi"/>
              </w:rPr>
              <w:t xml:space="preserve"> określająca czy dla pozycji został zatwierdzony wybrany model sprzedażowy. Domyślnie wartość jest „No”. </w:t>
            </w:r>
            <w:r w:rsidR="0026768A">
              <w:rPr>
                <w:rFonts w:asciiTheme="minorHAnsi" w:hAnsiTheme="minorHAnsi" w:cstheme="minorHAnsi"/>
              </w:rPr>
              <w:t>Pole zmienia się na „</w:t>
            </w:r>
            <w:proofErr w:type="spellStart"/>
            <w:r w:rsidR="0026768A">
              <w:rPr>
                <w:rFonts w:asciiTheme="minorHAnsi" w:hAnsiTheme="minorHAnsi" w:cstheme="minorHAnsi"/>
              </w:rPr>
              <w:t>Yes</w:t>
            </w:r>
            <w:proofErr w:type="spellEnd"/>
            <w:r w:rsidR="0026768A">
              <w:rPr>
                <w:rFonts w:asciiTheme="minorHAnsi" w:hAnsiTheme="minorHAnsi" w:cstheme="minorHAnsi"/>
              </w:rPr>
              <w:t xml:space="preserve">” </w:t>
            </w:r>
            <w:r w:rsidR="006763FB">
              <w:rPr>
                <w:rFonts w:asciiTheme="minorHAnsi" w:hAnsiTheme="minorHAnsi" w:cstheme="minorHAnsi"/>
              </w:rPr>
              <w:t xml:space="preserve">po kliknięciu i zatwierdzeniu </w:t>
            </w:r>
            <w:r w:rsidR="006763FB" w:rsidRPr="00704BB5">
              <w:rPr>
                <w:rFonts w:asciiTheme="minorHAnsi" w:hAnsiTheme="minorHAnsi" w:cstheme="minorHAnsi"/>
                <w:b/>
                <w:bCs/>
              </w:rPr>
              <w:t>SET ITEM IN ERP</w:t>
            </w:r>
          </w:p>
        </w:tc>
      </w:tr>
      <w:tr w:rsidR="00FA7429" w:rsidRPr="00126D2C" w14:paraId="076243EC" w14:textId="77777777" w:rsidTr="00690E2C">
        <w:tc>
          <w:tcPr>
            <w:tcW w:w="1892" w:type="dxa"/>
            <w:vAlign w:val="center"/>
          </w:tcPr>
          <w:p w14:paraId="312314E5" w14:textId="0713B407" w:rsidR="00FA7429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Winning Pricing</w:t>
            </w:r>
          </w:p>
        </w:tc>
        <w:tc>
          <w:tcPr>
            <w:tcW w:w="1510" w:type="dxa"/>
            <w:vAlign w:val="center"/>
          </w:tcPr>
          <w:p w14:paraId="29E569B6" w14:textId="2D6D2360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11540C2" w14:textId="5EE9EA2F" w:rsidR="00FA7429" w:rsidRPr="001A2BF6" w:rsidRDefault="005A12E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Docelowa ilość zamówienia</w:t>
            </w:r>
            <w:r w:rsidR="00174A76">
              <w:rPr>
                <w:rFonts w:asciiTheme="minorHAnsi" w:hAnsiTheme="minorHAnsi" w:cstheme="minorHAnsi"/>
              </w:rPr>
              <w:t xml:space="preserve">, do wybrania </w:t>
            </w:r>
            <w:r>
              <w:rPr>
                <w:rFonts w:asciiTheme="minorHAnsi" w:hAnsiTheme="minorHAnsi" w:cstheme="minorHAnsi"/>
              </w:rPr>
              <w:t xml:space="preserve">z aktywnych </w:t>
            </w:r>
            <w:proofErr w:type="spellStart"/>
            <w:r>
              <w:rPr>
                <w:rFonts w:asciiTheme="minorHAnsi" w:hAnsiTheme="minorHAnsi" w:cstheme="minorHAnsi"/>
              </w:rPr>
              <w:t>pricing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item</w:t>
            </w:r>
            <w:proofErr w:type="spellEnd"/>
            <w:r w:rsidR="00174A76">
              <w:rPr>
                <w:rFonts w:asciiTheme="minorHAnsi" w:hAnsiTheme="minorHAnsi" w:cstheme="minorHAnsi"/>
              </w:rPr>
              <w:t>. Ustawia się</w:t>
            </w:r>
            <w:r w:rsidR="00415A7A">
              <w:rPr>
                <w:rFonts w:asciiTheme="minorHAnsi" w:hAnsiTheme="minorHAnsi" w:cstheme="minorHAnsi"/>
              </w:rPr>
              <w:t xml:space="preserve"> po</w:t>
            </w:r>
            <w:r w:rsidR="00077B2B">
              <w:rPr>
                <w:rFonts w:asciiTheme="minorHAnsi" w:hAnsiTheme="minorHAnsi" w:cstheme="minorHAnsi"/>
              </w:rPr>
              <w:t xml:space="preserve"> </w:t>
            </w:r>
            <w:r w:rsidR="00415A7A">
              <w:rPr>
                <w:rFonts w:asciiTheme="minorHAnsi" w:hAnsiTheme="minorHAnsi" w:cstheme="minorHAnsi"/>
              </w:rPr>
              <w:t xml:space="preserve">kliknięciu i zatwierdzeniu </w:t>
            </w:r>
            <w:r w:rsidR="00415A7A" w:rsidRPr="00704BB5">
              <w:rPr>
                <w:rFonts w:asciiTheme="minorHAnsi" w:hAnsiTheme="minorHAnsi" w:cstheme="minorHAnsi"/>
                <w:b/>
                <w:bCs/>
              </w:rPr>
              <w:t>SET ITEM IN ERP</w:t>
            </w:r>
          </w:p>
        </w:tc>
      </w:tr>
      <w:tr w:rsidR="00FA7429" w:rsidRPr="00126D2C" w14:paraId="41C0E608" w14:textId="77777777" w:rsidTr="00690E2C">
        <w:tc>
          <w:tcPr>
            <w:tcW w:w="1892" w:type="dxa"/>
            <w:vAlign w:val="center"/>
          </w:tcPr>
          <w:p w14:paraId="19D81523" w14:textId="611DFAC7" w:rsidR="00FA7429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Batch MPQ</w:t>
            </w:r>
          </w:p>
        </w:tc>
        <w:tc>
          <w:tcPr>
            <w:tcW w:w="1510" w:type="dxa"/>
            <w:vAlign w:val="center"/>
          </w:tcPr>
          <w:p w14:paraId="11AFAB65" w14:textId="55E4AE89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0A38280" w14:textId="77777777" w:rsidR="00FA7429" w:rsidRDefault="0046786B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ustawia się automatycznie po wybraniu</w:t>
            </w:r>
            <w:r w:rsidR="001738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738B4" w:rsidRPr="00792DC1">
              <w:rPr>
                <w:rFonts w:asciiTheme="minorHAnsi" w:hAnsiTheme="minorHAnsi" w:cstheme="minorHAnsi"/>
                <w:b/>
                <w:bCs/>
              </w:rPr>
              <w:t>Winning</w:t>
            </w:r>
            <w:proofErr w:type="spellEnd"/>
            <w:r w:rsidR="001738B4" w:rsidRPr="00792DC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1738B4" w:rsidRPr="00792DC1">
              <w:rPr>
                <w:rFonts w:asciiTheme="minorHAnsi" w:hAnsiTheme="minorHAnsi" w:cstheme="minorHAnsi"/>
                <w:b/>
                <w:bCs/>
              </w:rPr>
              <w:t>Pricing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i zatwierdzeniu </w:t>
            </w:r>
            <w:r w:rsidRPr="00792DC1">
              <w:rPr>
                <w:rFonts w:asciiTheme="minorHAnsi" w:hAnsiTheme="minorHAnsi" w:cstheme="minorHAnsi"/>
                <w:b/>
                <w:bCs/>
              </w:rPr>
              <w:t>SET ITEM IN ERP</w:t>
            </w:r>
            <w:r w:rsidR="006C3FD9">
              <w:rPr>
                <w:rFonts w:asciiTheme="minorHAnsi" w:hAnsiTheme="minorHAnsi" w:cstheme="minorHAnsi"/>
              </w:rPr>
              <w:t>, wg:</w:t>
            </w:r>
          </w:p>
          <w:p w14:paraId="7DF94A6C" w14:textId="4BED26EA" w:rsidR="00E96ECA" w:rsidRPr="008E4789" w:rsidRDefault="00E96ECA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E96ECA">
              <w:rPr>
                <w:rFonts w:asciiTheme="minorHAnsi" w:hAnsiTheme="minorHAnsi" w:cstheme="minorHAnsi"/>
              </w:rPr>
              <w:t xml:space="preserve">dla modelu </w:t>
            </w:r>
            <w:r w:rsidR="008E4789">
              <w:rPr>
                <w:rFonts w:asciiTheme="minorHAnsi" w:hAnsiTheme="minorHAnsi" w:cstheme="minorHAnsi"/>
              </w:rPr>
              <w:t>„</w:t>
            </w:r>
            <w:r w:rsidR="008E4789" w:rsidRPr="00012DA6">
              <w:rPr>
                <w:rFonts w:asciiTheme="minorHAnsi" w:hAnsiTheme="minorHAnsi" w:cstheme="minorHAnsi"/>
              </w:rPr>
              <w:t xml:space="preserve">MTO </w:t>
            </w:r>
            <w:r w:rsidR="008E4789">
              <w:rPr>
                <w:rFonts w:asciiTheme="minorHAnsi" w:hAnsiTheme="minorHAnsi" w:cstheme="minorHAnsi"/>
              </w:rPr>
              <w:t>-</w:t>
            </w:r>
            <w:r w:rsidR="008E4789"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E4789"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="008E4789" w:rsidRPr="00012DA6">
              <w:rPr>
                <w:rFonts w:asciiTheme="minorHAnsi" w:hAnsiTheme="minorHAnsi" w:cstheme="minorHAnsi"/>
              </w:rPr>
              <w:t xml:space="preserve"> To Order</w:t>
            </w:r>
            <w:r w:rsidR="008E4789">
              <w:rPr>
                <w:rFonts w:asciiTheme="minorHAnsi" w:hAnsiTheme="minorHAnsi"/>
              </w:rPr>
              <w:t>”</w:t>
            </w:r>
            <w:r w:rsidR="008E4789" w:rsidRPr="008E4789">
              <w:rPr>
                <w:rFonts w:asciiTheme="minorHAnsi" w:hAnsiTheme="minorHAnsi"/>
              </w:rPr>
              <w:t xml:space="preserve"> </w:t>
            </w:r>
            <w:r w:rsidRPr="008E4789">
              <w:rPr>
                <w:rFonts w:asciiTheme="minorHAnsi" w:hAnsiTheme="minorHAnsi"/>
              </w:rPr>
              <w:t xml:space="preserve"> na najmniejszy aktywny </w:t>
            </w:r>
            <w:proofErr w:type="spellStart"/>
            <w:r w:rsidRPr="008E4789">
              <w:rPr>
                <w:rFonts w:asciiTheme="minorHAnsi" w:hAnsiTheme="minorHAnsi"/>
              </w:rPr>
              <w:t>pricing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  <w:proofErr w:type="spellStart"/>
            <w:r w:rsidRPr="008E4789">
              <w:rPr>
                <w:rFonts w:asciiTheme="minorHAnsi" w:hAnsiTheme="minorHAnsi"/>
              </w:rPr>
              <w:t>item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</w:p>
          <w:p w14:paraId="5FA915EE" w14:textId="514F3925" w:rsidR="00E96ECA" w:rsidRPr="008E4789" w:rsidRDefault="00E96ECA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E4789">
              <w:rPr>
                <w:rFonts w:asciiTheme="minorHAnsi" w:hAnsiTheme="minorHAnsi" w:cstheme="minorHAnsi"/>
                <w:lang w:val="en-US"/>
              </w:rPr>
              <w:t>dla</w:t>
            </w:r>
            <w:proofErr w:type="spellEnd"/>
            <w:r w:rsidRPr="008E478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E4789">
              <w:rPr>
                <w:rFonts w:asciiTheme="minorHAnsi" w:hAnsiTheme="minorHAnsi" w:cstheme="minorHAnsi"/>
                <w:lang w:val="en-US"/>
              </w:rPr>
              <w:t>modelu</w:t>
            </w:r>
            <w:proofErr w:type="spellEnd"/>
            <w:r w:rsidRPr="008E4789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8E4789" w:rsidRPr="008E4789">
              <w:rPr>
                <w:rFonts w:asciiTheme="minorHAnsi" w:hAnsiTheme="minorHAnsi" w:cstheme="minorHAnsi"/>
                <w:lang w:val="en-US"/>
              </w:rPr>
              <w:t>„MTS - Make To Stock</w:t>
            </w:r>
            <w:r w:rsidR="008E4789" w:rsidRPr="008E4789">
              <w:rPr>
                <w:rFonts w:asciiTheme="minorHAnsi" w:hAnsiTheme="minorHAnsi"/>
              </w:rPr>
              <w:t>”</w:t>
            </w:r>
            <w:r w:rsidRPr="008E4789">
              <w:rPr>
                <w:rFonts w:asciiTheme="minorHAnsi" w:hAnsiTheme="minorHAnsi"/>
              </w:rPr>
              <w:t xml:space="preserve"> na </w:t>
            </w:r>
            <w:proofErr w:type="spellStart"/>
            <w:r w:rsidRPr="008E4789">
              <w:rPr>
                <w:rFonts w:asciiTheme="minorHAnsi" w:hAnsiTheme="minorHAnsi"/>
              </w:rPr>
              <w:t>quantity</w:t>
            </w:r>
            <w:proofErr w:type="spellEnd"/>
            <w:r w:rsidRPr="008E4789">
              <w:rPr>
                <w:rFonts w:asciiTheme="minorHAnsi" w:hAnsiTheme="minorHAnsi"/>
              </w:rPr>
              <w:t xml:space="preserve"> z wybranego </w:t>
            </w:r>
            <w:proofErr w:type="spellStart"/>
            <w:r w:rsidRPr="008E4789">
              <w:rPr>
                <w:rFonts w:asciiTheme="minorHAnsi" w:hAnsiTheme="minorHAnsi"/>
              </w:rPr>
              <w:t>winning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  <w:proofErr w:type="spellStart"/>
            <w:r w:rsidRPr="008E4789">
              <w:rPr>
                <w:rFonts w:asciiTheme="minorHAnsi" w:hAnsiTheme="minorHAnsi"/>
              </w:rPr>
              <w:t>pricing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</w:p>
          <w:p w14:paraId="1B4F06B4" w14:textId="3F1FB32C" w:rsidR="006C3FD9" w:rsidRPr="00E96ECA" w:rsidRDefault="00E96ECA" w:rsidP="008B52A8">
            <w:pPr>
              <w:pStyle w:val="Akapitzlist"/>
              <w:numPr>
                <w:ilvl w:val="0"/>
                <w:numId w:val="31"/>
              </w:numPr>
              <w:spacing w:line="240" w:lineRule="auto"/>
              <w:ind w:left="777"/>
              <w:rPr>
                <w:rFonts w:asciiTheme="minorHAnsi" w:hAnsiTheme="minorHAnsi" w:cstheme="minorHAnsi"/>
              </w:rPr>
            </w:pPr>
            <w:r w:rsidRPr="00E96ECA">
              <w:rPr>
                <w:rFonts w:asciiTheme="minorHAnsi" w:hAnsiTheme="minorHAnsi" w:cstheme="minorHAnsi"/>
              </w:rPr>
              <w:t xml:space="preserve">dla modelu </w:t>
            </w:r>
            <w:r w:rsidR="008E4789">
              <w:rPr>
                <w:rFonts w:asciiTheme="minorHAnsi" w:hAnsiTheme="minorHAnsi" w:cstheme="minorHAnsi"/>
              </w:rPr>
              <w:t>„</w:t>
            </w:r>
            <w:r w:rsidR="008E4789" w:rsidRPr="00012DA6">
              <w:rPr>
                <w:rFonts w:asciiTheme="minorHAnsi" w:hAnsiTheme="minorHAnsi" w:cstheme="minorHAnsi"/>
              </w:rPr>
              <w:t xml:space="preserve">MTF -  </w:t>
            </w:r>
            <w:proofErr w:type="spellStart"/>
            <w:r w:rsidR="008E4789"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="008E4789" w:rsidRPr="00012DA6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="008E4789" w:rsidRPr="00012DA6">
              <w:rPr>
                <w:rFonts w:asciiTheme="minorHAnsi" w:hAnsiTheme="minorHAnsi" w:cstheme="minorHAnsi"/>
              </w:rPr>
              <w:t>Forecats</w:t>
            </w:r>
            <w:proofErr w:type="spellEnd"/>
            <w:r w:rsidR="008E4789">
              <w:rPr>
                <w:rFonts w:asciiTheme="minorHAnsi" w:hAnsiTheme="minorHAnsi" w:cstheme="minorHAnsi"/>
              </w:rPr>
              <w:t>”</w:t>
            </w:r>
            <w:r w:rsidRPr="00E96ECA">
              <w:rPr>
                <w:rFonts w:asciiTheme="minorHAnsi" w:hAnsiTheme="minorHAnsi" w:cstheme="minorHAnsi"/>
              </w:rPr>
              <w:t xml:space="preserve"> na najmniejszy aktywny </w:t>
            </w:r>
            <w:proofErr w:type="spellStart"/>
            <w:r w:rsidRPr="00E96ECA">
              <w:rPr>
                <w:rFonts w:asciiTheme="minorHAnsi" w:hAnsiTheme="minorHAnsi" w:cstheme="minorHAnsi"/>
              </w:rPr>
              <w:t>pricing</w:t>
            </w:r>
            <w:proofErr w:type="spellEnd"/>
            <w:r w:rsidRPr="00E96EC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96ECA">
              <w:rPr>
                <w:rFonts w:asciiTheme="minorHAnsi" w:hAnsiTheme="minorHAnsi" w:cstheme="minorHAnsi"/>
              </w:rPr>
              <w:t>item</w:t>
            </w:r>
            <w:proofErr w:type="spellEnd"/>
          </w:p>
        </w:tc>
      </w:tr>
      <w:tr w:rsidR="00FA7429" w:rsidRPr="00126D2C" w14:paraId="72DEC174" w14:textId="77777777" w:rsidTr="00690E2C">
        <w:tc>
          <w:tcPr>
            <w:tcW w:w="1892" w:type="dxa"/>
            <w:vAlign w:val="center"/>
          </w:tcPr>
          <w:p w14:paraId="5D33A9EB" w14:textId="5B201322" w:rsidR="00FA7429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Multiplication Factor</w:t>
            </w:r>
          </w:p>
        </w:tc>
        <w:tc>
          <w:tcPr>
            <w:tcW w:w="1510" w:type="dxa"/>
            <w:vAlign w:val="center"/>
          </w:tcPr>
          <w:p w14:paraId="220A8D98" w14:textId="03C3B54B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9E6B5F2" w14:textId="15B99ACF" w:rsidR="00FA7429" w:rsidRPr="00C70C26" w:rsidRDefault="00B81A1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Krotność zamówienia</w:t>
            </w:r>
            <w:r w:rsidR="00AE2CAA">
              <w:rPr>
                <w:rFonts w:asciiTheme="minorHAnsi" w:hAnsiTheme="minorHAnsi" w:cstheme="minorHAnsi"/>
              </w:rPr>
              <w:t xml:space="preserve">. </w:t>
            </w:r>
            <w:r w:rsidR="00AE2CAA" w:rsidRPr="00012DA6">
              <w:rPr>
                <w:rFonts w:asciiTheme="minorHAnsi" w:hAnsiTheme="minorHAnsi"/>
              </w:rPr>
              <w:t xml:space="preserve">Wartość ustawia się po kliknięciu i zatwierdzeniu </w:t>
            </w:r>
            <w:r w:rsidR="00AE2CAA" w:rsidRPr="00012DA6">
              <w:rPr>
                <w:rFonts w:asciiTheme="minorHAnsi" w:hAnsiTheme="minorHAnsi"/>
                <w:b/>
                <w:bCs/>
              </w:rPr>
              <w:t>SET ITEM IN ERP</w:t>
            </w:r>
            <w:r w:rsidR="00B61058">
              <w:rPr>
                <w:rFonts w:asciiTheme="minorHAnsi" w:hAnsiTheme="minorHAnsi"/>
                <w:b/>
                <w:bCs/>
              </w:rPr>
              <w:t xml:space="preserve"> </w:t>
            </w:r>
            <w:r w:rsidR="00C70C26">
              <w:rPr>
                <w:rFonts w:asciiTheme="minorHAnsi" w:hAnsiTheme="minorHAnsi"/>
              </w:rPr>
              <w:t xml:space="preserve">na podstawie pola </w:t>
            </w:r>
            <w:proofErr w:type="spellStart"/>
            <w:r w:rsidR="00C70C26" w:rsidRPr="00C70C26">
              <w:rPr>
                <w:b/>
                <w:bCs/>
              </w:rPr>
              <w:t>Multiplication</w:t>
            </w:r>
            <w:proofErr w:type="spellEnd"/>
            <w:r w:rsidR="00C70C26" w:rsidRPr="00C70C26">
              <w:rPr>
                <w:b/>
                <w:bCs/>
              </w:rPr>
              <w:t xml:space="preserve"> </w:t>
            </w:r>
            <w:proofErr w:type="spellStart"/>
            <w:r w:rsidR="00C70C26" w:rsidRPr="00C70C26">
              <w:rPr>
                <w:b/>
                <w:bCs/>
              </w:rPr>
              <w:t>Factor</w:t>
            </w:r>
            <w:proofErr w:type="spellEnd"/>
            <w:r w:rsidR="00C70C26">
              <w:rPr>
                <w:b/>
                <w:bCs/>
              </w:rPr>
              <w:t xml:space="preserve"> </w:t>
            </w:r>
            <w:r w:rsidR="00C70C26">
              <w:t>z sekcji PRODUCT DATA</w:t>
            </w:r>
          </w:p>
        </w:tc>
      </w:tr>
      <w:tr w:rsidR="00FA7429" w:rsidRPr="00126D2C" w14:paraId="79EB2835" w14:textId="77777777" w:rsidTr="00690E2C">
        <w:tc>
          <w:tcPr>
            <w:tcW w:w="1892" w:type="dxa"/>
            <w:vAlign w:val="center"/>
          </w:tcPr>
          <w:p w14:paraId="332549E1" w14:textId="4DFDD82A" w:rsidR="00FA7429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F1A0E">
              <w:rPr>
                <w:rFonts w:asciiTheme="minorHAnsi" w:hAnsiTheme="minorHAnsi" w:cstheme="minorHAnsi"/>
                <w:b/>
                <w:bCs/>
                <w:lang w:val="en-US"/>
              </w:rPr>
              <w:t>Minimum Stock Quantity</w:t>
            </w:r>
          </w:p>
        </w:tc>
        <w:tc>
          <w:tcPr>
            <w:tcW w:w="1510" w:type="dxa"/>
            <w:vAlign w:val="center"/>
          </w:tcPr>
          <w:p w14:paraId="38900977" w14:textId="7CD0575C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8C7F413" w14:textId="5B159B37" w:rsidR="00FA7429" w:rsidRPr="00AE2CAA" w:rsidRDefault="000A33BC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Minimalna ilość </w:t>
            </w:r>
            <w:r w:rsidR="00A111A7">
              <w:rPr>
                <w:rFonts w:asciiTheme="minorHAnsi" w:hAnsiTheme="minorHAnsi" w:cstheme="minorHAnsi"/>
              </w:rPr>
              <w:t>zapasu</w:t>
            </w:r>
            <w:r w:rsidR="00AE2CAA">
              <w:rPr>
                <w:rFonts w:asciiTheme="minorHAnsi" w:hAnsiTheme="minorHAnsi" w:cstheme="minorHAnsi"/>
              </w:rPr>
              <w:t xml:space="preserve">. </w:t>
            </w:r>
            <w:r w:rsidR="00AE2CAA" w:rsidRPr="00012DA6">
              <w:rPr>
                <w:rFonts w:asciiTheme="minorHAnsi" w:hAnsiTheme="minorHAnsi"/>
              </w:rPr>
              <w:t xml:space="preserve">Wartość </w:t>
            </w:r>
            <w:r w:rsidR="00AE0B6E">
              <w:rPr>
                <w:rFonts w:asciiTheme="minorHAnsi" w:hAnsiTheme="minorHAnsi"/>
              </w:rPr>
              <w:t xml:space="preserve">do podania, </w:t>
            </w:r>
            <w:r w:rsidR="00AE0B6E" w:rsidRPr="00EA3DB0">
              <w:rPr>
                <w:rFonts w:asciiTheme="minorHAnsi" w:hAnsiTheme="minorHAnsi"/>
              </w:rPr>
              <w:t xml:space="preserve">gdy wybrany jest </w:t>
            </w:r>
            <w:r w:rsidR="00AE0B6E" w:rsidRPr="00D73545">
              <w:rPr>
                <w:rFonts w:asciiTheme="minorHAnsi" w:hAnsiTheme="minorHAnsi"/>
                <w:b/>
                <w:bCs/>
              </w:rPr>
              <w:t>Sales Model</w:t>
            </w:r>
            <w:r w:rsidR="00AE0B6E" w:rsidRPr="00EA3DB0">
              <w:rPr>
                <w:rFonts w:asciiTheme="minorHAnsi" w:hAnsiTheme="minorHAnsi"/>
              </w:rPr>
              <w:t xml:space="preserve"> = „MTS – </w:t>
            </w:r>
            <w:proofErr w:type="spellStart"/>
            <w:r w:rsidR="00AE0B6E" w:rsidRPr="00EA3DB0">
              <w:rPr>
                <w:rFonts w:asciiTheme="minorHAnsi" w:hAnsiTheme="minorHAnsi"/>
              </w:rPr>
              <w:t>Make</w:t>
            </w:r>
            <w:proofErr w:type="spellEnd"/>
            <w:r w:rsidR="00AE0B6E" w:rsidRPr="00EA3DB0">
              <w:rPr>
                <w:rFonts w:asciiTheme="minorHAnsi" w:hAnsiTheme="minorHAnsi"/>
              </w:rPr>
              <w:t xml:space="preserve"> To Stock”</w:t>
            </w:r>
            <w:r w:rsidR="00477F40">
              <w:rPr>
                <w:rFonts w:asciiTheme="minorHAnsi" w:hAnsiTheme="minorHAnsi"/>
              </w:rPr>
              <w:t>.</w:t>
            </w:r>
            <w:r w:rsidR="00AE0B6E">
              <w:rPr>
                <w:rFonts w:asciiTheme="minorHAnsi" w:hAnsiTheme="minorHAnsi"/>
              </w:rPr>
              <w:t xml:space="preserve"> </w:t>
            </w:r>
            <w:r w:rsidR="00477F40">
              <w:rPr>
                <w:rFonts w:asciiTheme="minorHAnsi" w:hAnsiTheme="minorHAnsi"/>
              </w:rPr>
              <w:t>U</w:t>
            </w:r>
            <w:r w:rsidR="00AE2CAA" w:rsidRPr="00012DA6">
              <w:rPr>
                <w:rFonts w:asciiTheme="minorHAnsi" w:hAnsiTheme="minorHAnsi"/>
              </w:rPr>
              <w:t xml:space="preserve">stawia się po kliknięciu i zatwierdzeniu </w:t>
            </w:r>
            <w:r w:rsidR="00AE2CAA" w:rsidRPr="00012DA6">
              <w:rPr>
                <w:rFonts w:asciiTheme="minorHAnsi" w:hAnsiTheme="minorHAnsi"/>
                <w:b/>
                <w:bCs/>
              </w:rPr>
              <w:t>SET ITEM IN</w:t>
            </w:r>
            <w:r w:rsidR="00D14369">
              <w:rPr>
                <w:rFonts w:asciiTheme="minorHAnsi" w:hAnsiTheme="minorHAnsi"/>
                <w:b/>
                <w:bCs/>
              </w:rPr>
              <w:t xml:space="preserve"> ERP</w:t>
            </w:r>
          </w:p>
        </w:tc>
      </w:tr>
      <w:tr w:rsidR="00FA7429" w:rsidRPr="00126D2C" w14:paraId="0C3324AD" w14:textId="77777777" w:rsidTr="00690E2C">
        <w:tc>
          <w:tcPr>
            <w:tcW w:w="1892" w:type="dxa"/>
            <w:vAlign w:val="center"/>
          </w:tcPr>
          <w:p w14:paraId="2213E07C" w14:textId="4DD36DDB" w:rsidR="00FA7429" w:rsidRPr="00EF1A0E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Maximum Stock Quantity</w:t>
            </w:r>
          </w:p>
        </w:tc>
        <w:tc>
          <w:tcPr>
            <w:tcW w:w="1510" w:type="dxa"/>
            <w:vAlign w:val="center"/>
          </w:tcPr>
          <w:p w14:paraId="6F97A838" w14:textId="23FB7D1A" w:rsidR="00FA7429" w:rsidRPr="001A2BF6" w:rsidRDefault="00FA742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81D6EDF" w14:textId="67869ECE" w:rsidR="00FA7429" w:rsidRPr="001A2BF6" w:rsidRDefault="00A111A7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Maksymalna ilość zapasu</w:t>
            </w:r>
            <w:r w:rsidR="00D73545">
              <w:rPr>
                <w:rFonts w:asciiTheme="minorHAnsi" w:hAnsiTheme="minorHAnsi" w:cstheme="minorHAnsi"/>
              </w:rPr>
              <w:t xml:space="preserve">. </w:t>
            </w:r>
            <w:r w:rsidR="00D14369" w:rsidRPr="00012DA6">
              <w:rPr>
                <w:rFonts w:asciiTheme="minorHAnsi" w:hAnsiTheme="minorHAnsi"/>
              </w:rPr>
              <w:t xml:space="preserve">Wartość </w:t>
            </w:r>
            <w:r w:rsidR="00D14369">
              <w:rPr>
                <w:rFonts w:asciiTheme="minorHAnsi" w:hAnsiTheme="minorHAnsi"/>
              </w:rPr>
              <w:t xml:space="preserve">do podania, </w:t>
            </w:r>
            <w:r w:rsidR="00D14369" w:rsidRPr="00EA3DB0">
              <w:rPr>
                <w:rFonts w:asciiTheme="minorHAnsi" w:hAnsiTheme="minorHAnsi"/>
              </w:rPr>
              <w:t xml:space="preserve">gdy wybrany jest </w:t>
            </w:r>
            <w:r w:rsidR="00D14369" w:rsidRPr="00D73545">
              <w:rPr>
                <w:rFonts w:asciiTheme="minorHAnsi" w:hAnsiTheme="minorHAnsi"/>
                <w:b/>
                <w:bCs/>
              </w:rPr>
              <w:t>Sales Model</w:t>
            </w:r>
            <w:r w:rsidR="00D14369" w:rsidRPr="00EA3DB0">
              <w:rPr>
                <w:rFonts w:asciiTheme="minorHAnsi" w:hAnsiTheme="minorHAnsi"/>
              </w:rPr>
              <w:t xml:space="preserve"> = „MTS – </w:t>
            </w:r>
            <w:proofErr w:type="spellStart"/>
            <w:r w:rsidR="00D14369" w:rsidRPr="00EA3DB0">
              <w:rPr>
                <w:rFonts w:asciiTheme="minorHAnsi" w:hAnsiTheme="minorHAnsi"/>
              </w:rPr>
              <w:t>Make</w:t>
            </w:r>
            <w:proofErr w:type="spellEnd"/>
            <w:r w:rsidR="00D14369" w:rsidRPr="00EA3DB0">
              <w:rPr>
                <w:rFonts w:asciiTheme="minorHAnsi" w:hAnsiTheme="minorHAnsi"/>
              </w:rPr>
              <w:t xml:space="preserve"> To Stock”</w:t>
            </w:r>
            <w:r w:rsidR="00D14369">
              <w:rPr>
                <w:rFonts w:asciiTheme="minorHAnsi" w:hAnsiTheme="minorHAnsi"/>
              </w:rPr>
              <w:t>. U</w:t>
            </w:r>
            <w:r w:rsidR="00D14369" w:rsidRPr="00012DA6">
              <w:rPr>
                <w:rFonts w:asciiTheme="minorHAnsi" w:hAnsiTheme="minorHAnsi"/>
              </w:rPr>
              <w:t xml:space="preserve">stawia się po kliknięciu i zatwierdzeniu </w:t>
            </w:r>
            <w:r w:rsidR="00D14369" w:rsidRPr="00012DA6">
              <w:rPr>
                <w:rFonts w:asciiTheme="minorHAnsi" w:hAnsiTheme="minorHAnsi"/>
                <w:b/>
                <w:bCs/>
              </w:rPr>
              <w:t>SET ITEM IN</w:t>
            </w:r>
            <w:r w:rsidR="00D14369">
              <w:rPr>
                <w:rFonts w:asciiTheme="minorHAnsi" w:hAnsiTheme="minorHAnsi"/>
                <w:b/>
                <w:bCs/>
              </w:rPr>
              <w:t xml:space="preserve"> ERP</w:t>
            </w:r>
          </w:p>
        </w:tc>
      </w:tr>
      <w:tr w:rsidR="00BE760B" w:rsidRPr="005A5DDE" w14:paraId="15DD1E3E" w14:textId="77777777" w:rsidTr="00690E2C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6D803B" w14:textId="241F3949" w:rsidR="00BE760B" w:rsidRPr="00A966D5" w:rsidRDefault="00F44752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966D5">
              <w:rPr>
                <w:rFonts w:asciiTheme="minorHAnsi" w:hAnsiTheme="minorHAnsi" w:cstheme="minorHAnsi"/>
                <w:b/>
                <w:bCs/>
                <w:color w:val="4F8FCC" w:themeColor="accent2"/>
                <w:lang w:val="en-US"/>
              </w:rPr>
              <w:t>PART PRESENTATION</w:t>
            </w:r>
          </w:p>
        </w:tc>
      </w:tr>
      <w:tr w:rsidR="00BE760B" w:rsidRPr="00944CA2" w14:paraId="40E7031F" w14:textId="77777777" w:rsidTr="00690E2C">
        <w:tc>
          <w:tcPr>
            <w:tcW w:w="1892" w:type="dxa"/>
            <w:vAlign w:val="center"/>
          </w:tcPr>
          <w:p w14:paraId="5EDDFCF3" w14:textId="09984B5A" w:rsidR="00BE760B" w:rsidRPr="001A2BF6" w:rsidRDefault="00615EE2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Part Presentation</w:t>
            </w:r>
          </w:p>
        </w:tc>
        <w:tc>
          <w:tcPr>
            <w:tcW w:w="1510" w:type="dxa"/>
            <w:vAlign w:val="center"/>
          </w:tcPr>
          <w:p w14:paraId="053DDA9C" w14:textId="3D454543" w:rsidR="00BE760B" w:rsidRPr="00FB1CBF" w:rsidRDefault="00FB1CBF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0F84E77" w14:textId="4B7D6D5A" w:rsidR="00BE760B" w:rsidRPr="00780AE6" w:rsidRDefault="008541F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 w:rsidRPr="00780AE6">
              <w:rPr>
                <w:rFonts w:asciiTheme="minorHAnsi" w:hAnsiTheme="minorHAnsi" w:cstheme="minorHAnsi"/>
                <w:lang w:val="en-US"/>
              </w:rPr>
              <w:t xml:space="preserve">Do </w:t>
            </w:r>
            <w:proofErr w:type="spellStart"/>
            <w:r w:rsidRPr="00780AE6">
              <w:rPr>
                <w:rFonts w:asciiTheme="minorHAnsi" w:hAnsiTheme="minorHAnsi" w:cstheme="minorHAnsi"/>
                <w:lang w:val="en-US"/>
              </w:rPr>
              <w:t>wyboru</w:t>
            </w:r>
            <w:proofErr w:type="spellEnd"/>
            <w:r w:rsidRPr="00780AE6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B03280">
              <w:rPr>
                <w:rFonts w:asciiTheme="minorHAnsi" w:hAnsiTheme="minorHAnsi" w:cstheme="minorHAnsi"/>
                <w:lang w:val="en-US"/>
              </w:rPr>
              <w:t>Rolls, Fanfold, Sheets</w:t>
            </w:r>
            <w:r w:rsidR="001C7773">
              <w:rPr>
                <w:rFonts w:asciiTheme="minorHAnsi" w:hAnsiTheme="minorHAnsi" w:cstheme="minorHAnsi"/>
                <w:lang w:val="en-US"/>
              </w:rPr>
              <w:t xml:space="preserve">, Continuous </w:t>
            </w:r>
            <w:r w:rsidR="00027FD7">
              <w:rPr>
                <w:rFonts w:asciiTheme="minorHAnsi" w:hAnsiTheme="minorHAnsi" w:cstheme="minorHAnsi"/>
                <w:lang w:val="en-US"/>
              </w:rPr>
              <w:t>Material</w:t>
            </w:r>
            <w:r w:rsidR="00780AE6" w:rsidRPr="00780AE6">
              <w:rPr>
                <w:rFonts w:asciiTheme="minorHAnsi" w:hAnsiTheme="minorHAnsi" w:cstheme="minorHAnsi"/>
                <w:lang w:val="en-US"/>
              </w:rPr>
              <w:t>, Other Products, Ribb</w:t>
            </w:r>
            <w:r w:rsidR="00780AE6">
              <w:rPr>
                <w:rFonts w:asciiTheme="minorHAnsi" w:hAnsiTheme="minorHAnsi" w:cstheme="minorHAnsi"/>
                <w:lang w:val="en-US"/>
              </w:rPr>
              <w:t>ons</w:t>
            </w:r>
          </w:p>
        </w:tc>
      </w:tr>
      <w:tr w:rsidR="00DD45AB" w:rsidRPr="00500E39" w14:paraId="3EE6B0AC" w14:textId="77777777" w:rsidTr="00690E2C">
        <w:tc>
          <w:tcPr>
            <w:tcW w:w="9923" w:type="dxa"/>
            <w:gridSpan w:val="3"/>
            <w:vAlign w:val="center"/>
          </w:tcPr>
          <w:p w14:paraId="46BC3FC1" w14:textId="3DA43485" w:rsidR="00DD45AB" w:rsidRPr="001A2BF6" w:rsidRDefault="00DD45AB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 w:rsidRPr="004976EB"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Other Products</w:t>
            </w:r>
          </w:p>
        </w:tc>
      </w:tr>
      <w:tr w:rsidR="004A5AAA" w:rsidRPr="007F52F2" w14:paraId="6BD510E8" w14:textId="77777777" w:rsidTr="00690E2C">
        <w:tc>
          <w:tcPr>
            <w:tcW w:w="1892" w:type="dxa"/>
            <w:vAlign w:val="center"/>
          </w:tcPr>
          <w:p w14:paraId="33147CFE" w14:textId="1A7339EB" w:rsidR="004A5AAA" w:rsidRPr="004A5AAA" w:rsidRDefault="004A5AAA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Part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340BF331" w14:textId="3B447CA1" w:rsidR="004A5AAA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97D6D40" w14:textId="58226F3B" w:rsidR="004A5AAA" w:rsidRPr="007F52F2" w:rsidRDefault="00FB1CBF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F52F2"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 w:rsidRPr="007F52F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5317EE" w:rsidRPr="007F52F2">
              <w:rPr>
                <w:rFonts w:asciiTheme="minorHAnsi" w:hAnsiTheme="minorHAnsi" w:cstheme="minorHAnsi"/>
                <w:lang w:val="en-US"/>
              </w:rPr>
              <w:t>wyrob</w:t>
            </w:r>
            <w:r w:rsidR="00E0309A">
              <w:rPr>
                <w:rFonts w:asciiTheme="minorHAnsi" w:hAnsiTheme="minorHAnsi" w:cstheme="minorHAnsi"/>
                <w:lang w:val="en-US"/>
              </w:rPr>
              <w:t>u</w:t>
            </w:r>
            <w:proofErr w:type="spellEnd"/>
          </w:p>
        </w:tc>
      </w:tr>
      <w:tr w:rsidR="00D93476" w:rsidRPr="005A5DDE" w14:paraId="3A7AE2CF" w14:textId="77777777" w:rsidTr="00690E2C">
        <w:tc>
          <w:tcPr>
            <w:tcW w:w="1892" w:type="dxa"/>
            <w:vAlign w:val="center"/>
          </w:tcPr>
          <w:p w14:paraId="10D7D070" w14:textId="518199B4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Box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426413BB" w14:textId="3FA956B7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455CBDF" w14:textId="14AA2D98" w:rsidR="00D93476" w:rsidRPr="001A2BF6" w:rsidRDefault="007F52F2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Ilosć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 w:rsidR="00CE793B">
              <w:rPr>
                <w:rFonts w:asciiTheme="minorHAnsi" w:hAnsiTheme="minorHAnsi" w:cstheme="minorHAnsi"/>
                <w:lang w:val="en-US"/>
              </w:rPr>
              <w:t>kartonie</w:t>
            </w:r>
            <w:proofErr w:type="spellEnd"/>
          </w:p>
        </w:tc>
      </w:tr>
      <w:tr w:rsidR="00D93476" w:rsidRPr="005A5DDE" w14:paraId="2536E134" w14:textId="77777777" w:rsidTr="00690E2C">
        <w:tc>
          <w:tcPr>
            <w:tcW w:w="1892" w:type="dxa"/>
            <w:vAlign w:val="center"/>
          </w:tcPr>
          <w:p w14:paraId="4A7C27F2" w14:textId="73F2641B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4A5AAA">
              <w:rPr>
                <w:b/>
                <w:bCs/>
              </w:rPr>
              <w:t>Offer</w:t>
            </w:r>
            <w:proofErr w:type="spellEnd"/>
            <w:r w:rsidRPr="004A5AAA">
              <w:rPr>
                <w:b/>
                <w:bCs/>
              </w:rPr>
              <w:t xml:space="preserve"> </w:t>
            </w:r>
            <w:proofErr w:type="spellStart"/>
            <w:r w:rsidRPr="004A5AAA">
              <w:rPr>
                <w:b/>
                <w:bCs/>
              </w:rPr>
              <w:t>Validity</w:t>
            </w:r>
            <w:proofErr w:type="spellEnd"/>
          </w:p>
        </w:tc>
        <w:tc>
          <w:tcPr>
            <w:tcW w:w="1510" w:type="dxa"/>
            <w:vAlign w:val="center"/>
          </w:tcPr>
          <w:p w14:paraId="18155C16" w14:textId="5E707CFA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67A846C" w14:textId="4FA77346" w:rsidR="00D93476" w:rsidRPr="00F22F28" w:rsidRDefault="00BE6250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Wskazujemy konkretną datę</w:t>
            </w:r>
            <w:r w:rsidR="00F22F28" w:rsidRPr="00F22F2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93476" w:rsidRPr="005A5DDE" w14:paraId="614A454F" w14:textId="77777777" w:rsidTr="00690E2C">
        <w:trPr>
          <w:trHeight w:val="70"/>
        </w:trPr>
        <w:tc>
          <w:tcPr>
            <w:tcW w:w="1892" w:type="dxa"/>
            <w:vAlign w:val="center"/>
          </w:tcPr>
          <w:p w14:paraId="74329AF1" w14:textId="34F75838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>Warranty Time</w:t>
            </w:r>
          </w:p>
        </w:tc>
        <w:tc>
          <w:tcPr>
            <w:tcW w:w="1510" w:type="dxa"/>
            <w:vAlign w:val="center"/>
          </w:tcPr>
          <w:p w14:paraId="546EFA66" w14:textId="1C775C23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088F5CB" w14:textId="7F3AFBB1" w:rsidR="00D93476" w:rsidRPr="001A2BF6" w:rsidRDefault="00B423A4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Czas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gwarancji</w:t>
            </w:r>
            <w:proofErr w:type="spellEnd"/>
          </w:p>
        </w:tc>
      </w:tr>
      <w:tr w:rsidR="00D93476" w:rsidRPr="005A5DDE" w14:paraId="15C5C605" w14:textId="77777777" w:rsidTr="00690E2C">
        <w:tc>
          <w:tcPr>
            <w:tcW w:w="1892" w:type="dxa"/>
            <w:vAlign w:val="center"/>
          </w:tcPr>
          <w:p w14:paraId="2D6FFBE3" w14:textId="1000324A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4A5AAA">
              <w:rPr>
                <w:b/>
                <w:bCs/>
              </w:rPr>
              <w:t>Pallet</w:t>
            </w:r>
            <w:proofErr w:type="spellEnd"/>
            <w:r w:rsidRPr="004A5AAA">
              <w:rPr>
                <w:b/>
                <w:bCs/>
              </w:rPr>
              <w:t xml:space="preserve">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3C1F0477" w14:textId="2A1671F9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CFB0A46" w14:textId="1120DCF3" w:rsidR="00D93476" w:rsidRPr="001A2BF6" w:rsidRDefault="00950C1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palecie</w:t>
            </w:r>
            <w:proofErr w:type="spellEnd"/>
          </w:p>
        </w:tc>
      </w:tr>
      <w:tr w:rsidR="00D93476" w:rsidRPr="005A5DDE" w14:paraId="5CB7E3A9" w14:textId="77777777" w:rsidTr="00690E2C">
        <w:tc>
          <w:tcPr>
            <w:tcW w:w="1892" w:type="dxa"/>
            <w:vAlign w:val="center"/>
          </w:tcPr>
          <w:p w14:paraId="1BA022A4" w14:textId="72960178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4A5AAA">
              <w:rPr>
                <w:b/>
                <w:bCs/>
              </w:rPr>
              <w:t>Purchase</w:t>
            </w:r>
            <w:proofErr w:type="spellEnd"/>
            <w:r w:rsidRPr="004A5AAA">
              <w:rPr>
                <w:b/>
                <w:bCs/>
              </w:rPr>
              <w:t xml:space="preserve"> </w:t>
            </w:r>
            <w:proofErr w:type="spellStart"/>
            <w:r w:rsidRPr="004A5AAA">
              <w:rPr>
                <w:b/>
                <w:bCs/>
              </w:rPr>
              <w:t>Currency</w:t>
            </w:r>
            <w:proofErr w:type="spellEnd"/>
          </w:p>
        </w:tc>
        <w:tc>
          <w:tcPr>
            <w:tcW w:w="1510" w:type="dxa"/>
            <w:vAlign w:val="center"/>
          </w:tcPr>
          <w:p w14:paraId="695DA1E0" w14:textId="3A1F2D55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8180656" w14:textId="63BF02C5" w:rsidR="00D93476" w:rsidRPr="001A2BF6" w:rsidRDefault="00A1613B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Waluta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zakupu</w:t>
            </w:r>
            <w:proofErr w:type="spellEnd"/>
          </w:p>
        </w:tc>
      </w:tr>
      <w:tr w:rsidR="00D93476" w:rsidRPr="005A5DDE" w14:paraId="170211BE" w14:textId="77777777" w:rsidTr="00690E2C">
        <w:tc>
          <w:tcPr>
            <w:tcW w:w="1892" w:type="dxa"/>
            <w:vAlign w:val="center"/>
          </w:tcPr>
          <w:p w14:paraId="26FD6450" w14:textId="7FC34875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4A5AAA">
              <w:rPr>
                <w:b/>
                <w:bCs/>
              </w:rPr>
              <w:t>Purchase</w:t>
            </w:r>
            <w:proofErr w:type="spellEnd"/>
            <w:r w:rsidRPr="004A5AAA">
              <w:rPr>
                <w:b/>
                <w:bCs/>
              </w:rPr>
              <w:t xml:space="preserve"> </w:t>
            </w:r>
            <w:proofErr w:type="spellStart"/>
            <w:r w:rsidRPr="004A5AAA">
              <w:rPr>
                <w:b/>
                <w:bCs/>
              </w:rPr>
              <w:t>Rate</w:t>
            </w:r>
            <w:proofErr w:type="spellEnd"/>
          </w:p>
        </w:tc>
        <w:tc>
          <w:tcPr>
            <w:tcW w:w="1510" w:type="dxa"/>
            <w:vAlign w:val="center"/>
          </w:tcPr>
          <w:p w14:paraId="61FE23B5" w14:textId="591AE17B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DACBE01" w14:textId="75180E0A" w:rsidR="00D93476" w:rsidRPr="001A2BF6" w:rsidRDefault="00A1613B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Kurs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zakupu</w:t>
            </w:r>
            <w:proofErr w:type="spellEnd"/>
          </w:p>
        </w:tc>
      </w:tr>
      <w:tr w:rsidR="00D93476" w:rsidRPr="005A5DDE" w14:paraId="2023C4F2" w14:textId="77777777" w:rsidTr="00690E2C">
        <w:tc>
          <w:tcPr>
            <w:tcW w:w="1892" w:type="dxa"/>
            <w:vAlign w:val="center"/>
          </w:tcPr>
          <w:p w14:paraId="67F67A42" w14:textId="01BFB80E" w:rsidR="00D93476" w:rsidRPr="004A5AAA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4A5AAA">
              <w:rPr>
                <w:b/>
                <w:bCs/>
              </w:rPr>
              <w:t>Suggested</w:t>
            </w:r>
            <w:proofErr w:type="spellEnd"/>
            <w:r w:rsidRPr="004A5AAA">
              <w:rPr>
                <w:b/>
                <w:bCs/>
              </w:rPr>
              <w:t xml:space="preserve"> Sale </w:t>
            </w:r>
            <w:proofErr w:type="spellStart"/>
            <w:r w:rsidRPr="004A5AAA">
              <w:rPr>
                <w:b/>
                <w:bCs/>
              </w:rPr>
              <w:t>Price</w:t>
            </w:r>
            <w:proofErr w:type="spellEnd"/>
          </w:p>
        </w:tc>
        <w:tc>
          <w:tcPr>
            <w:tcW w:w="1510" w:type="dxa"/>
            <w:vAlign w:val="center"/>
          </w:tcPr>
          <w:p w14:paraId="75BD180E" w14:textId="77491016" w:rsidR="00D93476" w:rsidRPr="001A2BF6" w:rsidRDefault="00D93476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250C85E" w14:textId="02735056" w:rsidR="00D93476" w:rsidRPr="001A2BF6" w:rsidRDefault="000D1505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1505">
              <w:rPr>
                <w:rFonts w:asciiTheme="minorHAnsi" w:hAnsiTheme="minorHAnsi" w:cstheme="minorHAnsi"/>
                <w:lang w:val="en-US"/>
              </w:rPr>
              <w:t>Sugerowana</w:t>
            </w:r>
            <w:proofErr w:type="spellEnd"/>
            <w:r w:rsidRPr="000D1505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1505">
              <w:rPr>
                <w:rFonts w:asciiTheme="minorHAnsi" w:hAnsiTheme="minorHAnsi" w:cstheme="minorHAnsi"/>
                <w:lang w:val="en-US"/>
              </w:rPr>
              <w:t>cena</w:t>
            </w:r>
            <w:proofErr w:type="spellEnd"/>
            <w:r w:rsidRPr="000D1505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1505">
              <w:rPr>
                <w:rFonts w:asciiTheme="minorHAnsi" w:hAnsiTheme="minorHAnsi" w:cstheme="minorHAnsi"/>
                <w:lang w:val="en-US"/>
              </w:rPr>
              <w:t>sprzedaży</w:t>
            </w:r>
            <w:proofErr w:type="spellEnd"/>
          </w:p>
        </w:tc>
      </w:tr>
      <w:tr w:rsidR="00DD45AB" w:rsidRPr="005A5DDE" w14:paraId="71EF44D9" w14:textId="77777777" w:rsidTr="00690E2C">
        <w:tc>
          <w:tcPr>
            <w:tcW w:w="9923" w:type="dxa"/>
            <w:gridSpan w:val="3"/>
            <w:vAlign w:val="center"/>
          </w:tcPr>
          <w:p w14:paraId="10463F18" w14:textId="7E951E8F" w:rsidR="00DD45AB" w:rsidRPr="001A2BF6" w:rsidRDefault="00DD45AB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 w:rsidRPr="004976EB"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Ribbons</w:t>
            </w:r>
          </w:p>
        </w:tc>
      </w:tr>
      <w:tr w:rsidR="00400059" w:rsidRPr="005A5DDE" w14:paraId="79B0970C" w14:textId="77777777" w:rsidTr="00690E2C">
        <w:tc>
          <w:tcPr>
            <w:tcW w:w="1892" w:type="dxa"/>
            <w:vAlign w:val="center"/>
          </w:tcPr>
          <w:p w14:paraId="03311D77" w14:textId="637DFC21" w:rsidR="00400059" w:rsidRPr="001A2BF6" w:rsidRDefault="0040005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Part Quantity</w:t>
            </w:r>
          </w:p>
        </w:tc>
        <w:tc>
          <w:tcPr>
            <w:tcW w:w="1510" w:type="dxa"/>
            <w:vAlign w:val="center"/>
          </w:tcPr>
          <w:p w14:paraId="0E440F9D" w14:textId="3E0AE056" w:rsidR="00400059" w:rsidRPr="001A2BF6" w:rsidRDefault="00400059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7762A4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417A20C" w14:textId="154D78DD" w:rsidR="00400059" w:rsidRPr="001A2BF6" w:rsidRDefault="00E0309A" w:rsidP="00690E2C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wyrobu</w:t>
            </w:r>
            <w:proofErr w:type="spellEnd"/>
          </w:p>
        </w:tc>
      </w:tr>
      <w:tr w:rsidR="00400059" w:rsidRPr="005B2A9E" w14:paraId="38C87EC5" w14:textId="77777777" w:rsidTr="00690E2C">
        <w:tc>
          <w:tcPr>
            <w:tcW w:w="1892" w:type="dxa"/>
            <w:vAlign w:val="center"/>
          </w:tcPr>
          <w:p w14:paraId="069FAEC2" w14:textId="52A90C10" w:rsidR="00400059" w:rsidRDefault="00400059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Pallet Quantity</w:t>
            </w:r>
          </w:p>
        </w:tc>
        <w:tc>
          <w:tcPr>
            <w:tcW w:w="1510" w:type="dxa"/>
            <w:vAlign w:val="center"/>
          </w:tcPr>
          <w:p w14:paraId="370004A5" w14:textId="424D14C4" w:rsidR="00400059" w:rsidRPr="007D469D" w:rsidRDefault="00400059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762A4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6BF0250" w14:textId="500DFD22" w:rsidR="00400059" w:rsidRPr="005B2A9E" w:rsidRDefault="00E0309A" w:rsidP="00690E2C">
            <w:pPr>
              <w:pStyle w:val="Akapitzlist"/>
              <w:spacing w:after="0" w:line="240" w:lineRule="auto"/>
              <w:ind w:left="57"/>
            </w:pPr>
            <w:r>
              <w:t>Ilość na palecie</w:t>
            </w:r>
          </w:p>
        </w:tc>
      </w:tr>
      <w:tr w:rsidR="00400059" w:rsidRPr="00500E39" w14:paraId="22B6D4DD" w14:textId="77777777" w:rsidTr="00690E2C">
        <w:tc>
          <w:tcPr>
            <w:tcW w:w="1892" w:type="dxa"/>
            <w:tcBorders>
              <w:bottom w:val="single" w:sz="4" w:space="0" w:color="FFFFFF" w:themeColor="background1"/>
            </w:tcBorders>
            <w:vAlign w:val="center"/>
          </w:tcPr>
          <w:p w14:paraId="7EB41EE2" w14:textId="6E9BE0C9" w:rsidR="00400059" w:rsidRDefault="00400059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Box Quantity</w:t>
            </w:r>
          </w:p>
        </w:tc>
        <w:tc>
          <w:tcPr>
            <w:tcW w:w="1510" w:type="dxa"/>
            <w:vAlign w:val="center"/>
          </w:tcPr>
          <w:p w14:paraId="5F11C3B4" w14:textId="22226EA8" w:rsidR="00400059" w:rsidRPr="007D469D" w:rsidRDefault="00400059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7762A4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78DB71E" w14:textId="2D19D368" w:rsidR="00400059" w:rsidRPr="00503D15" w:rsidRDefault="007632D2" w:rsidP="00690E2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Ilość</w:t>
            </w:r>
            <w:proofErr w:type="spellEnd"/>
            <w:r>
              <w:rPr>
                <w:lang w:val="en-US"/>
              </w:rPr>
              <w:t xml:space="preserve"> w </w:t>
            </w:r>
            <w:proofErr w:type="spellStart"/>
            <w:r>
              <w:rPr>
                <w:lang w:val="en-US"/>
              </w:rPr>
              <w:t>kartonie</w:t>
            </w:r>
            <w:proofErr w:type="spellEnd"/>
          </w:p>
        </w:tc>
      </w:tr>
      <w:tr w:rsidR="00E40722" w:rsidRPr="00500E39" w14:paraId="3ABE995C" w14:textId="77777777" w:rsidTr="00690E2C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A70D87" w14:textId="77777777" w:rsidR="00E40722" w:rsidRPr="00503D15" w:rsidRDefault="00E40722" w:rsidP="00690E2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</w:p>
        </w:tc>
      </w:tr>
      <w:tr w:rsidR="00400059" w:rsidRPr="005A5DDE" w14:paraId="7854D588" w14:textId="77777777" w:rsidTr="00690E2C">
        <w:tc>
          <w:tcPr>
            <w:tcW w:w="1892" w:type="dxa"/>
            <w:vAlign w:val="center"/>
          </w:tcPr>
          <w:p w14:paraId="5B10E964" w14:textId="7AD206F9" w:rsidR="00400059" w:rsidRDefault="00400059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Additional Info</w:t>
            </w:r>
          </w:p>
        </w:tc>
        <w:tc>
          <w:tcPr>
            <w:tcW w:w="1510" w:type="dxa"/>
            <w:vAlign w:val="center"/>
          </w:tcPr>
          <w:p w14:paraId="32D689A1" w14:textId="429D9FDA" w:rsidR="00400059" w:rsidRPr="007D469D" w:rsidRDefault="00400059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C7F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B6AB955" w14:textId="4CADA884" w:rsidR="00400059" w:rsidRPr="005A5DDE" w:rsidRDefault="007632D2" w:rsidP="00690E2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Dodatkowe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3B0A07">
              <w:rPr>
                <w:lang w:val="en-US"/>
              </w:rPr>
              <w:t>miejsce</w:t>
            </w:r>
            <w:proofErr w:type="spellEnd"/>
            <w:r w:rsidR="003B0A07">
              <w:rPr>
                <w:lang w:val="en-US"/>
              </w:rPr>
              <w:t xml:space="preserve"> </w:t>
            </w:r>
            <w:proofErr w:type="spellStart"/>
            <w:r w:rsidR="003B0A07">
              <w:rPr>
                <w:lang w:val="en-US"/>
              </w:rPr>
              <w:t>na</w:t>
            </w:r>
            <w:proofErr w:type="spellEnd"/>
            <w:r w:rsidR="003B0A07">
              <w:rPr>
                <w:lang w:val="en-US"/>
              </w:rPr>
              <w:t xml:space="preserve"> </w:t>
            </w:r>
            <w:proofErr w:type="spellStart"/>
            <w:r w:rsidR="003B0A07">
              <w:rPr>
                <w:lang w:val="en-US"/>
              </w:rPr>
              <w:t>notatki</w:t>
            </w:r>
            <w:proofErr w:type="spellEnd"/>
          </w:p>
        </w:tc>
      </w:tr>
      <w:tr w:rsidR="00400059" w:rsidRPr="005A5DDE" w14:paraId="67B2E7B3" w14:textId="77777777" w:rsidTr="00690E2C">
        <w:tc>
          <w:tcPr>
            <w:tcW w:w="1892" w:type="dxa"/>
            <w:vAlign w:val="center"/>
          </w:tcPr>
          <w:p w14:paraId="6990B2B9" w14:textId="1688A3DD" w:rsidR="00400059" w:rsidRDefault="00400059" w:rsidP="00690E2C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1510" w:type="dxa"/>
            <w:vAlign w:val="center"/>
          </w:tcPr>
          <w:p w14:paraId="6F2547D5" w14:textId="340A536D" w:rsidR="00400059" w:rsidRPr="007D469D" w:rsidRDefault="00400059" w:rsidP="00690E2C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AC7F8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441B46A" w14:textId="79887200" w:rsidR="00400059" w:rsidRPr="005A5DDE" w:rsidRDefault="003B0A07" w:rsidP="00690E2C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>
              <w:rPr>
                <w:lang w:val="en-US"/>
              </w:rPr>
              <w:t>Opis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wariantu</w:t>
            </w:r>
            <w:proofErr w:type="spellEnd"/>
          </w:p>
        </w:tc>
      </w:tr>
    </w:tbl>
    <w:p w14:paraId="077CC9B7" w14:textId="16C2A615" w:rsidR="009B47BA" w:rsidRDefault="00774915" w:rsidP="009B47BA">
      <w:pPr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A84704A" w14:textId="77777777" w:rsidR="00774915" w:rsidRDefault="00774915" w:rsidP="009B47BA">
      <w:pPr>
        <w:ind w:left="0"/>
        <w:rPr>
          <w:rFonts w:asciiTheme="minorHAnsi" w:hAnsiTheme="minorHAnsi"/>
          <w:sz w:val="22"/>
          <w:szCs w:val="22"/>
        </w:rPr>
      </w:pPr>
    </w:p>
    <w:p w14:paraId="18A22A9E" w14:textId="0AD6AF94" w:rsidR="00BC41B9" w:rsidRDefault="00774915" w:rsidP="00E87D0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t xml:space="preserve">Przykład uzupełnienia danych na variant dla </w:t>
      </w:r>
      <w:r w:rsidRPr="00774915">
        <w:rPr>
          <w:rFonts w:asciiTheme="minorHAnsi" w:hAnsiTheme="minorHAnsi"/>
          <w:b/>
          <w:bCs/>
          <w:noProof/>
          <w:sz w:val="22"/>
          <w:szCs w:val="22"/>
        </w:rPr>
        <w:t>Other products</w:t>
      </w:r>
      <w:r>
        <w:rPr>
          <w:rFonts w:asciiTheme="minorHAnsi" w:hAnsiTheme="minorHAnsi"/>
          <w:noProof/>
          <w:sz w:val="22"/>
          <w:szCs w:val="22"/>
        </w:rPr>
        <w:t>:</w:t>
      </w:r>
      <w:r w:rsidR="00E87D02">
        <w:rPr>
          <w:rFonts w:asciiTheme="minorHAnsi" w:hAnsiTheme="minorHAnsi"/>
          <w:sz w:val="22"/>
          <w:szCs w:val="22"/>
        </w:rPr>
        <w:br/>
      </w:r>
      <w:r w:rsidR="00E87D02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57F5500" wp14:editId="35F02B73">
            <wp:extent cx="6638925" cy="5553075"/>
            <wp:effectExtent l="19050" t="19050" r="28575" b="28575"/>
            <wp:docPr id="2121981530" name="Obraz 212198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553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004154" w14:textId="77777777" w:rsidR="00B34787" w:rsidRDefault="00B34787" w:rsidP="003F5547">
      <w:pPr>
        <w:rPr>
          <w:rFonts w:asciiTheme="minorHAnsi" w:hAnsiTheme="minorHAnsi"/>
          <w:sz w:val="22"/>
          <w:szCs w:val="22"/>
        </w:rPr>
      </w:pPr>
    </w:p>
    <w:p w14:paraId="29542558" w14:textId="3DC1460C" w:rsidR="00B34787" w:rsidRDefault="00774915" w:rsidP="003F554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t xml:space="preserve">Przykład uzupełnienia danych na variant dla </w:t>
      </w:r>
      <w:r w:rsidRPr="00774915">
        <w:rPr>
          <w:rFonts w:asciiTheme="minorHAnsi" w:hAnsiTheme="minorHAnsi"/>
          <w:b/>
          <w:bCs/>
          <w:noProof/>
          <w:sz w:val="22"/>
          <w:szCs w:val="22"/>
        </w:rPr>
        <w:t>Ribbons</w:t>
      </w:r>
      <w:r>
        <w:rPr>
          <w:rFonts w:asciiTheme="minorHAnsi" w:hAnsiTheme="minorHAnsi"/>
          <w:noProof/>
          <w:sz w:val="22"/>
          <w:szCs w:val="22"/>
        </w:rPr>
        <w:t>:</w:t>
      </w:r>
      <w:r>
        <w:rPr>
          <w:rFonts w:asciiTheme="minorHAnsi" w:hAnsiTheme="minorHAnsi"/>
          <w:noProof/>
          <w:sz w:val="22"/>
          <w:szCs w:val="22"/>
        </w:rPr>
        <w:br/>
      </w: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54D6D52" wp14:editId="2667B4C3">
            <wp:extent cx="6638925" cy="5143500"/>
            <wp:effectExtent l="19050" t="19050" r="28575" b="19050"/>
            <wp:docPr id="1615805155" name="Obraz 1615805155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05155" name="Obraz 5" descr="Obraz zawierający tekst, zrzut ekranu, oprogramowanie, num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143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B82005" w14:textId="77777777" w:rsidR="00BC41B9" w:rsidRDefault="00BC41B9" w:rsidP="003F5547">
      <w:pPr>
        <w:rPr>
          <w:rFonts w:asciiTheme="minorHAnsi" w:hAnsiTheme="minorHAnsi"/>
          <w:sz w:val="22"/>
          <w:szCs w:val="22"/>
        </w:rPr>
      </w:pPr>
    </w:p>
    <w:p w14:paraId="3110CAA9" w14:textId="706D6E24" w:rsidR="008A2043" w:rsidRPr="00805CAD" w:rsidRDefault="00590A25" w:rsidP="008B52A8">
      <w:pPr>
        <w:pStyle w:val="Akapitzlist"/>
        <w:numPr>
          <w:ilvl w:val="0"/>
          <w:numId w:val="33"/>
        </w:numPr>
        <w:rPr>
          <w:rFonts w:asciiTheme="minorHAnsi" w:hAnsiTheme="minorHAnsi"/>
        </w:rPr>
      </w:pPr>
      <w:r w:rsidRPr="00805CAD">
        <w:rPr>
          <w:rFonts w:asciiTheme="minorHAnsi" w:hAnsiTheme="minorHAnsi"/>
        </w:rPr>
        <w:t xml:space="preserve">Po uzupełnieniu </w:t>
      </w:r>
      <w:r w:rsidR="00E116E5" w:rsidRPr="00805CAD">
        <w:rPr>
          <w:rFonts w:asciiTheme="minorHAnsi" w:hAnsiTheme="minorHAnsi"/>
        </w:rPr>
        <w:t>powyższych</w:t>
      </w:r>
      <w:r w:rsidRPr="00805CAD">
        <w:rPr>
          <w:rFonts w:asciiTheme="minorHAnsi" w:hAnsiTheme="minorHAnsi"/>
        </w:rPr>
        <w:t xml:space="preserve"> danych </w:t>
      </w:r>
      <w:r w:rsidR="00A90C0C" w:rsidRPr="00805CAD">
        <w:rPr>
          <w:rFonts w:asciiTheme="minorHAnsi" w:hAnsiTheme="minorHAnsi"/>
        </w:rPr>
        <w:t xml:space="preserve">należy </w:t>
      </w:r>
      <w:r w:rsidR="00267D44" w:rsidRPr="00805CAD">
        <w:rPr>
          <w:rFonts w:asciiTheme="minorHAnsi" w:hAnsiTheme="minorHAnsi"/>
        </w:rPr>
        <w:t>doda</w:t>
      </w:r>
      <w:r w:rsidR="00E116E5" w:rsidRPr="00805CAD">
        <w:rPr>
          <w:rFonts w:asciiTheme="minorHAnsi" w:hAnsiTheme="minorHAnsi"/>
        </w:rPr>
        <w:t>ć</w:t>
      </w:r>
      <w:r w:rsidR="00775106" w:rsidRPr="00805CAD">
        <w:rPr>
          <w:rFonts w:asciiTheme="minorHAnsi" w:hAnsiTheme="minorHAnsi"/>
        </w:rPr>
        <w:t xml:space="preserve"> chociaż jeden</w:t>
      </w:r>
      <w:r w:rsidR="00E116E5" w:rsidRPr="00805CAD">
        <w:rPr>
          <w:rFonts w:asciiTheme="minorHAnsi" w:hAnsiTheme="minorHAnsi"/>
        </w:rPr>
        <w:t xml:space="preserve"> </w:t>
      </w:r>
      <w:proofErr w:type="spellStart"/>
      <w:r w:rsidR="00175A27" w:rsidRPr="00805CAD">
        <w:rPr>
          <w:rFonts w:asciiTheme="minorHAnsi" w:hAnsiTheme="minorHAnsi"/>
        </w:rPr>
        <w:t>pricing</w:t>
      </w:r>
      <w:proofErr w:type="spellEnd"/>
      <w:r w:rsidR="00175A27" w:rsidRPr="00805CAD">
        <w:rPr>
          <w:rFonts w:asciiTheme="minorHAnsi" w:hAnsiTheme="minorHAnsi"/>
        </w:rPr>
        <w:t xml:space="preserve"> </w:t>
      </w:r>
      <w:proofErr w:type="spellStart"/>
      <w:r w:rsidR="00175A27" w:rsidRPr="00805CAD">
        <w:rPr>
          <w:rFonts w:asciiTheme="minorHAnsi" w:hAnsiTheme="minorHAnsi"/>
        </w:rPr>
        <w:t>item</w:t>
      </w:r>
      <w:proofErr w:type="spellEnd"/>
      <w:r w:rsidR="00872634" w:rsidRPr="00805CAD">
        <w:rPr>
          <w:rFonts w:asciiTheme="minorHAnsi" w:hAnsiTheme="minorHAnsi"/>
        </w:rPr>
        <w:t xml:space="preserve">, czyli </w:t>
      </w:r>
      <w:r w:rsidR="000A112F" w:rsidRPr="00805CAD">
        <w:rPr>
          <w:rFonts w:asciiTheme="minorHAnsi" w:hAnsiTheme="minorHAnsi"/>
        </w:rPr>
        <w:t xml:space="preserve">podać </w:t>
      </w:r>
      <w:r w:rsidR="00A2122E" w:rsidRPr="00805CAD">
        <w:rPr>
          <w:rFonts w:asciiTheme="minorHAnsi" w:hAnsiTheme="minorHAnsi"/>
        </w:rPr>
        <w:t>wartość produktu dla</w:t>
      </w:r>
      <w:r w:rsidR="009436DA" w:rsidRPr="00805CAD">
        <w:rPr>
          <w:rFonts w:asciiTheme="minorHAnsi" w:hAnsiTheme="minorHAnsi"/>
        </w:rPr>
        <w:t xml:space="preserve"> konkretnej ilości zamówienia. </w:t>
      </w:r>
      <w:r w:rsidR="005D7490" w:rsidRPr="00805CAD">
        <w:rPr>
          <w:rFonts w:asciiTheme="minorHAnsi" w:hAnsiTheme="minorHAnsi"/>
        </w:rPr>
        <w:t xml:space="preserve">W sekcji </w:t>
      </w:r>
      <w:r w:rsidR="005D7490" w:rsidRPr="00805CAD">
        <w:rPr>
          <w:rFonts w:asciiTheme="minorHAnsi" w:hAnsiTheme="minorHAnsi"/>
          <w:b/>
          <w:bCs/>
        </w:rPr>
        <w:t>PRICING</w:t>
      </w:r>
      <w:r w:rsidR="005D7490" w:rsidRPr="00805CAD">
        <w:rPr>
          <w:rFonts w:asciiTheme="minorHAnsi" w:hAnsiTheme="minorHAnsi"/>
        </w:rPr>
        <w:t xml:space="preserve"> </w:t>
      </w:r>
      <w:r w:rsidR="003B7CAA" w:rsidRPr="00805CAD">
        <w:rPr>
          <w:rFonts w:asciiTheme="minorHAnsi" w:hAnsiTheme="minorHAnsi"/>
        </w:rPr>
        <w:t xml:space="preserve">w karcie </w:t>
      </w:r>
      <w:proofErr w:type="spellStart"/>
      <w:r w:rsidR="003B7CAA" w:rsidRPr="00805CAD">
        <w:rPr>
          <w:rFonts w:asciiTheme="minorHAnsi" w:hAnsiTheme="minorHAnsi"/>
          <w:b/>
          <w:bCs/>
        </w:rPr>
        <w:t>Summary</w:t>
      </w:r>
      <w:proofErr w:type="spellEnd"/>
      <w:r w:rsidR="003B7CAA" w:rsidRPr="00805CAD">
        <w:rPr>
          <w:rFonts w:asciiTheme="minorHAnsi" w:hAnsiTheme="minorHAnsi"/>
          <w:b/>
          <w:bCs/>
        </w:rPr>
        <w:t xml:space="preserve"> </w:t>
      </w:r>
      <w:r w:rsidR="005D7490" w:rsidRPr="00805CAD">
        <w:rPr>
          <w:rFonts w:asciiTheme="minorHAnsi" w:hAnsiTheme="minorHAnsi"/>
        </w:rPr>
        <w:t xml:space="preserve">klikamy przycisk </w:t>
      </w:r>
      <w:r w:rsidR="005D7490" w:rsidRPr="00805CAD">
        <w:rPr>
          <w:rFonts w:asciiTheme="minorHAnsi" w:hAnsiTheme="minorHAnsi"/>
          <w:b/>
          <w:bCs/>
        </w:rPr>
        <w:t>+</w:t>
      </w:r>
      <w:r w:rsidR="00361EB9" w:rsidRPr="00805CAD">
        <w:rPr>
          <w:rFonts w:asciiTheme="minorHAnsi" w:hAnsiTheme="minorHAnsi"/>
          <w:b/>
          <w:bCs/>
        </w:rPr>
        <w:t xml:space="preserve"> New </w:t>
      </w:r>
      <w:proofErr w:type="spellStart"/>
      <w:r w:rsidR="00361EB9" w:rsidRPr="00805CAD">
        <w:rPr>
          <w:rFonts w:asciiTheme="minorHAnsi" w:hAnsiTheme="minorHAnsi"/>
          <w:b/>
          <w:bCs/>
        </w:rPr>
        <w:t>Pricing</w:t>
      </w:r>
      <w:proofErr w:type="spellEnd"/>
    </w:p>
    <w:p w14:paraId="1A989498" w14:textId="0F2E074C" w:rsidR="00A561BF" w:rsidRDefault="00666DC1" w:rsidP="00764814">
      <w:pPr>
        <w:ind w:left="50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7C5100E" wp14:editId="034783E5">
            <wp:extent cx="5210175" cy="1670701"/>
            <wp:effectExtent l="19050" t="19050" r="9525" b="24765"/>
            <wp:docPr id="896941210" name="Obraz 89694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966" cy="1673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98E5CE" w14:textId="77777777" w:rsidR="00171B31" w:rsidRDefault="00E9019E" w:rsidP="00764814">
      <w:pPr>
        <w:ind w:left="502"/>
        <w:rPr>
          <w:rFonts w:asciiTheme="minorHAnsi" w:hAnsiTheme="minorHAnsi"/>
          <w:sz w:val="22"/>
          <w:szCs w:val="22"/>
        </w:rPr>
      </w:pPr>
      <w:r w:rsidRPr="00BC41B9">
        <w:rPr>
          <w:rFonts w:asciiTheme="minorHAnsi" w:hAnsiTheme="minorHAnsi"/>
          <w:sz w:val="22"/>
          <w:szCs w:val="22"/>
        </w:rPr>
        <w:t>P</w:t>
      </w:r>
      <w:r w:rsidR="00366B8E" w:rsidRPr="00BC41B9">
        <w:rPr>
          <w:rFonts w:asciiTheme="minorHAnsi" w:hAnsiTheme="minorHAnsi"/>
          <w:sz w:val="22"/>
          <w:szCs w:val="22"/>
        </w:rPr>
        <w:t>o prawej stornie pojawi się okienko, gdzie</w:t>
      </w:r>
      <w:r w:rsidR="009017ED">
        <w:rPr>
          <w:rFonts w:asciiTheme="minorHAnsi" w:hAnsiTheme="minorHAnsi"/>
          <w:sz w:val="22"/>
          <w:szCs w:val="22"/>
        </w:rPr>
        <w:t xml:space="preserve"> </w:t>
      </w:r>
      <w:r w:rsidR="00171B31">
        <w:rPr>
          <w:rFonts w:asciiTheme="minorHAnsi" w:hAnsiTheme="minorHAnsi"/>
          <w:sz w:val="22"/>
          <w:szCs w:val="22"/>
        </w:rPr>
        <w:t>uzupełniamy:</w:t>
      </w:r>
    </w:p>
    <w:tbl>
      <w:tblPr>
        <w:tblStyle w:val="Siatkatabelijasna"/>
        <w:tblW w:w="9923" w:type="dxa"/>
        <w:tblInd w:w="344" w:type="dxa"/>
        <w:tblLook w:val="04A0" w:firstRow="1" w:lastRow="0" w:firstColumn="1" w:lastColumn="0" w:noHBand="0" w:noVBand="1"/>
      </w:tblPr>
      <w:tblGrid>
        <w:gridCol w:w="1892"/>
        <w:gridCol w:w="1510"/>
        <w:gridCol w:w="6521"/>
      </w:tblGrid>
      <w:tr w:rsidR="00171B31" w:rsidRPr="007D469D" w14:paraId="5009935B" w14:textId="77777777" w:rsidTr="00E31174"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376B70A8" w14:textId="77777777" w:rsidR="00171B31" w:rsidRPr="007D469D" w:rsidRDefault="00171B31" w:rsidP="00E31174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2FCDBAEC" w14:textId="77777777" w:rsidR="00171B31" w:rsidRPr="007D469D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288AAB5" w14:textId="77777777" w:rsidR="00171B31" w:rsidRPr="007D469D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171B31" w:rsidRPr="007822C3" w14:paraId="1C11E136" w14:textId="77777777" w:rsidTr="00E31174">
        <w:tc>
          <w:tcPr>
            <w:tcW w:w="1892" w:type="dxa"/>
            <w:vAlign w:val="center"/>
          </w:tcPr>
          <w:p w14:paraId="5792E0FB" w14:textId="7DEBFF16" w:rsidR="00171B31" w:rsidRPr="00B37B40" w:rsidRDefault="00B37B40" w:rsidP="00171B31">
            <w:pPr>
              <w:ind w:left="0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171B31" w:rsidRPr="00B37B40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510" w:type="dxa"/>
            <w:vAlign w:val="center"/>
          </w:tcPr>
          <w:p w14:paraId="38CDD53A" w14:textId="55526E5A" w:rsidR="00171B31" w:rsidRPr="00677756" w:rsidRDefault="00B37B40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7775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78FDCD3B" w14:textId="77777777" w:rsidR="001D0B8D" w:rsidRDefault="00677756" w:rsidP="001D0B8D">
            <w:pPr>
              <w:pStyle w:val="Akapitzlist"/>
              <w:spacing w:line="240" w:lineRule="auto"/>
              <w:ind w:left="57"/>
            </w:pPr>
            <w:r>
              <w:t>Ilość zamówienia</w:t>
            </w:r>
            <w:r w:rsidR="001D0B8D">
              <w:t xml:space="preserve">, gdzie </w:t>
            </w:r>
            <w:proofErr w:type="spellStart"/>
            <w:r w:rsidR="001D0B8D" w:rsidRPr="001D0B8D">
              <w:rPr>
                <w:b/>
                <w:bCs/>
              </w:rPr>
              <w:t>Quantity</w:t>
            </w:r>
            <w:proofErr w:type="spellEnd"/>
            <w:r w:rsidR="001D0B8D">
              <w:t xml:space="preserve"> musi być:</w:t>
            </w:r>
          </w:p>
          <w:p w14:paraId="3BB73955" w14:textId="77777777" w:rsidR="001D0B8D" w:rsidRDefault="001D0B8D" w:rsidP="001D0B8D">
            <w:pPr>
              <w:pStyle w:val="Akapitzlist"/>
              <w:spacing w:line="240" w:lineRule="auto"/>
              <w:ind w:left="57"/>
            </w:pPr>
            <w:r>
              <w:t>•</w:t>
            </w:r>
            <w:r>
              <w:tab/>
              <w:t xml:space="preserve">podzielne przez ilość </w:t>
            </w:r>
            <w:proofErr w:type="spellStart"/>
            <w:r>
              <w:t>Multipliacaton</w:t>
            </w:r>
            <w:proofErr w:type="spellEnd"/>
            <w:r>
              <w:t xml:space="preserve"> </w:t>
            </w:r>
            <w:proofErr w:type="spellStart"/>
            <w:r>
              <w:t>Factor</w:t>
            </w:r>
            <w:proofErr w:type="spellEnd"/>
          </w:p>
          <w:p w14:paraId="4B79D5F4" w14:textId="7F1F571A" w:rsidR="00171B31" w:rsidRPr="007822C3" w:rsidRDefault="001D0B8D" w:rsidP="001D0B8D">
            <w:pPr>
              <w:pStyle w:val="Akapitzlist"/>
              <w:spacing w:after="0" w:line="240" w:lineRule="auto"/>
              <w:ind w:left="57"/>
            </w:pPr>
            <w:r>
              <w:t>•</w:t>
            </w:r>
            <w:r>
              <w:tab/>
              <w:t xml:space="preserve">większe lub równe ilości Minimum </w:t>
            </w:r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Quantity</w:t>
            </w:r>
            <w:proofErr w:type="spellEnd"/>
          </w:p>
        </w:tc>
      </w:tr>
      <w:tr w:rsidR="00171B31" w:rsidRPr="001B5BB1" w14:paraId="6AD0C3FE" w14:textId="77777777" w:rsidTr="00E31174">
        <w:tc>
          <w:tcPr>
            <w:tcW w:w="1892" w:type="dxa"/>
            <w:vAlign w:val="center"/>
          </w:tcPr>
          <w:p w14:paraId="74F999D9" w14:textId="64A83E91" w:rsidR="00171B31" w:rsidRPr="007D469D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Product Cost</w:t>
            </w:r>
          </w:p>
        </w:tc>
        <w:tc>
          <w:tcPr>
            <w:tcW w:w="1510" w:type="dxa"/>
            <w:vAlign w:val="center"/>
          </w:tcPr>
          <w:p w14:paraId="269013BE" w14:textId="0DF7FD9F" w:rsidR="00171B31" w:rsidRPr="00677756" w:rsidRDefault="00B37B40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77756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005227E2" w14:textId="27B92EFE" w:rsidR="00171B31" w:rsidRPr="001B5BB1" w:rsidRDefault="00A561BF" w:rsidP="00E31174">
            <w:pPr>
              <w:pStyle w:val="Akapitzlist"/>
              <w:spacing w:after="0" w:line="240" w:lineRule="auto"/>
              <w:ind w:left="57"/>
            </w:pPr>
            <w:r>
              <w:t>Koszt produkcji</w:t>
            </w:r>
          </w:p>
        </w:tc>
      </w:tr>
      <w:tr w:rsidR="00171B31" w:rsidRPr="00B0277F" w14:paraId="4066EDF4" w14:textId="77777777" w:rsidTr="00E31174">
        <w:tc>
          <w:tcPr>
            <w:tcW w:w="1892" w:type="dxa"/>
            <w:vAlign w:val="center"/>
          </w:tcPr>
          <w:p w14:paraId="65FBDEA2" w14:textId="4A33CD84" w:rsidR="00171B31" w:rsidRPr="007D469D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Markup</w:t>
            </w:r>
          </w:p>
        </w:tc>
        <w:tc>
          <w:tcPr>
            <w:tcW w:w="1510" w:type="dxa"/>
            <w:vAlign w:val="center"/>
          </w:tcPr>
          <w:p w14:paraId="0A98E2B8" w14:textId="78564031" w:rsidR="00171B31" w:rsidRPr="00677756" w:rsidRDefault="0067775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677756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63E559B" w14:textId="72727FA6" w:rsidR="00171B31" w:rsidRPr="00B0277F" w:rsidRDefault="00AC6819" w:rsidP="00E31174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liczona na podstawie</w:t>
            </w:r>
            <w:r w:rsidR="0009477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094777" w:rsidRPr="0053712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Product </w:t>
            </w:r>
            <w:proofErr w:type="spellStart"/>
            <w:r w:rsidR="00094777" w:rsidRPr="0053712E">
              <w:rPr>
                <w:rFonts w:asciiTheme="minorHAnsi" w:hAnsiTheme="minorHAnsi"/>
                <w:b/>
                <w:bCs/>
                <w:sz w:val="22"/>
                <w:szCs w:val="22"/>
              </w:rPr>
              <w:t>Cost</w:t>
            </w:r>
            <w:proofErr w:type="spellEnd"/>
            <w:r w:rsidR="00094777" w:rsidRPr="00094777">
              <w:rPr>
                <w:rFonts w:asciiTheme="minorHAnsi" w:hAnsiTheme="minorHAnsi"/>
                <w:sz w:val="22"/>
                <w:szCs w:val="22"/>
              </w:rPr>
              <w:t xml:space="preserve"> x </w:t>
            </w:r>
            <w:proofErr w:type="spellStart"/>
            <w:r w:rsidR="00094777" w:rsidRPr="0053712E">
              <w:rPr>
                <w:rFonts w:asciiTheme="minorHAnsi" w:hAnsiTheme="minorHAnsi"/>
                <w:b/>
                <w:bCs/>
                <w:sz w:val="22"/>
                <w:szCs w:val="22"/>
              </w:rPr>
              <w:t>Markup</w:t>
            </w:r>
            <w:proofErr w:type="spellEnd"/>
            <w:r w:rsidR="0053712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094777" w:rsidRPr="0053712E">
              <w:rPr>
                <w:rFonts w:asciiTheme="minorHAnsi" w:hAnsiTheme="minorHAnsi"/>
                <w:b/>
                <w:bCs/>
                <w:sz w:val="22"/>
                <w:szCs w:val="22"/>
              </w:rPr>
              <w:t>%</w:t>
            </w:r>
          </w:p>
        </w:tc>
      </w:tr>
      <w:tr w:rsidR="00171B31" w:rsidRPr="004765B7" w14:paraId="6C73F94C" w14:textId="77777777" w:rsidTr="00E31174">
        <w:tc>
          <w:tcPr>
            <w:tcW w:w="1892" w:type="dxa"/>
            <w:vAlign w:val="center"/>
          </w:tcPr>
          <w:p w14:paraId="47C390E4" w14:textId="3F52BB35" w:rsidR="00171B31" w:rsidRPr="007D469D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Markup %</w:t>
            </w:r>
          </w:p>
        </w:tc>
        <w:tc>
          <w:tcPr>
            <w:tcW w:w="1510" w:type="dxa"/>
            <w:vAlign w:val="center"/>
          </w:tcPr>
          <w:p w14:paraId="349A6035" w14:textId="6384F40D" w:rsidR="00171B31" w:rsidRPr="00677756" w:rsidRDefault="00677756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7775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169A1E1" w14:textId="186A81DD" w:rsidR="00171B31" w:rsidRPr="004765B7" w:rsidRDefault="00094777" w:rsidP="00E31174">
            <w:pPr>
              <w:pStyle w:val="Akapitzlist"/>
              <w:spacing w:after="0" w:line="240" w:lineRule="auto"/>
              <w:ind w:left="57"/>
            </w:pPr>
            <w:r>
              <w:t>% narzutu</w:t>
            </w:r>
            <w:r w:rsidR="00BE3248">
              <w:t xml:space="preserve">. Domyślnie wartość liczona na podstawie </w:t>
            </w:r>
            <w:r w:rsidR="0053712E">
              <w:t>(</w:t>
            </w:r>
            <w:r w:rsidR="0002718E">
              <w:t>(</w:t>
            </w:r>
            <w:proofErr w:type="spellStart"/>
            <w:r w:rsidR="0002718E" w:rsidRPr="0053712E">
              <w:rPr>
                <w:b/>
                <w:bCs/>
              </w:rPr>
              <w:t>Price</w:t>
            </w:r>
            <w:proofErr w:type="spellEnd"/>
            <w:r w:rsidR="0002718E">
              <w:t xml:space="preserve"> – </w:t>
            </w:r>
            <w:r w:rsidR="0002718E" w:rsidRPr="0053712E">
              <w:rPr>
                <w:b/>
                <w:bCs/>
              </w:rPr>
              <w:t xml:space="preserve">Product </w:t>
            </w:r>
            <w:proofErr w:type="spellStart"/>
            <w:r w:rsidR="0053712E">
              <w:rPr>
                <w:b/>
                <w:bCs/>
              </w:rPr>
              <w:t>C</w:t>
            </w:r>
            <w:r w:rsidR="0002718E" w:rsidRPr="0053712E">
              <w:rPr>
                <w:b/>
                <w:bCs/>
              </w:rPr>
              <w:t>ost</w:t>
            </w:r>
            <w:proofErr w:type="spellEnd"/>
            <w:r w:rsidR="0002718E">
              <w:t>)</w:t>
            </w:r>
            <w:r w:rsidR="0053712E">
              <w:t xml:space="preserve"> * 100%) / </w:t>
            </w:r>
            <w:r w:rsidR="0053712E" w:rsidRPr="0053712E">
              <w:rPr>
                <w:b/>
                <w:bCs/>
              </w:rPr>
              <w:t xml:space="preserve">Product </w:t>
            </w:r>
            <w:proofErr w:type="spellStart"/>
            <w:r w:rsidR="0053712E" w:rsidRPr="0053712E">
              <w:rPr>
                <w:b/>
                <w:bCs/>
              </w:rPr>
              <w:t>Cos</w:t>
            </w:r>
            <w:r w:rsidR="0053712E">
              <w:t>t</w:t>
            </w:r>
            <w:proofErr w:type="spellEnd"/>
            <w:r w:rsidR="0053712E">
              <w:t>. Wartość m</w:t>
            </w:r>
            <w:r w:rsidR="00500F68">
              <w:t>ożna nadpi</w:t>
            </w:r>
            <w:r w:rsidR="0053712E">
              <w:t>sać</w:t>
            </w:r>
            <w:r w:rsidR="00500F68">
              <w:t>.</w:t>
            </w:r>
          </w:p>
        </w:tc>
      </w:tr>
      <w:tr w:rsidR="00171B31" w:rsidRPr="004765B7" w14:paraId="5B8FA883" w14:textId="77777777" w:rsidTr="00E31174">
        <w:tc>
          <w:tcPr>
            <w:tcW w:w="1892" w:type="dxa"/>
            <w:vAlign w:val="center"/>
          </w:tcPr>
          <w:p w14:paraId="382FBA2B" w14:textId="0C599AF6" w:rsidR="00171B31" w:rsidRPr="00285D26" w:rsidRDefault="00171B31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Price</w:t>
            </w:r>
          </w:p>
        </w:tc>
        <w:tc>
          <w:tcPr>
            <w:tcW w:w="1510" w:type="dxa"/>
            <w:vAlign w:val="center"/>
          </w:tcPr>
          <w:p w14:paraId="1A05CA48" w14:textId="600CFAFC" w:rsidR="00171B31" w:rsidRPr="00677756" w:rsidRDefault="00677756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77756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B2DEAA5" w14:textId="57D3C67D" w:rsidR="00171B31" w:rsidRPr="004765B7" w:rsidRDefault="007A07B6" w:rsidP="00E31174">
            <w:pPr>
              <w:pStyle w:val="Akapitzlist"/>
              <w:spacing w:after="0" w:line="240" w:lineRule="auto"/>
              <w:ind w:left="57"/>
            </w:pPr>
            <w:r>
              <w:t>Cena dla klienta</w:t>
            </w:r>
            <w:r w:rsidR="0092206C">
              <w:t>. Domyślnie wartość liczona</w:t>
            </w:r>
            <w:r w:rsidR="00BE3248">
              <w:t xml:space="preserve"> na podstawie </w:t>
            </w:r>
            <w:r w:rsidR="00BE3248" w:rsidRPr="0053712E">
              <w:rPr>
                <w:b/>
                <w:bCs/>
              </w:rPr>
              <w:t>Product</w:t>
            </w:r>
            <w:r w:rsidR="00BE3248" w:rsidRPr="00BE3248">
              <w:t xml:space="preserve"> </w:t>
            </w:r>
            <w:proofErr w:type="spellStart"/>
            <w:r w:rsidR="00BE3248" w:rsidRPr="0053712E">
              <w:rPr>
                <w:b/>
                <w:bCs/>
              </w:rPr>
              <w:t>Cost</w:t>
            </w:r>
            <w:proofErr w:type="spellEnd"/>
            <w:r w:rsidR="00BE3248" w:rsidRPr="00BE3248">
              <w:t xml:space="preserve"> + </w:t>
            </w:r>
            <w:proofErr w:type="spellStart"/>
            <w:r w:rsidR="00BE3248" w:rsidRPr="0053712E">
              <w:rPr>
                <w:b/>
                <w:bCs/>
              </w:rPr>
              <w:t>Markup</w:t>
            </w:r>
            <w:proofErr w:type="spellEnd"/>
            <w:r w:rsidR="00BE3248">
              <w:t xml:space="preserve">. </w:t>
            </w:r>
            <w:r w:rsidR="0053712E">
              <w:t>Wartość m</w:t>
            </w:r>
            <w:r w:rsidR="00BE3248">
              <w:t>ożna nadpisać.</w:t>
            </w:r>
          </w:p>
        </w:tc>
      </w:tr>
      <w:tr w:rsidR="00677756" w:rsidRPr="004765B7" w14:paraId="7F2FB16D" w14:textId="77777777" w:rsidTr="00E31174">
        <w:tc>
          <w:tcPr>
            <w:tcW w:w="1892" w:type="dxa"/>
            <w:vAlign w:val="center"/>
          </w:tcPr>
          <w:p w14:paraId="31408B13" w14:textId="3188C8F9" w:rsidR="00677756" w:rsidRPr="00E23204" w:rsidRDefault="00677756" w:rsidP="0067775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</w:tc>
        <w:tc>
          <w:tcPr>
            <w:tcW w:w="1510" w:type="dxa"/>
          </w:tcPr>
          <w:p w14:paraId="14241772" w14:textId="40D7F292" w:rsidR="00677756" w:rsidRPr="00804365" w:rsidRDefault="00677756" w:rsidP="00677756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CB5E57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47A42517" w14:textId="3D10E669" w:rsidR="00677756" w:rsidRPr="004765B7" w:rsidRDefault="007A07B6" w:rsidP="00677756">
            <w:pPr>
              <w:pStyle w:val="Akapitzlist"/>
              <w:spacing w:after="0" w:line="240" w:lineRule="auto"/>
              <w:ind w:left="57"/>
            </w:pPr>
            <w:r>
              <w:t xml:space="preserve">Wartość liczona na podstawie: </w:t>
            </w:r>
            <w:proofErr w:type="spellStart"/>
            <w:r w:rsidRPr="0053712E">
              <w:rPr>
                <w:b/>
                <w:bCs/>
              </w:rPr>
              <w:t>Quantity</w:t>
            </w:r>
            <w:proofErr w:type="spellEnd"/>
            <w:r w:rsidRPr="007A07B6">
              <w:t xml:space="preserve"> x </w:t>
            </w:r>
            <w:proofErr w:type="spellStart"/>
            <w:r w:rsidRPr="0053712E">
              <w:rPr>
                <w:b/>
                <w:bCs/>
              </w:rPr>
              <w:t>Price</w:t>
            </w:r>
            <w:proofErr w:type="spellEnd"/>
          </w:p>
        </w:tc>
      </w:tr>
      <w:tr w:rsidR="00677756" w:rsidRPr="004765B7" w14:paraId="1511727B" w14:textId="77777777" w:rsidTr="00E31174">
        <w:tc>
          <w:tcPr>
            <w:tcW w:w="1892" w:type="dxa"/>
            <w:vAlign w:val="center"/>
          </w:tcPr>
          <w:p w14:paraId="01BDDF5C" w14:textId="03473DE9" w:rsidR="00677756" w:rsidRPr="00B37B40" w:rsidRDefault="00677756" w:rsidP="00677756">
            <w:pPr>
              <w:ind w:left="0"/>
              <w:rPr>
                <w:rFonts w:asciiTheme="minorHAnsi" w:hAnsiTheme="minorHAnsi"/>
                <w:b/>
                <w:bCs/>
                <w:lang w:val="en-US"/>
              </w:rPr>
            </w:pPr>
            <w:r w:rsidRPr="007A07B6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B37B40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Multiplication  </w:t>
            </w:r>
            <w:r w:rsidRPr="00B37B40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br/>
              <w:t xml:space="preserve"> Factor</w:t>
            </w:r>
          </w:p>
        </w:tc>
        <w:tc>
          <w:tcPr>
            <w:tcW w:w="1510" w:type="dxa"/>
          </w:tcPr>
          <w:p w14:paraId="6C2E81FE" w14:textId="3781A5C7" w:rsidR="00677756" w:rsidRPr="00804365" w:rsidRDefault="00677756" w:rsidP="0067775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B5E57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4F3DE89B" w14:textId="18810952" w:rsidR="00677756" w:rsidRPr="004765B7" w:rsidRDefault="004371B0" w:rsidP="00677756">
            <w:pPr>
              <w:pStyle w:val="Akapitzlist"/>
              <w:spacing w:after="0" w:line="240" w:lineRule="auto"/>
              <w:ind w:left="57"/>
            </w:pPr>
            <w:r>
              <w:rPr>
                <w:rFonts w:asciiTheme="minorHAnsi" w:hAnsiTheme="minorHAnsi" w:cstheme="minorHAnsi"/>
              </w:rPr>
              <w:t xml:space="preserve">Krotność zamówienia. Wartość do </w:t>
            </w:r>
            <w:r w:rsidR="00B31899">
              <w:rPr>
                <w:rFonts w:asciiTheme="minorHAnsi" w:hAnsiTheme="minorHAnsi" w:cstheme="minorHAnsi"/>
              </w:rPr>
              <w:t>podglądu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677756" w:rsidRPr="004765B7" w14:paraId="7CD5785A" w14:textId="77777777" w:rsidTr="00E31174">
        <w:tc>
          <w:tcPr>
            <w:tcW w:w="1892" w:type="dxa"/>
            <w:vAlign w:val="center"/>
          </w:tcPr>
          <w:p w14:paraId="2629A38D" w14:textId="133060B6" w:rsidR="00677756" w:rsidRPr="007D469D" w:rsidRDefault="00677756" w:rsidP="0067775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B37B40">
              <w:rPr>
                <w:b/>
                <w:bCs/>
                <w:lang w:val="en-US"/>
              </w:rPr>
              <w:t>Minimum Production Quantity</w:t>
            </w:r>
          </w:p>
        </w:tc>
        <w:tc>
          <w:tcPr>
            <w:tcW w:w="1510" w:type="dxa"/>
          </w:tcPr>
          <w:p w14:paraId="26740DCC" w14:textId="03C19BDD" w:rsidR="00677756" w:rsidRPr="00804365" w:rsidRDefault="00677756" w:rsidP="0067775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B5E57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4D422014" w14:textId="192E9EF2" w:rsidR="00677756" w:rsidRPr="004765B7" w:rsidRDefault="00F347D4" w:rsidP="00677756">
            <w:pPr>
              <w:pStyle w:val="Akapitzlist"/>
              <w:spacing w:after="0" w:line="240" w:lineRule="auto"/>
              <w:ind w:left="57"/>
            </w:pPr>
            <w:r>
              <w:rPr>
                <w:rFonts w:asciiTheme="minorHAnsi" w:hAnsiTheme="minorHAnsi" w:cstheme="minorHAnsi"/>
              </w:rPr>
              <w:t>Minimalna wielkość produkcji</w:t>
            </w:r>
            <w:r w:rsidR="004371B0">
              <w:rPr>
                <w:rFonts w:asciiTheme="minorHAnsi" w:hAnsiTheme="minorHAnsi" w:cstheme="minorHAnsi"/>
              </w:rPr>
              <w:t xml:space="preserve">. Wartość do </w:t>
            </w:r>
            <w:r w:rsidR="00B31899">
              <w:rPr>
                <w:rFonts w:asciiTheme="minorHAnsi" w:hAnsiTheme="minorHAnsi" w:cstheme="minorHAnsi"/>
              </w:rPr>
              <w:t>podglądu</w:t>
            </w:r>
            <w:r w:rsidR="004371B0">
              <w:rPr>
                <w:rFonts w:asciiTheme="minorHAnsi" w:hAnsiTheme="minorHAnsi" w:cstheme="minorHAnsi"/>
              </w:rPr>
              <w:t>.</w:t>
            </w:r>
          </w:p>
        </w:tc>
      </w:tr>
      <w:tr w:rsidR="00677756" w:rsidRPr="004765B7" w14:paraId="6B6D7C9A" w14:textId="77777777" w:rsidTr="00E31174">
        <w:tc>
          <w:tcPr>
            <w:tcW w:w="1892" w:type="dxa"/>
            <w:vAlign w:val="center"/>
          </w:tcPr>
          <w:p w14:paraId="64EDA10D" w14:textId="1342FAA0" w:rsidR="00677756" w:rsidRPr="007D469D" w:rsidRDefault="00677756" w:rsidP="00677756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B37B40">
              <w:rPr>
                <w:b/>
                <w:bCs/>
                <w:lang w:val="en-US"/>
              </w:rPr>
              <w:t>Maximum Quantity</w:t>
            </w:r>
          </w:p>
        </w:tc>
        <w:tc>
          <w:tcPr>
            <w:tcW w:w="1510" w:type="dxa"/>
          </w:tcPr>
          <w:p w14:paraId="0B4849F1" w14:textId="35851539" w:rsidR="00677756" w:rsidRPr="00804365" w:rsidRDefault="00677756" w:rsidP="0067775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B5E57">
              <w:rPr>
                <w:rFonts w:asciiTheme="minorHAnsi" w:hAnsiTheme="minorHAnsi" w:cstheme="minorHAnsi"/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F4955CD" w14:textId="3DA8CF47" w:rsidR="00677756" w:rsidRPr="004765B7" w:rsidRDefault="00F347D4" w:rsidP="00677756">
            <w:pPr>
              <w:pStyle w:val="Akapitzlist"/>
              <w:spacing w:after="0" w:line="240" w:lineRule="auto"/>
              <w:ind w:left="57"/>
            </w:pPr>
            <w:r>
              <w:t xml:space="preserve">Ilość </w:t>
            </w:r>
            <w:r w:rsidR="00B2502A">
              <w:t xml:space="preserve">maksymalna dla </w:t>
            </w:r>
            <w:proofErr w:type="spellStart"/>
            <w:r w:rsidR="00B2502A">
              <w:t>pricing</w:t>
            </w:r>
            <w:proofErr w:type="spellEnd"/>
            <w:r w:rsidR="00B2502A">
              <w:t xml:space="preserve"> </w:t>
            </w:r>
            <w:proofErr w:type="spellStart"/>
            <w:r w:rsidR="00B2502A">
              <w:t>item</w:t>
            </w:r>
            <w:proofErr w:type="spellEnd"/>
          </w:p>
        </w:tc>
      </w:tr>
    </w:tbl>
    <w:p w14:paraId="6658A4D0" w14:textId="77777777" w:rsidR="00171B31" w:rsidRDefault="00171B31" w:rsidP="00E9019E">
      <w:pPr>
        <w:rPr>
          <w:rFonts w:asciiTheme="minorHAnsi" w:hAnsiTheme="minorHAnsi"/>
          <w:sz w:val="22"/>
          <w:szCs w:val="22"/>
        </w:rPr>
      </w:pPr>
    </w:p>
    <w:p w14:paraId="02B7BADB" w14:textId="6B935BF2" w:rsidR="00F8401E" w:rsidRPr="00BC41B9" w:rsidRDefault="00F8401E" w:rsidP="00764814">
      <w:pPr>
        <w:rPr>
          <w:rFonts w:asciiTheme="minorHAnsi" w:hAnsiTheme="minorHAnsi"/>
          <w:sz w:val="22"/>
          <w:szCs w:val="22"/>
        </w:rPr>
      </w:pPr>
      <w:r w:rsidRPr="00BC41B9">
        <w:rPr>
          <w:rFonts w:asciiTheme="minorHAnsi" w:hAnsiTheme="minorHAnsi"/>
          <w:sz w:val="22"/>
          <w:szCs w:val="22"/>
        </w:rPr>
        <w:t xml:space="preserve">Po wprowadzeniu zmian wartości </w:t>
      </w:r>
      <w:proofErr w:type="spellStart"/>
      <w:r w:rsidRPr="00BC41B9">
        <w:rPr>
          <w:rFonts w:asciiTheme="minorHAnsi" w:hAnsiTheme="minorHAnsi"/>
          <w:sz w:val="22"/>
          <w:szCs w:val="22"/>
        </w:rPr>
        <w:t>pricing</w:t>
      </w:r>
      <w:proofErr w:type="spellEnd"/>
      <w:r w:rsidRPr="00BC41B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C41B9">
        <w:rPr>
          <w:rFonts w:asciiTheme="minorHAnsi" w:hAnsiTheme="minorHAnsi"/>
          <w:sz w:val="22"/>
          <w:szCs w:val="22"/>
        </w:rPr>
        <w:t>item</w:t>
      </w:r>
      <w:proofErr w:type="spellEnd"/>
      <w:r w:rsidRPr="00BC41B9">
        <w:rPr>
          <w:rFonts w:asciiTheme="minorHAnsi" w:hAnsiTheme="minorHAnsi"/>
          <w:sz w:val="22"/>
          <w:szCs w:val="22"/>
        </w:rPr>
        <w:t xml:space="preserve"> automatycznie się przeliczają. </w:t>
      </w:r>
    </w:p>
    <w:p w14:paraId="45AAF7C6" w14:textId="77777777" w:rsidR="00003783" w:rsidRDefault="00003783" w:rsidP="00764814">
      <w:pPr>
        <w:ind w:left="708"/>
      </w:pPr>
      <w:r>
        <w:rPr>
          <w:noProof/>
        </w:rPr>
        <w:drawing>
          <wp:inline distT="0" distB="0" distL="0" distR="0" wp14:anchorId="03F66972" wp14:editId="7C253211">
            <wp:extent cx="2266950" cy="3888505"/>
            <wp:effectExtent l="19050" t="19050" r="19050" b="17145"/>
            <wp:docPr id="1405340850" name="Obraz 1405340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77" cy="3892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CD74567" w14:textId="1EC4CE10" w:rsidR="00F8401E" w:rsidRDefault="00F8401E" w:rsidP="00764814">
      <w:pPr>
        <w:rPr>
          <w:rFonts w:asciiTheme="minorHAnsi" w:hAnsiTheme="minorHAnsi"/>
          <w:sz w:val="22"/>
          <w:szCs w:val="22"/>
        </w:rPr>
      </w:pPr>
      <w:r w:rsidRPr="00B31899">
        <w:rPr>
          <w:rFonts w:asciiTheme="minorHAnsi" w:hAnsiTheme="minorHAnsi"/>
          <w:sz w:val="22"/>
          <w:szCs w:val="22"/>
        </w:rPr>
        <w:t xml:space="preserve">Zatwierdzamy przyciskiem </w:t>
      </w:r>
      <w:proofErr w:type="spellStart"/>
      <w:r w:rsidRPr="00B31899">
        <w:rPr>
          <w:rFonts w:asciiTheme="minorHAnsi" w:hAnsiTheme="minorHAnsi"/>
          <w:b/>
          <w:bCs/>
          <w:sz w:val="22"/>
          <w:szCs w:val="22"/>
        </w:rPr>
        <w:t>Save</w:t>
      </w:r>
      <w:proofErr w:type="spellEnd"/>
      <w:r w:rsidRPr="00B31899">
        <w:rPr>
          <w:rFonts w:asciiTheme="minorHAnsi" w:hAnsiTheme="minorHAnsi"/>
          <w:b/>
          <w:bCs/>
          <w:sz w:val="22"/>
          <w:szCs w:val="22"/>
        </w:rPr>
        <w:t xml:space="preserve"> and Close</w:t>
      </w:r>
      <w:r w:rsidRPr="00B31899">
        <w:rPr>
          <w:rFonts w:asciiTheme="minorHAnsi" w:hAnsiTheme="minorHAnsi"/>
          <w:sz w:val="22"/>
          <w:szCs w:val="22"/>
        </w:rPr>
        <w:t>.</w:t>
      </w:r>
      <w:r w:rsidR="00F82346" w:rsidRPr="00B31899">
        <w:rPr>
          <w:rFonts w:asciiTheme="minorHAnsi" w:hAnsiTheme="minorHAnsi"/>
          <w:sz w:val="22"/>
          <w:szCs w:val="22"/>
        </w:rPr>
        <w:t xml:space="preserve"> </w:t>
      </w:r>
    </w:p>
    <w:p w14:paraId="4E38AE64" w14:textId="486655A1" w:rsidR="00FC5375" w:rsidRPr="00B31899" w:rsidRDefault="00FC5375" w:rsidP="002D02BA">
      <w:pPr>
        <w:ind w:left="708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303C6403" wp14:editId="34274DD8">
            <wp:extent cx="4943475" cy="2163284"/>
            <wp:effectExtent l="19050" t="19050" r="9525" b="27940"/>
            <wp:docPr id="2063355816" name="Obraz 2063355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827" cy="21651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DECD56" w14:textId="54D2D5B7" w:rsidR="00590A25" w:rsidRDefault="00715D3F" w:rsidP="002D02BA">
      <w:pPr>
        <w:ind w:left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Aby dodać kolejny wariant </w:t>
      </w:r>
      <w:proofErr w:type="spellStart"/>
      <w:r w:rsidRPr="00715D3F">
        <w:rPr>
          <w:rFonts w:asciiTheme="minorHAnsi" w:hAnsiTheme="minorHAnsi"/>
          <w:b/>
          <w:bCs/>
          <w:sz w:val="22"/>
          <w:szCs w:val="22"/>
        </w:rPr>
        <w:t>Quantity</w:t>
      </w:r>
      <w:proofErr w:type="spellEnd"/>
      <w:r w:rsidRPr="00715D3F">
        <w:rPr>
          <w:rFonts w:asciiTheme="minorHAnsi" w:hAnsiTheme="minorHAnsi"/>
          <w:b/>
          <w:bCs/>
          <w:sz w:val="22"/>
          <w:szCs w:val="22"/>
        </w:rPr>
        <w:t xml:space="preserve">-Product </w:t>
      </w:r>
      <w:proofErr w:type="spellStart"/>
      <w:r w:rsidRPr="00715D3F">
        <w:rPr>
          <w:rFonts w:asciiTheme="minorHAnsi" w:hAnsiTheme="minorHAnsi"/>
          <w:b/>
          <w:bCs/>
          <w:sz w:val="22"/>
          <w:szCs w:val="22"/>
        </w:rPr>
        <w:t>Cost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należy ponownie </w:t>
      </w:r>
      <w:r w:rsidR="00EE687F">
        <w:rPr>
          <w:rFonts w:asciiTheme="minorHAnsi" w:hAnsiTheme="minorHAnsi"/>
          <w:sz w:val="22"/>
          <w:szCs w:val="22"/>
        </w:rPr>
        <w:t xml:space="preserve">kliknąć przycisk </w:t>
      </w:r>
      <w:r w:rsidR="00EE687F" w:rsidRPr="00EE687F">
        <w:rPr>
          <w:rFonts w:asciiTheme="minorHAnsi" w:hAnsiTheme="minorHAnsi"/>
          <w:b/>
          <w:bCs/>
          <w:sz w:val="22"/>
          <w:szCs w:val="22"/>
        </w:rPr>
        <w:t xml:space="preserve">+ New </w:t>
      </w:r>
      <w:proofErr w:type="spellStart"/>
      <w:r w:rsidR="00EE687F" w:rsidRPr="00EE687F">
        <w:rPr>
          <w:rFonts w:asciiTheme="minorHAnsi" w:hAnsiTheme="minorHAnsi"/>
          <w:b/>
          <w:bCs/>
          <w:sz w:val="22"/>
          <w:szCs w:val="22"/>
        </w:rPr>
        <w:t>Pricing</w:t>
      </w:r>
      <w:proofErr w:type="spellEnd"/>
      <w:r w:rsidR="00345C4A">
        <w:rPr>
          <w:rFonts w:asciiTheme="minorHAnsi" w:hAnsiTheme="minorHAnsi"/>
          <w:sz w:val="22"/>
          <w:szCs w:val="22"/>
        </w:rPr>
        <w:t>.</w:t>
      </w:r>
    </w:p>
    <w:p w14:paraId="207B345C" w14:textId="07A8360D" w:rsidR="00345C4A" w:rsidRDefault="00345C4A" w:rsidP="002D02BA">
      <w:pPr>
        <w:ind w:left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Nie można usunąć utworzonego </w:t>
      </w:r>
      <w:proofErr w:type="spellStart"/>
      <w:r>
        <w:rPr>
          <w:rFonts w:asciiTheme="minorHAnsi" w:hAnsiTheme="minorHAnsi"/>
          <w:sz w:val="22"/>
          <w:szCs w:val="22"/>
        </w:rPr>
        <w:t>pricing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item</w:t>
      </w:r>
      <w:proofErr w:type="spellEnd"/>
      <w:r>
        <w:rPr>
          <w:rFonts w:asciiTheme="minorHAnsi" w:hAnsiTheme="minorHAnsi"/>
          <w:sz w:val="22"/>
          <w:szCs w:val="22"/>
        </w:rPr>
        <w:t>, można go dezaktywować</w:t>
      </w:r>
      <w:r w:rsidR="00AB20D7">
        <w:rPr>
          <w:rFonts w:asciiTheme="minorHAnsi" w:hAnsiTheme="minorHAnsi"/>
          <w:sz w:val="22"/>
          <w:szCs w:val="22"/>
        </w:rPr>
        <w:t xml:space="preserve"> za pomocą przyciska </w:t>
      </w:r>
      <w:proofErr w:type="spellStart"/>
      <w:r w:rsidR="00AB20D7" w:rsidRPr="00AB20D7">
        <w:rPr>
          <w:rFonts w:asciiTheme="minorHAnsi" w:hAnsiTheme="minorHAnsi"/>
          <w:b/>
          <w:bCs/>
          <w:sz w:val="22"/>
          <w:szCs w:val="22"/>
        </w:rPr>
        <w:t>Deactivate</w:t>
      </w:r>
      <w:proofErr w:type="spellEnd"/>
    </w:p>
    <w:p w14:paraId="17463DDC" w14:textId="73A59A00" w:rsidR="00AB20D7" w:rsidRDefault="00AB20D7" w:rsidP="002D02BA">
      <w:pPr>
        <w:ind w:left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2FC8DAA" wp14:editId="2ADFEC28">
            <wp:extent cx="5895975" cy="2321595"/>
            <wp:effectExtent l="19050" t="19050" r="9525" b="21590"/>
            <wp:docPr id="992423487" name="Obraz 992423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34" cy="23250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4D9F72" w14:textId="3F4CB247" w:rsidR="00EE687F" w:rsidRDefault="00BF417D" w:rsidP="002D02BA">
      <w:pPr>
        <w:ind w:left="708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Powrót do zaktywowania </w:t>
      </w:r>
      <w:proofErr w:type="spellStart"/>
      <w:r>
        <w:rPr>
          <w:rFonts w:asciiTheme="minorHAnsi" w:hAnsiTheme="minorHAnsi"/>
          <w:sz w:val="22"/>
          <w:szCs w:val="22"/>
        </w:rPr>
        <w:t>pricing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itemu</w:t>
      </w:r>
      <w:proofErr w:type="spellEnd"/>
      <w:r>
        <w:rPr>
          <w:rFonts w:asciiTheme="minorHAnsi" w:hAnsiTheme="minorHAnsi"/>
          <w:sz w:val="22"/>
          <w:szCs w:val="22"/>
        </w:rPr>
        <w:t xml:space="preserve"> robimy za pomocą przyciska </w:t>
      </w:r>
      <w:proofErr w:type="spellStart"/>
      <w:r w:rsidRPr="00BF417D">
        <w:rPr>
          <w:rFonts w:asciiTheme="minorHAnsi" w:hAnsiTheme="minorHAnsi"/>
          <w:b/>
          <w:bCs/>
          <w:sz w:val="22"/>
          <w:szCs w:val="22"/>
        </w:rPr>
        <w:t>Activate</w:t>
      </w:r>
      <w:proofErr w:type="spellEnd"/>
    </w:p>
    <w:p w14:paraId="0F56299B" w14:textId="6AAC5A79" w:rsidR="00BF417D" w:rsidRDefault="004F390B" w:rsidP="008B52A8">
      <w:pPr>
        <w:pStyle w:val="Akapitzlist"/>
        <w:numPr>
          <w:ilvl w:val="0"/>
          <w:numId w:val="3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Aby przekazać wycenę do działu handlowego </w:t>
      </w:r>
      <w:r w:rsidR="00124312">
        <w:rPr>
          <w:rFonts w:asciiTheme="minorHAnsi" w:hAnsiTheme="minorHAnsi"/>
        </w:rPr>
        <w:t>dany wariant musi być w statusie „</w:t>
      </w:r>
      <w:proofErr w:type="spellStart"/>
      <w:r w:rsidR="00124312">
        <w:rPr>
          <w:rFonts w:asciiTheme="minorHAnsi" w:hAnsiTheme="minorHAnsi"/>
        </w:rPr>
        <w:t>Designed</w:t>
      </w:r>
      <w:proofErr w:type="spellEnd"/>
      <w:r w:rsidR="00124312">
        <w:rPr>
          <w:rFonts w:asciiTheme="minorHAnsi" w:hAnsiTheme="minorHAnsi"/>
        </w:rPr>
        <w:t>”. N</w:t>
      </w:r>
      <w:r w:rsidR="00E350AD">
        <w:rPr>
          <w:rFonts w:asciiTheme="minorHAnsi" w:hAnsiTheme="minorHAnsi"/>
        </w:rPr>
        <w:t>a</w:t>
      </w:r>
      <w:r w:rsidR="00124312">
        <w:rPr>
          <w:rFonts w:asciiTheme="minorHAnsi" w:hAnsiTheme="minorHAnsi"/>
        </w:rPr>
        <w:t xml:space="preserve"> górnym pasku</w:t>
      </w:r>
      <w:r w:rsidR="00C378D2">
        <w:rPr>
          <w:rFonts w:asciiTheme="minorHAnsi" w:hAnsiTheme="minorHAnsi"/>
        </w:rPr>
        <w:t xml:space="preserve"> klikamy przycisk </w:t>
      </w:r>
      <w:r w:rsidR="00C378D2" w:rsidRPr="00C378D2">
        <w:rPr>
          <w:rFonts w:asciiTheme="minorHAnsi" w:hAnsiTheme="minorHAnsi"/>
          <w:b/>
          <w:bCs/>
        </w:rPr>
        <w:t xml:space="preserve">Set to </w:t>
      </w:r>
      <w:proofErr w:type="spellStart"/>
      <w:r w:rsidR="00C378D2" w:rsidRPr="00C378D2">
        <w:rPr>
          <w:rFonts w:asciiTheme="minorHAnsi" w:hAnsiTheme="minorHAnsi"/>
          <w:b/>
          <w:bCs/>
        </w:rPr>
        <w:t>Designed</w:t>
      </w:r>
      <w:proofErr w:type="spellEnd"/>
    </w:p>
    <w:p w14:paraId="31078D39" w14:textId="42C1EC3B" w:rsidR="00C378D2" w:rsidRDefault="002D02BA" w:rsidP="00C378D2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23EBC2A4" wp14:editId="52F970E5">
            <wp:extent cx="6645910" cy="856615"/>
            <wp:effectExtent l="19050" t="19050" r="21590" b="19685"/>
            <wp:docPr id="1833269729" name="Obraz 1833269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6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183025" w14:textId="77777777" w:rsidR="00600E30" w:rsidRDefault="00600E30" w:rsidP="00C378D2">
      <w:pPr>
        <w:pStyle w:val="Akapitzlist"/>
        <w:ind w:left="502"/>
        <w:rPr>
          <w:rFonts w:asciiTheme="minorHAnsi" w:hAnsiTheme="minorHAnsi"/>
        </w:rPr>
      </w:pPr>
      <w:r>
        <w:rPr>
          <w:rFonts w:asciiTheme="minorHAnsi" w:hAnsiTheme="minorHAnsi"/>
        </w:rPr>
        <w:t>W efekcie:</w:t>
      </w:r>
    </w:p>
    <w:p w14:paraId="44BD27B6" w14:textId="2EDFB67E" w:rsidR="00600E30" w:rsidRDefault="00600E30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variant</w:t>
      </w:r>
      <w:proofErr w:type="spellEnd"/>
      <w:r>
        <w:rPr>
          <w:rFonts w:asciiTheme="minorHAnsi" w:hAnsiTheme="minorHAnsi"/>
        </w:rPr>
        <w:t xml:space="preserve"> zmienia status na „</w:t>
      </w:r>
      <w:proofErr w:type="spellStart"/>
      <w:r>
        <w:rPr>
          <w:rFonts w:asciiTheme="minorHAnsi" w:hAnsiTheme="minorHAnsi"/>
        </w:rPr>
        <w:t>Designed</w:t>
      </w:r>
      <w:proofErr w:type="spellEnd"/>
      <w:r>
        <w:rPr>
          <w:rFonts w:asciiTheme="minorHAnsi" w:hAnsiTheme="minorHAnsi"/>
        </w:rPr>
        <w:t>”</w:t>
      </w:r>
    </w:p>
    <w:p w14:paraId="78CEE789" w14:textId="76CD8CAB" w:rsidR="00600E30" w:rsidRDefault="00600E30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product</w:t>
      </w:r>
      <w:proofErr w:type="spellEnd"/>
      <w:r>
        <w:rPr>
          <w:rFonts w:asciiTheme="minorHAnsi" w:hAnsiTheme="minorHAnsi"/>
        </w:rPr>
        <w:t xml:space="preserve"> zmienia status na „</w:t>
      </w:r>
      <w:proofErr w:type="spellStart"/>
      <w:r>
        <w:rPr>
          <w:rFonts w:asciiTheme="minorHAnsi" w:hAnsiTheme="minorHAnsi"/>
        </w:rPr>
        <w:t>Designed</w:t>
      </w:r>
      <w:proofErr w:type="spellEnd"/>
      <w:r>
        <w:rPr>
          <w:rFonts w:asciiTheme="minorHAnsi" w:hAnsiTheme="minorHAnsi"/>
        </w:rPr>
        <w:t>”</w:t>
      </w:r>
    </w:p>
    <w:p w14:paraId="516FC0F6" w14:textId="46FF7AB5" w:rsidR="003C27E2" w:rsidRDefault="003C27E2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product</w:t>
      </w:r>
      <w:proofErr w:type="spellEnd"/>
      <w:r>
        <w:rPr>
          <w:rFonts w:asciiTheme="minorHAnsi" w:hAnsiTheme="minorHAnsi"/>
        </w:rPr>
        <w:t xml:space="preserve"> zmienia status lejka na „</w:t>
      </w:r>
      <w:proofErr w:type="spellStart"/>
      <w:r>
        <w:rPr>
          <w:rFonts w:asciiTheme="minorHAnsi" w:hAnsiTheme="minorHAnsi"/>
        </w:rPr>
        <w:t>Proposal</w:t>
      </w:r>
      <w:proofErr w:type="spellEnd"/>
      <w:r>
        <w:rPr>
          <w:rFonts w:asciiTheme="minorHAnsi" w:hAnsiTheme="minorHAnsi"/>
        </w:rPr>
        <w:t>”</w:t>
      </w:r>
    </w:p>
    <w:p w14:paraId="4B10E354" w14:textId="1C9D8482" w:rsidR="003C27E2" w:rsidRDefault="003C27E2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wartość lejka </w:t>
      </w:r>
      <w:proofErr w:type="spellStart"/>
      <w:r>
        <w:rPr>
          <w:rFonts w:asciiTheme="minorHAnsi" w:hAnsiTheme="minorHAnsi"/>
        </w:rPr>
        <w:t>opportunity</w:t>
      </w:r>
      <w:proofErr w:type="spellEnd"/>
      <w:r>
        <w:rPr>
          <w:rFonts w:asciiTheme="minorHAnsi" w:hAnsiTheme="minorHAnsi"/>
        </w:rPr>
        <w:t xml:space="preserve"> </w:t>
      </w:r>
      <w:r w:rsidR="00FB7A05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product</w:t>
      </w:r>
      <w:proofErr w:type="spellEnd"/>
      <w:r w:rsidR="00FB7A05">
        <w:rPr>
          <w:rFonts w:asciiTheme="minorHAnsi" w:hAnsiTheme="minorHAnsi"/>
        </w:rPr>
        <w:t xml:space="preserve"> się aktualizuje</w:t>
      </w:r>
    </w:p>
    <w:p w14:paraId="67C283A2" w14:textId="28B87142" w:rsidR="00600E30" w:rsidRDefault="00693FF5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801C42">
        <w:rPr>
          <w:rFonts w:asciiTheme="minorHAnsi" w:hAnsiTheme="minorHAnsi"/>
          <w:b/>
          <w:bCs/>
        </w:rPr>
        <w:t>Internal</w:t>
      </w:r>
      <w:proofErr w:type="spellEnd"/>
      <w:r w:rsidRPr="00801C42">
        <w:rPr>
          <w:rFonts w:asciiTheme="minorHAnsi" w:hAnsiTheme="minorHAnsi"/>
          <w:b/>
          <w:bCs/>
        </w:rPr>
        <w:t xml:space="preserve"> Sales </w:t>
      </w:r>
      <w:proofErr w:type="spellStart"/>
      <w:r w:rsidRPr="00801C42">
        <w:rPr>
          <w:rFonts w:asciiTheme="minorHAnsi" w:hAnsiTheme="minorHAnsi"/>
          <w:b/>
          <w:bCs/>
        </w:rPr>
        <w:t>Representative</w:t>
      </w:r>
      <w:proofErr w:type="spellEnd"/>
      <w:r w:rsidRPr="00693FF5">
        <w:rPr>
          <w:rFonts w:asciiTheme="minorHAnsi" w:hAnsiTheme="minorHAnsi"/>
        </w:rPr>
        <w:t xml:space="preserve"> przypisany do tej wyceny otrzym</w:t>
      </w:r>
      <w:r>
        <w:rPr>
          <w:rFonts w:asciiTheme="minorHAnsi" w:hAnsiTheme="minorHAnsi"/>
        </w:rPr>
        <w:t>uje powiadomienie mailowe</w:t>
      </w:r>
      <w:r w:rsidR="005E5578">
        <w:rPr>
          <w:rFonts w:asciiTheme="minorHAnsi" w:hAnsiTheme="minorHAnsi"/>
        </w:rPr>
        <w:t>:</w:t>
      </w:r>
    </w:p>
    <w:p w14:paraId="6360724D" w14:textId="6236FBFB" w:rsidR="00EE687F" w:rsidRPr="00693FF5" w:rsidRDefault="00BC2A69" w:rsidP="00631633">
      <w:pPr>
        <w:pStyle w:val="Akapitzlist"/>
        <w:ind w:left="1211"/>
        <w:rPr>
          <w:rFonts w:asciiTheme="minorHAnsi" w:hAnsiTheme="minorHAnsi"/>
        </w:rPr>
      </w:pPr>
      <w:r w:rsidRPr="00BC2A69">
        <w:rPr>
          <w:rFonts w:asciiTheme="minorHAnsi" w:hAnsiTheme="minorHAnsi"/>
          <w:noProof/>
        </w:rPr>
        <w:lastRenderedPageBreak/>
        <w:drawing>
          <wp:inline distT="0" distB="0" distL="0" distR="0" wp14:anchorId="18B81645" wp14:editId="40990AE3">
            <wp:extent cx="4991797" cy="1895740"/>
            <wp:effectExtent l="19050" t="19050" r="18415" b="28575"/>
            <wp:docPr id="219034450" name="Obraz 219034450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34450" name="Obraz 1" descr="Obraz zawierający tekst, zrzut ekranu, Czcionka&#10;&#10;Opis wygenerowany automatycznie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18957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660091" w14:textId="605916AD" w:rsidR="005B0BD0" w:rsidRDefault="0063168D" w:rsidP="003525CF">
      <w:pPr>
        <w:pStyle w:val="Nagwek3"/>
        <w:numPr>
          <w:ilvl w:val="2"/>
          <w:numId w:val="7"/>
        </w:numPr>
        <w:rPr>
          <w:rFonts w:asciiTheme="minorHAnsi" w:hAnsiTheme="minorHAnsi"/>
          <w:sz w:val="22"/>
          <w:szCs w:val="22"/>
        </w:rPr>
      </w:pPr>
      <w:bookmarkStart w:id="18" w:name="_Toc151038270"/>
      <w:r w:rsidRPr="00ED5106">
        <w:t>Uzupełnienie</w:t>
      </w:r>
      <w:r w:rsidRPr="00ED5106">
        <w:rPr>
          <w:rFonts w:asciiTheme="minorHAnsi" w:hAnsiTheme="minorHAnsi"/>
          <w:sz w:val="22"/>
          <w:szCs w:val="22"/>
        </w:rPr>
        <w:t xml:space="preserve"> danych na </w:t>
      </w:r>
      <w:proofErr w:type="spellStart"/>
      <w:r w:rsidRPr="00ED5106">
        <w:rPr>
          <w:rFonts w:asciiTheme="minorHAnsi" w:hAnsiTheme="minorHAnsi"/>
          <w:sz w:val="22"/>
          <w:szCs w:val="22"/>
        </w:rPr>
        <w:t>varian</w:t>
      </w:r>
      <w:r w:rsidR="00ED5106" w:rsidRPr="00ED5106">
        <w:rPr>
          <w:rFonts w:asciiTheme="minorHAnsi" w:hAnsiTheme="minorHAnsi"/>
          <w:sz w:val="22"/>
          <w:szCs w:val="22"/>
        </w:rPr>
        <w:t>t</w:t>
      </w:r>
      <w:proofErr w:type="spellEnd"/>
      <w:r w:rsidR="00ED5106" w:rsidRPr="00ED5106">
        <w:rPr>
          <w:rFonts w:asciiTheme="minorHAnsi" w:hAnsiTheme="minorHAnsi"/>
          <w:sz w:val="22"/>
          <w:szCs w:val="22"/>
        </w:rPr>
        <w:t xml:space="preserve"> z pomocą kalkulatora Excel</w:t>
      </w:r>
      <w:bookmarkEnd w:id="18"/>
    </w:p>
    <w:p w14:paraId="701A61C8" w14:textId="77777777" w:rsidR="003525CF" w:rsidRDefault="003525CF" w:rsidP="003525CF">
      <w:pPr>
        <w:rPr>
          <w:rFonts w:asciiTheme="minorHAnsi" w:hAnsiTheme="minorHAnsi"/>
        </w:rPr>
      </w:pPr>
    </w:p>
    <w:p w14:paraId="10C19D7F" w14:textId="22BAE555" w:rsidR="003525CF" w:rsidRPr="003525CF" w:rsidRDefault="003525CF" w:rsidP="008B52A8">
      <w:pPr>
        <w:pStyle w:val="Akapitzlist"/>
        <w:numPr>
          <w:ilvl w:val="0"/>
          <w:numId w:val="34"/>
        </w:numPr>
        <w:rPr>
          <w:rFonts w:asciiTheme="minorHAnsi" w:hAnsiTheme="minorHAnsi"/>
        </w:rPr>
      </w:pPr>
      <w:r w:rsidRPr="003525CF">
        <w:rPr>
          <w:rFonts w:asciiTheme="minorHAnsi" w:hAnsiTheme="minorHAnsi"/>
        </w:rPr>
        <w:t xml:space="preserve">Na formularzu </w:t>
      </w:r>
      <w:proofErr w:type="spellStart"/>
      <w:r w:rsidRPr="003525CF">
        <w:rPr>
          <w:rFonts w:asciiTheme="minorHAnsi" w:hAnsiTheme="minorHAnsi"/>
        </w:rPr>
        <w:t>variant</w:t>
      </w:r>
      <w:proofErr w:type="spellEnd"/>
      <w:r w:rsidRPr="003525CF">
        <w:rPr>
          <w:rFonts w:asciiTheme="minorHAnsi" w:hAnsiTheme="minorHAnsi"/>
        </w:rPr>
        <w:t xml:space="preserve"> do uzupełnienia są pola:</w:t>
      </w:r>
    </w:p>
    <w:tbl>
      <w:tblPr>
        <w:tblStyle w:val="Siatkatabelijasna"/>
        <w:tblW w:w="9923" w:type="dxa"/>
        <w:tblInd w:w="344" w:type="dxa"/>
        <w:tblLook w:val="04A0" w:firstRow="1" w:lastRow="0" w:firstColumn="1" w:lastColumn="0" w:noHBand="0" w:noVBand="1"/>
      </w:tblPr>
      <w:tblGrid>
        <w:gridCol w:w="1892"/>
        <w:gridCol w:w="1510"/>
        <w:gridCol w:w="6521"/>
      </w:tblGrid>
      <w:tr w:rsidR="003525CF" w14:paraId="1EDB8652" w14:textId="77777777" w:rsidTr="00B411CF">
        <w:tc>
          <w:tcPr>
            <w:tcW w:w="1892" w:type="dxa"/>
            <w:shd w:val="clear" w:color="auto" w:fill="F2F2F2" w:themeFill="background1" w:themeFillShade="F2"/>
            <w:vAlign w:val="center"/>
          </w:tcPr>
          <w:p w14:paraId="6EC3CEE0" w14:textId="77777777" w:rsidR="003525CF" w:rsidRPr="007D469D" w:rsidRDefault="003525CF" w:rsidP="00E31174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68E45AFD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1B83803E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3525CF" w:rsidRPr="007C4990" w14:paraId="6EB864BC" w14:textId="77777777" w:rsidTr="00B411CF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BCA951" w14:textId="77777777" w:rsidR="003525CF" w:rsidRPr="00A966D5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</w:rPr>
            </w:pPr>
            <w:r w:rsidRPr="00A966D5">
              <w:rPr>
                <w:b/>
                <w:bCs/>
                <w:color w:val="4F8FCC" w:themeColor="accent2"/>
              </w:rPr>
              <w:t>PRODUCT DATA</w:t>
            </w:r>
          </w:p>
        </w:tc>
      </w:tr>
      <w:tr w:rsidR="003525CF" w:rsidRPr="007C4990" w14:paraId="47E81148" w14:textId="77777777" w:rsidTr="00B411CF">
        <w:tc>
          <w:tcPr>
            <w:tcW w:w="1892" w:type="dxa"/>
            <w:vAlign w:val="center"/>
          </w:tcPr>
          <w:p w14:paraId="32FD781C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Allow Recalculate</w:t>
            </w:r>
          </w:p>
        </w:tc>
        <w:tc>
          <w:tcPr>
            <w:tcW w:w="1510" w:type="dxa"/>
            <w:vAlign w:val="center"/>
          </w:tcPr>
          <w:p w14:paraId="40F58EBB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lang w:val="en-US"/>
              </w:rPr>
            </w:pPr>
            <w:proofErr w:type="spellStart"/>
            <w:r w:rsidRPr="005549CC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7717D7E" w14:textId="02FEA808" w:rsidR="003525CF" w:rsidRPr="007822C3" w:rsidRDefault="003525CF" w:rsidP="00E31174">
            <w:pPr>
              <w:pStyle w:val="Akapitzlist"/>
              <w:spacing w:after="0" w:line="240" w:lineRule="auto"/>
              <w:ind w:left="57"/>
            </w:pPr>
            <w:r>
              <w:t xml:space="preserve">Wartość określająca czy daną wycenę może handlowiec </w:t>
            </w:r>
            <w:proofErr w:type="spellStart"/>
            <w:r>
              <w:t>rekalkulować</w:t>
            </w:r>
            <w:proofErr w:type="spellEnd"/>
            <w:r>
              <w:t xml:space="preserve"> sam. Wartość domyślnie jest ustawiona na „No”.</w:t>
            </w:r>
            <w:r w:rsidR="00811298">
              <w:t xml:space="preserve"> </w:t>
            </w:r>
          </w:p>
        </w:tc>
      </w:tr>
      <w:tr w:rsidR="003525CF" w:rsidRPr="001B5BB1" w14:paraId="279C50D3" w14:textId="77777777" w:rsidTr="00B411CF">
        <w:tc>
          <w:tcPr>
            <w:tcW w:w="1892" w:type="dxa"/>
            <w:vAlign w:val="center"/>
          </w:tcPr>
          <w:p w14:paraId="2CEBCE13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Etisoft </w:t>
            </w:r>
            <w:proofErr w:type="spellStart"/>
            <w:r>
              <w:rPr>
                <w:b/>
                <w:bCs/>
                <w:lang w:val="en-US"/>
              </w:rPr>
              <w:t>PartNo</w:t>
            </w:r>
            <w:proofErr w:type="spellEnd"/>
          </w:p>
        </w:tc>
        <w:tc>
          <w:tcPr>
            <w:tcW w:w="1510" w:type="dxa"/>
            <w:vAlign w:val="center"/>
          </w:tcPr>
          <w:p w14:paraId="6D4D7D5A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0CEC65A" w14:textId="77777777" w:rsidR="003525CF" w:rsidRPr="001B5BB1" w:rsidRDefault="003525CF" w:rsidP="00E31174">
            <w:pPr>
              <w:pStyle w:val="Akapitzlist"/>
              <w:spacing w:after="0" w:line="240" w:lineRule="auto"/>
              <w:ind w:left="57"/>
            </w:pPr>
            <w:r>
              <w:t>Identyfikator pozycji Etisoft</w:t>
            </w:r>
          </w:p>
        </w:tc>
      </w:tr>
      <w:tr w:rsidR="003525CF" w:rsidRPr="001B5BB1" w14:paraId="43255A10" w14:textId="77777777" w:rsidTr="00B411CF">
        <w:tc>
          <w:tcPr>
            <w:tcW w:w="1892" w:type="dxa"/>
            <w:vAlign w:val="center"/>
          </w:tcPr>
          <w:p w14:paraId="32D5783C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Item Description</w:t>
            </w:r>
          </w:p>
        </w:tc>
        <w:tc>
          <w:tcPr>
            <w:tcW w:w="1510" w:type="dxa"/>
            <w:vAlign w:val="center"/>
          </w:tcPr>
          <w:p w14:paraId="42725782" w14:textId="77777777" w:rsidR="003525CF" w:rsidRPr="00B0277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793FB88" w14:textId="77777777" w:rsidR="003525CF" w:rsidRPr="00B0277F" w:rsidRDefault="003525CF" w:rsidP="00E31174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Opis pozycji</w:t>
            </w:r>
          </w:p>
        </w:tc>
      </w:tr>
      <w:tr w:rsidR="003525CF" w:rsidRPr="004765B7" w14:paraId="3749AD6E" w14:textId="77777777" w:rsidTr="00B411CF">
        <w:tc>
          <w:tcPr>
            <w:tcW w:w="1892" w:type="dxa"/>
            <w:vAlign w:val="center"/>
          </w:tcPr>
          <w:p w14:paraId="0AFCE07F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Multiplication Factor</w:t>
            </w:r>
          </w:p>
        </w:tc>
        <w:tc>
          <w:tcPr>
            <w:tcW w:w="1510" w:type="dxa"/>
            <w:vAlign w:val="center"/>
          </w:tcPr>
          <w:p w14:paraId="223D22F5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1E72DB09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Krotność zamówienia</w:t>
            </w:r>
          </w:p>
        </w:tc>
      </w:tr>
      <w:tr w:rsidR="003525CF" w:rsidRPr="004765B7" w14:paraId="3CBCD9B7" w14:textId="77777777" w:rsidTr="00B411CF">
        <w:tc>
          <w:tcPr>
            <w:tcW w:w="1892" w:type="dxa"/>
            <w:vAlign w:val="center"/>
          </w:tcPr>
          <w:p w14:paraId="208F218A" w14:textId="77777777" w:rsidR="003525CF" w:rsidRPr="00285D26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285D26">
              <w:rPr>
                <w:rFonts w:cs="Calibri"/>
                <w:b/>
                <w:bCs/>
                <w:color w:val="000000"/>
              </w:rPr>
              <w:t xml:space="preserve">Minimum </w:t>
            </w:r>
            <w:proofErr w:type="spellStart"/>
            <w:r w:rsidRPr="00285D26">
              <w:rPr>
                <w:rFonts w:cs="Calibri"/>
                <w:b/>
                <w:bCs/>
                <w:color w:val="000000"/>
              </w:rPr>
              <w:t>Production</w:t>
            </w:r>
            <w:proofErr w:type="spellEnd"/>
            <w:r w:rsidRPr="00285D26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285D26">
              <w:rPr>
                <w:rFonts w:cs="Calibri"/>
                <w:b/>
                <w:bCs/>
                <w:color w:val="000000"/>
              </w:rPr>
              <w:t>Quantity</w:t>
            </w:r>
            <w:proofErr w:type="spellEnd"/>
            <w:r w:rsidRPr="00285D26">
              <w:rPr>
                <w:rFonts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14:paraId="2E067709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49116E2F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Minimalna wielkość produkcji</w:t>
            </w:r>
          </w:p>
        </w:tc>
      </w:tr>
      <w:tr w:rsidR="003525CF" w:rsidRPr="004765B7" w14:paraId="0AC9B7D6" w14:textId="77777777" w:rsidTr="00B411CF">
        <w:tc>
          <w:tcPr>
            <w:tcW w:w="1892" w:type="dxa"/>
            <w:vAlign w:val="center"/>
          </w:tcPr>
          <w:p w14:paraId="33F916C0" w14:textId="77777777" w:rsidR="003525CF" w:rsidRPr="00E23204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 w:rsidRPr="00E23204">
              <w:rPr>
                <w:rFonts w:cs="Calibri"/>
                <w:b/>
                <w:bCs/>
                <w:color w:val="000000"/>
              </w:rPr>
              <w:t xml:space="preserve">Maximum </w:t>
            </w:r>
            <w:proofErr w:type="spellStart"/>
            <w:r w:rsidRPr="00E23204">
              <w:rPr>
                <w:rFonts w:cs="Calibri"/>
                <w:b/>
                <w:bCs/>
                <w:color w:val="000000"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75EA9259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124CF8">
              <w:rPr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42FD4EED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Ilość dla której cena pozycji się nie zmienia, jest równa ilości Maximum</w:t>
            </w:r>
          </w:p>
        </w:tc>
      </w:tr>
      <w:tr w:rsidR="003525CF" w:rsidRPr="004765B7" w14:paraId="651464B1" w14:textId="77777777" w:rsidTr="00B411CF">
        <w:tc>
          <w:tcPr>
            <w:tcW w:w="1892" w:type="dxa"/>
            <w:vAlign w:val="center"/>
          </w:tcPr>
          <w:p w14:paraId="779E4922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Production Preparation Cost</w:t>
            </w:r>
          </w:p>
        </w:tc>
        <w:tc>
          <w:tcPr>
            <w:tcW w:w="1510" w:type="dxa"/>
            <w:vAlign w:val="center"/>
          </w:tcPr>
          <w:p w14:paraId="0E6886A1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B0189E8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Koszt przygotowania produkcji</w:t>
            </w:r>
          </w:p>
        </w:tc>
      </w:tr>
      <w:tr w:rsidR="003525CF" w:rsidRPr="004765B7" w14:paraId="406C5EC1" w14:textId="77777777" w:rsidTr="00B411CF">
        <w:tc>
          <w:tcPr>
            <w:tcW w:w="1892" w:type="dxa"/>
            <w:vAlign w:val="center"/>
          </w:tcPr>
          <w:p w14:paraId="5A67CB37" w14:textId="77777777" w:rsidR="003525CF" w:rsidRPr="007D469D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Validation Cost</w:t>
            </w:r>
          </w:p>
        </w:tc>
        <w:tc>
          <w:tcPr>
            <w:tcW w:w="1510" w:type="dxa"/>
            <w:vAlign w:val="center"/>
          </w:tcPr>
          <w:p w14:paraId="5AEBF2EB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8D2F777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Koszt certyfikacji/PPAP</w:t>
            </w:r>
          </w:p>
        </w:tc>
      </w:tr>
      <w:tr w:rsidR="003525CF" w:rsidRPr="004765B7" w14:paraId="69E51CAC" w14:textId="77777777" w:rsidTr="00B411CF">
        <w:tc>
          <w:tcPr>
            <w:tcW w:w="1892" w:type="dxa"/>
            <w:vAlign w:val="center"/>
          </w:tcPr>
          <w:p w14:paraId="187BF9BE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First Production Time</w:t>
            </w:r>
          </w:p>
        </w:tc>
        <w:tc>
          <w:tcPr>
            <w:tcW w:w="1510" w:type="dxa"/>
            <w:vAlign w:val="center"/>
          </w:tcPr>
          <w:p w14:paraId="6728A984" w14:textId="77777777" w:rsidR="003525CF" w:rsidRPr="00804365" w:rsidRDefault="003525CF" w:rsidP="00E31174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DFC0F56" w14:textId="77777777" w:rsidR="003525CF" w:rsidRPr="004765B7" w:rsidRDefault="003525CF" w:rsidP="00E31174">
            <w:pPr>
              <w:pStyle w:val="Akapitzlist"/>
              <w:spacing w:after="0" w:line="240" w:lineRule="auto"/>
              <w:ind w:left="57"/>
            </w:pPr>
            <w:r>
              <w:t>Czas dostawy pierwszej partii</w:t>
            </w:r>
          </w:p>
        </w:tc>
      </w:tr>
      <w:tr w:rsidR="003525CF" w:rsidRPr="004765B7" w14:paraId="1B2F1E46" w14:textId="77777777" w:rsidTr="00B411CF">
        <w:tc>
          <w:tcPr>
            <w:tcW w:w="1892" w:type="dxa"/>
            <w:vAlign w:val="center"/>
          </w:tcPr>
          <w:p w14:paraId="1589E8CD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Lead Time</w:t>
            </w:r>
          </w:p>
        </w:tc>
        <w:tc>
          <w:tcPr>
            <w:tcW w:w="1510" w:type="dxa"/>
            <w:vAlign w:val="center"/>
          </w:tcPr>
          <w:p w14:paraId="66B4ACAE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C516F7F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Czas dostawy</w:t>
            </w:r>
          </w:p>
        </w:tc>
      </w:tr>
      <w:tr w:rsidR="003525CF" w:rsidRPr="004765B7" w14:paraId="0415FBD0" w14:textId="77777777" w:rsidTr="00B411CF">
        <w:tc>
          <w:tcPr>
            <w:tcW w:w="1892" w:type="dxa"/>
            <w:vAlign w:val="center"/>
          </w:tcPr>
          <w:p w14:paraId="79A933AD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Currency</w:t>
            </w:r>
          </w:p>
        </w:tc>
        <w:tc>
          <w:tcPr>
            <w:tcW w:w="1510" w:type="dxa"/>
            <w:vAlign w:val="center"/>
          </w:tcPr>
          <w:p w14:paraId="6B30624A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A37A732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Waluta</w:t>
            </w:r>
          </w:p>
        </w:tc>
      </w:tr>
      <w:tr w:rsidR="003525CF" w:rsidRPr="004765B7" w14:paraId="4DD16617" w14:textId="77777777" w:rsidTr="00B411CF">
        <w:tc>
          <w:tcPr>
            <w:tcW w:w="1892" w:type="dxa"/>
            <w:vAlign w:val="center"/>
          </w:tcPr>
          <w:p w14:paraId="5A6A1B73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Calculation Unit</w:t>
            </w:r>
          </w:p>
        </w:tc>
        <w:tc>
          <w:tcPr>
            <w:tcW w:w="1510" w:type="dxa"/>
            <w:vAlign w:val="center"/>
          </w:tcPr>
          <w:p w14:paraId="33ABF028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628FF27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Jednostka kalkulacji</w:t>
            </w:r>
          </w:p>
        </w:tc>
      </w:tr>
      <w:tr w:rsidR="003525CF" w:rsidRPr="004765B7" w14:paraId="19F13356" w14:textId="77777777" w:rsidTr="00B411CF">
        <w:tc>
          <w:tcPr>
            <w:tcW w:w="1892" w:type="dxa"/>
            <w:vAlign w:val="center"/>
          </w:tcPr>
          <w:p w14:paraId="754661E9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Conversion Unit Factor</w:t>
            </w:r>
          </w:p>
        </w:tc>
        <w:tc>
          <w:tcPr>
            <w:tcW w:w="1510" w:type="dxa"/>
            <w:vAlign w:val="center"/>
          </w:tcPr>
          <w:p w14:paraId="28271484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994D0C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E4AE2F1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Konwersja jednostek</w:t>
            </w:r>
          </w:p>
        </w:tc>
      </w:tr>
      <w:tr w:rsidR="003525CF" w:rsidRPr="004765B7" w14:paraId="3E2768DC" w14:textId="77777777" w:rsidTr="00B411CF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B206A" w14:textId="77777777" w:rsidR="003525CF" w:rsidRPr="00A966D5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</w:rPr>
            </w:pPr>
            <w:r w:rsidRPr="00A966D5">
              <w:rPr>
                <w:rFonts w:asciiTheme="minorHAnsi" w:hAnsiTheme="minorHAnsi" w:cstheme="minorHAnsi"/>
                <w:b/>
                <w:bCs/>
                <w:color w:val="4F8FCC" w:themeColor="accent2"/>
              </w:rPr>
              <w:t>SALES ORDER</w:t>
            </w:r>
          </w:p>
        </w:tc>
      </w:tr>
      <w:tr w:rsidR="003525CF" w:rsidRPr="004765B7" w14:paraId="172B00FC" w14:textId="77777777" w:rsidTr="00B411CF">
        <w:tc>
          <w:tcPr>
            <w:tcW w:w="1892" w:type="dxa"/>
            <w:vAlign w:val="center"/>
          </w:tcPr>
          <w:p w14:paraId="08EE9E69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A2BF6">
              <w:rPr>
                <w:rFonts w:asciiTheme="minorHAnsi" w:hAnsiTheme="minorHAnsi" w:cstheme="minorHAnsi"/>
                <w:b/>
                <w:bCs/>
                <w:lang w:val="en-US"/>
              </w:rPr>
              <w:t>Multiplication Sales Factor</w:t>
            </w:r>
          </w:p>
        </w:tc>
        <w:tc>
          <w:tcPr>
            <w:tcW w:w="1510" w:type="dxa"/>
            <w:vAlign w:val="center"/>
          </w:tcPr>
          <w:p w14:paraId="453FD77E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F518DB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3AE333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Krotność zakupu. Wartość do uzupełnienia przez handlowca przed wygenerowaniem oferty do klienta</w:t>
            </w:r>
          </w:p>
        </w:tc>
      </w:tr>
      <w:tr w:rsidR="003525CF" w:rsidRPr="005A5DDE" w14:paraId="0141D8A3" w14:textId="77777777" w:rsidTr="00B411CF">
        <w:tc>
          <w:tcPr>
            <w:tcW w:w="1892" w:type="dxa"/>
            <w:vAlign w:val="center"/>
          </w:tcPr>
          <w:p w14:paraId="67D174C6" w14:textId="77777777" w:rsidR="003525CF" w:rsidRPr="001A2BF6" w:rsidRDefault="003525CF" w:rsidP="00E31174">
            <w:pPr>
              <w:ind w:left="0"/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</w:pPr>
            <w:r w:rsidRPr="001A2BF6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Minimum Sales Order</w:t>
            </w:r>
          </w:p>
        </w:tc>
        <w:tc>
          <w:tcPr>
            <w:tcW w:w="1510" w:type="dxa"/>
            <w:vAlign w:val="center"/>
          </w:tcPr>
          <w:p w14:paraId="6979B6BB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F518DB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D6405DD" w14:textId="77777777" w:rsidR="003525CF" w:rsidRPr="00556ED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556EDF">
              <w:rPr>
                <w:rFonts w:asciiTheme="minorHAnsi" w:hAnsiTheme="minorHAnsi" w:cstheme="minorHAnsi"/>
              </w:rPr>
              <w:t xml:space="preserve">Minimalna wielkość zakupu. </w:t>
            </w:r>
            <w:r>
              <w:rPr>
                <w:rFonts w:asciiTheme="minorHAnsi" w:hAnsiTheme="minorHAnsi" w:cstheme="minorHAnsi"/>
              </w:rPr>
              <w:t>Wartość do uzupełnienia przez handlowca przed wygenerowaniem oferty do klienta</w:t>
            </w:r>
          </w:p>
        </w:tc>
      </w:tr>
      <w:tr w:rsidR="003525CF" w:rsidRPr="00FB59B8" w14:paraId="3DCD761C" w14:textId="77777777" w:rsidTr="00B411CF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20A7AD" w14:textId="77777777" w:rsidR="003525CF" w:rsidRPr="00FB59B8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4F8FCC" w:themeColor="accent2"/>
              </w:rPr>
            </w:pPr>
            <w:r w:rsidRPr="00FB59B8">
              <w:rPr>
                <w:rFonts w:asciiTheme="minorHAnsi" w:hAnsiTheme="minorHAnsi" w:cstheme="minorHAnsi"/>
                <w:b/>
                <w:bCs/>
                <w:color w:val="4F8FCC" w:themeColor="accent2"/>
              </w:rPr>
              <w:t xml:space="preserve">SALES MODEL DETAILS </w:t>
            </w:r>
            <w:r w:rsidRPr="00BE6250">
              <w:rPr>
                <w:rFonts w:asciiTheme="minorHAnsi" w:hAnsiTheme="minorHAnsi" w:cstheme="minorHAnsi"/>
                <w:b/>
                <w:bCs/>
                <w:color w:val="FF0000"/>
              </w:rPr>
              <w:t>– Dane tej sekcji są uzupełnianie po uzgodnieniu z klientem na jaki model sprzedażowy i w jakich ilościach się decyduje</w:t>
            </w:r>
          </w:p>
        </w:tc>
      </w:tr>
      <w:tr w:rsidR="003525CF" w:rsidRPr="00CD3579" w14:paraId="7423136A" w14:textId="77777777" w:rsidTr="00B411CF">
        <w:tc>
          <w:tcPr>
            <w:tcW w:w="1892" w:type="dxa"/>
            <w:vAlign w:val="center"/>
          </w:tcPr>
          <w:p w14:paraId="0E38E272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Sales Model</w:t>
            </w:r>
          </w:p>
        </w:tc>
        <w:tc>
          <w:tcPr>
            <w:tcW w:w="1510" w:type="dxa"/>
            <w:vAlign w:val="center"/>
          </w:tcPr>
          <w:p w14:paraId="3753F3D3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2ABDB946" w14:textId="77777777" w:rsidR="003525CF" w:rsidRPr="00012DA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>Model sprzedażowy. Do wyboru:</w:t>
            </w:r>
          </w:p>
          <w:p w14:paraId="4B79812E" w14:textId="77777777" w:rsidR="003525CF" w:rsidRPr="00012DA6" w:rsidRDefault="003525CF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 xml:space="preserve">MTO </w:t>
            </w:r>
            <w:r>
              <w:rPr>
                <w:rFonts w:asciiTheme="minorHAnsi" w:hAnsiTheme="minorHAnsi" w:cstheme="minorHAnsi"/>
              </w:rPr>
              <w:t>-</w:t>
            </w:r>
            <w:r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Order</w:t>
            </w:r>
          </w:p>
          <w:p w14:paraId="0F5D97E2" w14:textId="77777777" w:rsidR="003525CF" w:rsidRPr="00012DA6" w:rsidRDefault="003525CF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 xml:space="preserve">MTS </w:t>
            </w:r>
            <w:r>
              <w:rPr>
                <w:rFonts w:asciiTheme="minorHAnsi" w:hAnsiTheme="minorHAnsi" w:cstheme="minorHAnsi"/>
              </w:rPr>
              <w:t>-</w:t>
            </w:r>
            <w:r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Stock</w:t>
            </w:r>
          </w:p>
          <w:p w14:paraId="1498683C" w14:textId="77777777" w:rsidR="003525CF" w:rsidRPr="00012DA6" w:rsidRDefault="003525CF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12DA6">
              <w:rPr>
                <w:rFonts w:asciiTheme="minorHAnsi" w:hAnsiTheme="minorHAnsi" w:cstheme="minorHAnsi"/>
              </w:rPr>
              <w:t xml:space="preserve">MTF - 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012DA6">
              <w:rPr>
                <w:rFonts w:asciiTheme="minorHAnsi" w:hAnsiTheme="minorHAnsi" w:cstheme="minorHAnsi"/>
              </w:rPr>
              <w:t>Forecats</w:t>
            </w:r>
            <w:proofErr w:type="spellEnd"/>
            <w:r w:rsidRPr="00012DA6">
              <w:rPr>
                <w:rFonts w:asciiTheme="minorHAnsi" w:hAnsiTheme="minorHAnsi" w:cstheme="minorHAnsi"/>
              </w:rPr>
              <w:t>.</w:t>
            </w:r>
          </w:p>
          <w:p w14:paraId="35E382F0" w14:textId="77777777" w:rsidR="003525CF" w:rsidRPr="00012DA6" w:rsidRDefault="003525CF" w:rsidP="00E31174">
            <w:pPr>
              <w:rPr>
                <w:rFonts w:asciiTheme="minorHAnsi" w:hAnsiTheme="minorHAnsi"/>
                <w:sz w:val="22"/>
                <w:szCs w:val="22"/>
              </w:rPr>
            </w:pPr>
            <w:r w:rsidRPr="00012DA6">
              <w:rPr>
                <w:rFonts w:asciiTheme="minorHAnsi" w:hAnsiTheme="minorHAnsi"/>
                <w:sz w:val="22"/>
                <w:szCs w:val="22"/>
              </w:rPr>
              <w:lastRenderedPageBreak/>
              <w:t>Wartość ustawia się po kliknięciu i zatwierdzeniu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przyciskiem</w:t>
            </w:r>
            <w:r w:rsidRPr="00012D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12DA6">
              <w:rPr>
                <w:rFonts w:asciiTheme="minorHAnsi" w:hAnsiTheme="minorHAnsi"/>
                <w:b/>
                <w:bCs/>
                <w:sz w:val="22"/>
                <w:szCs w:val="22"/>
              </w:rPr>
              <w:t>SET ITEM IN ERP</w:t>
            </w:r>
          </w:p>
        </w:tc>
      </w:tr>
      <w:tr w:rsidR="003525CF" w:rsidRPr="00126D2C" w14:paraId="59AB3905" w14:textId="77777777" w:rsidTr="00B411CF">
        <w:tc>
          <w:tcPr>
            <w:tcW w:w="1892" w:type="dxa"/>
            <w:vAlign w:val="center"/>
          </w:tcPr>
          <w:p w14:paraId="00ACCEBC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Set Item in ERP</w:t>
            </w:r>
          </w:p>
        </w:tc>
        <w:tc>
          <w:tcPr>
            <w:tcW w:w="1510" w:type="dxa"/>
            <w:vAlign w:val="center"/>
          </w:tcPr>
          <w:p w14:paraId="0083B447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57A7C130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określająca czy dla pozycji został zatwierdzony wybrany model sprzedażowy. Domyślnie wartość jest „No”. Pole zmienia się na „</w:t>
            </w:r>
            <w:proofErr w:type="spellStart"/>
            <w:r>
              <w:rPr>
                <w:rFonts w:asciiTheme="minorHAnsi" w:hAnsiTheme="minorHAnsi" w:cstheme="minorHAnsi"/>
              </w:rPr>
              <w:t>Yes</w:t>
            </w:r>
            <w:proofErr w:type="spellEnd"/>
            <w:r>
              <w:rPr>
                <w:rFonts w:asciiTheme="minorHAnsi" w:hAnsiTheme="minorHAnsi" w:cstheme="minorHAnsi"/>
              </w:rPr>
              <w:t xml:space="preserve">” po kliknięciu i zatwierdzeniu </w:t>
            </w:r>
            <w:r w:rsidRPr="00704BB5">
              <w:rPr>
                <w:rFonts w:asciiTheme="minorHAnsi" w:hAnsiTheme="minorHAnsi" w:cstheme="minorHAnsi"/>
                <w:b/>
                <w:bCs/>
              </w:rPr>
              <w:t>SET ITEM IN ERP</w:t>
            </w:r>
          </w:p>
        </w:tc>
      </w:tr>
      <w:tr w:rsidR="003525CF" w:rsidRPr="00126D2C" w14:paraId="1D32C27D" w14:textId="77777777" w:rsidTr="00B411CF">
        <w:tc>
          <w:tcPr>
            <w:tcW w:w="1892" w:type="dxa"/>
            <w:vAlign w:val="center"/>
          </w:tcPr>
          <w:p w14:paraId="18B75999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Winning Pricing</w:t>
            </w:r>
          </w:p>
        </w:tc>
        <w:tc>
          <w:tcPr>
            <w:tcW w:w="1510" w:type="dxa"/>
            <w:vAlign w:val="center"/>
          </w:tcPr>
          <w:p w14:paraId="4CF501D2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E53BAD0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Docelowa ilość zamówienia, do wybrania z aktywnych </w:t>
            </w:r>
            <w:proofErr w:type="spellStart"/>
            <w:r>
              <w:rPr>
                <w:rFonts w:asciiTheme="minorHAnsi" w:hAnsiTheme="minorHAnsi" w:cstheme="minorHAnsi"/>
              </w:rPr>
              <w:t>pricing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item</w:t>
            </w:r>
            <w:proofErr w:type="spellEnd"/>
            <w:r>
              <w:rPr>
                <w:rFonts w:asciiTheme="minorHAnsi" w:hAnsiTheme="minorHAnsi" w:cstheme="minorHAnsi"/>
              </w:rPr>
              <w:t xml:space="preserve">. Ustawia się po kliknięciu i zatwierdzeniu </w:t>
            </w:r>
            <w:r w:rsidRPr="00704BB5">
              <w:rPr>
                <w:rFonts w:asciiTheme="minorHAnsi" w:hAnsiTheme="minorHAnsi" w:cstheme="minorHAnsi"/>
                <w:b/>
                <w:bCs/>
              </w:rPr>
              <w:t>SET ITEM IN ERP</w:t>
            </w:r>
          </w:p>
        </w:tc>
      </w:tr>
      <w:tr w:rsidR="003525CF" w:rsidRPr="00126D2C" w14:paraId="1CAE48F3" w14:textId="77777777" w:rsidTr="00B411CF">
        <w:tc>
          <w:tcPr>
            <w:tcW w:w="1892" w:type="dxa"/>
            <w:vAlign w:val="center"/>
          </w:tcPr>
          <w:p w14:paraId="3F5BF1E1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Batch MPQ</w:t>
            </w:r>
          </w:p>
        </w:tc>
        <w:tc>
          <w:tcPr>
            <w:tcW w:w="1510" w:type="dxa"/>
            <w:vAlign w:val="center"/>
          </w:tcPr>
          <w:p w14:paraId="455B0E9E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514CA0FC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Wartość ustawia się automatycznie po wybraniu </w:t>
            </w:r>
            <w:proofErr w:type="spellStart"/>
            <w:r w:rsidRPr="00792DC1">
              <w:rPr>
                <w:rFonts w:asciiTheme="minorHAnsi" w:hAnsiTheme="minorHAnsi" w:cstheme="minorHAnsi"/>
                <w:b/>
                <w:bCs/>
              </w:rPr>
              <w:t>Winning</w:t>
            </w:r>
            <w:proofErr w:type="spellEnd"/>
            <w:r w:rsidRPr="00792DC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92DC1">
              <w:rPr>
                <w:rFonts w:asciiTheme="minorHAnsi" w:hAnsiTheme="minorHAnsi" w:cstheme="minorHAnsi"/>
                <w:b/>
                <w:bCs/>
              </w:rPr>
              <w:t>Pricing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i zatwierdzeniu </w:t>
            </w:r>
            <w:r w:rsidRPr="00792DC1">
              <w:rPr>
                <w:rFonts w:asciiTheme="minorHAnsi" w:hAnsiTheme="minorHAnsi" w:cstheme="minorHAnsi"/>
                <w:b/>
                <w:bCs/>
              </w:rPr>
              <w:t>SET ITEM IN ERP</w:t>
            </w:r>
            <w:r>
              <w:rPr>
                <w:rFonts w:asciiTheme="minorHAnsi" w:hAnsiTheme="minorHAnsi" w:cstheme="minorHAnsi"/>
              </w:rPr>
              <w:t>, wg:</w:t>
            </w:r>
          </w:p>
          <w:p w14:paraId="03C8B85F" w14:textId="77777777" w:rsidR="003525CF" w:rsidRPr="008E4789" w:rsidRDefault="003525CF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E96ECA">
              <w:rPr>
                <w:rFonts w:asciiTheme="minorHAnsi" w:hAnsiTheme="minorHAnsi" w:cstheme="minorHAnsi"/>
              </w:rPr>
              <w:t xml:space="preserve">dla modelu </w:t>
            </w:r>
            <w:r>
              <w:rPr>
                <w:rFonts w:asciiTheme="minorHAnsi" w:hAnsiTheme="minorHAnsi" w:cstheme="minorHAnsi"/>
              </w:rPr>
              <w:t>„</w:t>
            </w:r>
            <w:r w:rsidRPr="00012DA6">
              <w:rPr>
                <w:rFonts w:asciiTheme="minorHAnsi" w:hAnsiTheme="minorHAnsi" w:cstheme="minorHAnsi"/>
              </w:rPr>
              <w:t xml:space="preserve">MTO </w:t>
            </w:r>
            <w:r>
              <w:rPr>
                <w:rFonts w:asciiTheme="minorHAnsi" w:hAnsiTheme="minorHAnsi" w:cstheme="minorHAnsi"/>
              </w:rPr>
              <w:t>-</w:t>
            </w:r>
            <w:r w:rsidRPr="00012D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Order</w:t>
            </w:r>
            <w:r>
              <w:rPr>
                <w:rFonts w:asciiTheme="minorHAnsi" w:hAnsiTheme="minorHAnsi"/>
              </w:rPr>
              <w:t>”</w:t>
            </w:r>
            <w:r w:rsidRPr="008E4789">
              <w:rPr>
                <w:rFonts w:asciiTheme="minorHAnsi" w:hAnsiTheme="minorHAnsi"/>
              </w:rPr>
              <w:t xml:space="preserve">  na najmniejszy aktywny </w:t>
            </w:r>
            <w:proofErr w:type="spellStart"/>
            <w:r w:rsidRPr="008E4789">
              <w:rPr>
                <w:rFonts w:asciiTheme="minorHAnsi" w:hAnsiTheme="minorHAnsi"/>
              </w:rPr>
              <w:t>pricing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  <w:proofErr w:type="spellStart"/>
            <w:r w:rsidRPr="008E4789">
              <w:rPr>
                <w:rFonts w:asciiTheme="minorHAnsi" w:hAnsiTheme="minorHAnsi"/>
              </w:rPr>
              <w:t>item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</w:p>
          <w:p w14:paraId="4655B94D" w14:textId="77777777" w:rsidR="003525CF" w:rsidRPr="008E4789" w:rsidRDefault="003525CF" w:rsidP="008B52A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E4789">
              <w:rPr>
                <w:rFonts w:asciiTheme="minorHAnsi" w:hAnsiTheme="minorHAnsi" w:cstheme="minorHAnsi"/>
                <w:lang w:val="en-US"/>
              </w:rPr>
              <w:t>dla</w:t>
            </w:r>
            <w:proofErr w:type="spellEnd"/>
            <w:r w:rsidRPr="008E478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E4789">
              <w:rPr>
                <w:rFonts w:asciiTheme="minorHAnsi" w:hAnsiTheme="minorHAnsi" w:cstheme="minorHAnsi"/>
                <w:lang w:val="en-US"/>
              </w:rPr>
              <w:t>modelu</w:t>
            </w:r>
            <w:proofErr w:type="spellEnd"/>
            <w:r w:rsidRPr="008E4789">
              <w:rPr>
                <w:rFonts w:asciiTheme="minorHAnsi" w:hAnsiTheme="minorHAnsi" w:cstheme="minorHAnsi"/>
                <w:lang w:val="en-US"/>
              </w:rPr>
              <w:t xml:space="preserve"> „MTS - Make To Stock</w:t>
            </w:r>
            <w:r w:rsidRPr="008E4789">
              <w:rPr>
                <w:rFonts w:asciiTheme="minorHAnsi" w:hAnsiTheme="minorHAnsi"/>
              </w:rPr>
              <w:t xml:space="preserve">” na </w:t>
            </w:r>
            <w:proofErr w:type="spellStart"/>
            <w:r w:rsidRPr="008E4789">
              <w:rPr>
                <w:rFonts w:asciiTheme="minorHAnsi" w:hAnsiTheme="minorHAnsi"/>
              </w:rPr>
              <w:t>quantity</w:t>
            </w:r>
            <w:proofErr w:type="spellEnd"/>
            <w:r w:rsidRPr="008E4789">
              <w:rPr>
                <w:rFonts w:asciiTheme="minorHAnsi" w:hAnsiTheme="minorHAnsi"/>
              </w:rPr>
              <w:t xml:space="preserve"> z wybranego </w:t>
            </w:r>
            <w:proofErr w:type="spellStart"/>
            <w:r w:rsidRPr="008E4789">
              <w:rPr>
                <w:rFonts w:asciiTheme="minorHAnsi" w:hAnsiTheme="minorHAnsi"/>
              </w:rPr>
              <w:t>winning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  <w:proofErr w:type="spellStart"/>
            <w:r w:rsidRPr="008E4789">
              <w:rPr>
                <w:rFonts w:asciiTheme="minorHAnsi" w:hAnsiTheme="minorHAnsi"/>
              </w:rPr>
              <w:t>pricing</w:t>
            </w:r>
            <w:proofErr w:type="spellEnd"/>
            <w:r w:rsidRPr="008E4789">
              <w:rPr>
                <w:rFonts w:asciiTheme="minorHAnsi" w:hAnsiTheme="minorHAnsi"/>
              </w:rPr>
              <w:t xml:space="preserve"> </w:t>
            </w:r>
          </w:p>
          <w:p w14:paraId="61B29FEE" w14:textId="77777777" w:rsidR="003525CF" w:rsidRPr="00E96ECA" w:rsidRDefault="003525CF" w:rsidP="008B52A8">
            <w:pPr>
              <w:pStyle w:val="Akapitzlist"/>
              <w:numPr>
                <w:ilvl w:val="0"/>
                <w:numId w:val="31"/>
              </w:numPr>
              <w:spacing w:line="240" w:lineRule="auto"/>
              <w:ind w:left="777"/>
              <w:rPr>
                <w:rFonts w:asciiTheme="minorHAnsi" w:hAnsiTheme="minorHAnsi" w:cstheme="minorHAnsi"/>
              </w:rPr>
            </w:pPr>
            <w:r w:rsidRPr="00E96ECA">
              <w:rPr>
                <w:rFonts w:asciiTheme="minorHAnsi" w:hAnsiTheme="minorHAnsi" w:cstheme="minorHAnsi"/>
              </w:rPr>
              <w:t xml:space="preserve">dla modelu </w:t>
            </w:r>
            <w:r>
              <w:rPr>
                <w:rFonts w:asciiTheme="minorHAnsi" w:hAnsiTheme="minorHAnsi" w:cstheme="minorHAnsi"/>
              </w:rPr>
              <w:t>„</w:t>
            </w:r>
            <w:r w:rsidRPr="00012DA6">
              <w:rPr>
                <w:rFonts w:asciiTheme="minorHAnsi" w:hAnsiTheme="minorHAnsi" w:cstheme="minorHAnsi"/>
              </w:rPr>
              <w:t xml:space="preserve">MTF -  </w:t>
            </w:r>
            <w:proofErr w:type="spellStart"/>
            <w:r w:rsidRPr="00012DA6">
              <w:rPr>
                <w:rFonts w:asciiTheme="minorHAnsi" w:hAnsiTheme="minorHAnsi" w:cstheme="minorHAnsi"/>
              </w:rPr>
              <w:t>Make</w:t>
            </w:r>
            <w:proofErr w:type="spellEnd"/>
            <w:r w:rsidRPr="00012DA6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012DA6">
              <w:rPr>
                <w:rFonts w:asciiTheme="minorHAnsi" w:hAnsiTheme="minorHAnsi" w:cstheme="minorHAnsi"/>
              </w:rPr>
              <w:t>Forecats</w:t>
            </w:r>
            <w:proofErr w:type="spellEnd"/>
            <w:r>
              <w:rPr>
                <w:rFonts w:asciiTheme="minorHAnsi" w:hAnsiTheme="minorHAnsi" w:cstheme="minorHAnsi"/>
              </w:rPr>
              <w:t>”</w:t>
            </w:r>
            <w:r w:rsidRPr="00E96ECA">
              <w:rPr>
                <w:rFonts w:asciiTheme="minorHAnsi" w:hAnsiTheme="minorHAnsi" w:cstheme="minorHAnsi"/>
              </w:rPr>
              <w:t xml:space="preserve"> na najmniejszy aktywny </w:t>
            </w:r>
            <w:proofErr w:type="spellStart"/>
            <w:r w:rsidRPr="00E96ECA">
              <w:rPr>
                <w:rFonts w:asciiTheme="minorHAnsi" w:hAnsiTheme="minorHAnsi" w:cstheme="minorHAnsi"/>
              </w:rPr>
              <w:t>pricing</w:t>
            </w:r>
            <w:proofErr w:type="spellEnd"/>
            <w:r w:rsidRPr="00E96EC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96ECA">
              <w:rPr>
                <w:rFonts w:asciiTheme="minorHAnsi" w:hAnsiTheme="minorHAnsi" w:cstheme="minorHAnsi"/>
              </w:rPr>
              <w:t>item</w:t>
            </w:r>
            <w:proofErr w:type="spellEnd"/>
          </w:p>
        </w:tc>
      </w:tr>
      <w:tr w:rsidR="003525CF" w:rsidRPr="00126D2C" w14:paraId="033F01AF" w14:textId="77777777" w:rsidTr="00B411CF">
        <w:tc>
          <w:tcPr>
            <w:tcW w:w="1892" w:type="dxa"/>
            <w:vAlign w:val="center"/>
          </w:tcPr>
          <w:p w14:paraId="653163CC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Multiplication Factor</w:t>
            </w:r>
          </w:p>
        </w:tc>
        <w:tc>
          <w:tcPr>
            <w:tcW w:w="1510" w:type="dxa"/>
            <w:vAlign w:val="center"/>
          </w:tcPr>
          <w:p w14:paraId="32CE7AED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364EAC91" w14:textId="77777777" w:rsidR="003525CF" w:rsidRPr="00C70C2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Krotność zamówienia. </w:t>
            </w:r>
            <w:r w:rsidRPr="00012DA6">
              <w:rPr>
                <w:rFonts w:asciiTheme="minorHAnsi" w:hAnsiTheme="minorHAnsi"/>
              </w:rPr>
              <w:t xml:space="preserve">Wartość ustawia się po kliknięciu i zatwierdzeniu </w:t>
            </w:r>
            <w:r w:rsidRPr="00012DA6">
              <w:rPr>
                <w:rFonts w:asciiTheme="minorHAnsi" w:hAnsiTheme="minorHAnsi"/>
                <w:b/>
                <w:bCs/>
              </w:rPr>
              <w:t>SET ITEM IN ERP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</w:rPr>
              <w:t xml:space="preserve">na podstawie pola </w:t>
            </w:r>
            <w:proofErr w:type="spellStart"/>
            <w:r w:rsidRPr="00C70C26">
              <w:rPr>
                <w:b/>
                <w:bCs/>
              </w:rPr>
              <w:t>Multiplication</w:t>
            </w:r>
            <w:proofErr w:type="spellEnd"/>
            <w:r w:rsidRPr="00C70C26">
              <w:rPr>
                <w:b/>
                <w:bCs/>
              </w:rPr>
              <w:t xml:space="preserve"> </w:t>
            </w:r>
            <w:proofErr w:type="spellStart"/>
            <w:r w:rsidRPr="00C70C26">
              <w:rPr>
                <w:b/>
                <w:bCs/>
              </w:rPr>
              <w:t>Factor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>z sekcji PRODUCT DATA</w:t>
            </w:r>
          </w:p>
        </w:tc>
      </w:tr>
      <w:tr w:rsidR="003525CF" w:rsidRPr="00126D2C" w14:paraId="3C01CBB3" w14:textId="77777777" w:rsidTr="00B411CF">
        <w:tc>
          <w:tcPr>
            <w:tcW w:w="1892" w:type="dxa"/>
            <w:vAlign w:val="center"/>
          </w:tcPr>
          <w:p w14:paraId="2330433C" w14:textId="77777777" w:rsidR="003525C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EF1A0E">
              <w:rPr>
                <w:rFonts w:asciiTheme="minorHAnsi" w:hAnsiTheme="minorHAnsi" w:cstheme="minorHAnsi"/>
                <w:b/>
                <w:bCs/>
                <w:lang w:val="en-US"/>
              </w:rPr>
              <w:t>Minimum Stock Quantity</w:t>
            </w:r>
          </w:p>
        </w:tc>
        <w:tc>
          <w:tcPr>
            <w:tcW w:w="1510" w:type="dxa"/>
            <w:vAlign w:val="center"/>
          </w:tcPr>
          <w:p w14:paraId="0D90122B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B15BD08" w14:textId="77777777" w:rsidR="003525CF" w:rsidRPr="00AE2CAA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Minimalna ilość zapasu. </w:t>
            </w:r>
            <w:r w:rsidRPr="00012DA6">
              <w:rPr>
                <w:rFonts w:asciiTheme="minorHAnsi" w:hAnsiTheme="minorHAnsi"/>
              </w:rPr>
              <w:t xml:space="preserve">Wartość </w:t>
            </w:r>
            <w:r>
              <w:rPr>
                <w:rFonts w:asciiTheme="minorHAnsi" w:hAnsiTheme="minorHAnsi"/>
              </w:rPr>
              <w:t xml:space="preserve">do podania, </w:t>
            </w:r>
            <w:r w:rsidRPr="00EA3DB0">
              <w:rPr>
                <w:rFonts w:asciiTheme="minorHAnsi" w:hAnsiTheme="minorHAnsi"/>
              </w:rPr>
              <w:t xml:space="preserve">gdy wybrany jest </w:t>
            </w:r>
            <w:r w:rsidRPr="00D73545">
              <w:rPr>
                <w:rFonts w:asciiTheme="minorHAnsi" w:hAnsiTheme="minorHAnsi"/>
                <w:b/>
                <w:bCs/>
              </w:rPr>
              <w:t>Sales Model</w:t>
            </w:r>
            <w:r w:rsidRPr="00EA3DB0">
              <w:rPr>
                <w:rFonts w:asciiTheme="minorHAnsi" w:hAnsiTheme="minorHAnsi"/>
              </w:rPr>
              <w:t xml:space="preserve"> = „MTS – </w:t>
            </w:r>
            <w:proofErr w:type="spellStart"/>
            <w:r w:rsidRPr="00EA3DB0">
              <w:rPr>
                <w:rFonts w:asciiTheme="minorHAnsi" w:hAnsiTheme="minorHAnsi"/>
              </w:rPr>
              <w:t>Make</w:t>
            </w:r>
            <w:proofErr w:type="spellEnd"/>
            <w:r w:rsidRPr="00EA3DB0">
              <w:rPr>
                <w:rFonts w:asciiTheme="minorHAnsi" w:hAnsiTheme="minorHAnsi"/>
              </w:rPr>
              <w:t xml:space="preserve"> To Stock”</w:t>
            </w:r>
            <w:r>
              <w:rPr>
                <w:rFonts w:asciiTheme="minorHAnsi" w:hAnsiTheme="minorHAnsi"/>
              </w:rPr>
              <w:t>. U</w:t>
            </w:r>
            <w:r w:rsidRPr="00012DA6">
              <w:rPr>
                <w:rFonts w:asciiTheme="minorHAnsi" w:hAnsiTheme="minorHAnsi"/>
              </w:rPr>
              <w:t xml:space="preserve">stawia się po kliknięciu i zatwierdzeniu </w:t>
            </w:r>
            <w:r w:rsidRPr="00012DA6">
              <w:rPr>
                <w:rFonts w:asciiTheme="minorHAnsi" w:hAnsiTheme="minorHAnsi"/>
                <w:b/>
                <w:bCs/>
              </w:rPr>
              <w:t>SET ITEM IN</w:t>
            </w:r>
            <w:r>
              <w:rPr>
                <w:rFonts w:asciiTheme="minorHAnsi" w:hAnsiTheme="minorHAnsi"/>
                <w:b/>
                <w:bCs/>
              </w:rPr>
              <w:t xml:space="preserve"> ERP</w:t>
            </w:r>
          </w:p>
        </w:tc>
      </w:tr>
      <w:tr w:rsidR="003525CF" w:rsidRPr="00126D2C" w14:paraId="635007BF" w14:textId="77777777" w:rsidTr="00B411CF">
        <w:tc>
          <w:tcPr>
            <w:tcW w:w="1892" w:type="dxa"/>
            <w:vAlign w:val="center"/>
          </w:tcPr>
          <w:p w14:paraId="2BF06C2B" w14:textId="77777777" w:rsidR="003525CF" w:rsidRPr="00EF1A0E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Maximum Stock Quantity</w:t>
            </w:r>
          </w:p>
        </w:tc>
        <w:tc>
          <w:tcPr>
            <w:tcW w:w="1510" w:type="dxa"/>
            <w:vAlign w:val="center"/>
          </w:tcPr>
          <w:p w14:paraId="417274CE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B0530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5EF7CBBD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Maksymalna ilość zapasu. </w:t>
            </w:r>
            <w:r w:rsidRPr="00012DA6">
              <w:rPr>
                <w:rFonts w:asciiTheme="minorHAnsi" w:hAnsiTheme="minorHAnsi"/>
              </w:rPr>
              <w:t xml:space="preserve">Wartość </w:t>
            </w:r>
            <w:r>
              <w:rPr>
                <w:rFonts w:asciiTheme="minorHAnsi" w:hAnsiTheme="minorHAnsi"/>
              </w:rPr>
              <w:t xml:space="preserve">do podania, </w:t>
            </w:r>
            <w:r w:rsidRPr="00EA3DB0">
              <w:rPr>
                <w:rFonts w:asciiTheme="minorHAnsi" w:hAnsiTheme="minorHAnsi"/>
              </w:rPr>
              <w:t xml:space="preserve">gdy wybrany jest </w:t>
            </w:r>
            <w:r w:rsidRPr="00D73545">
              <w:rPr>
                <w:rFonts w:asciiTheme="minorHAnsi" w:hAnsiTheme="minorHAnsi"/>
                <w:b/>
                <w:bCs/>
              </w:rPr>
              <w:t>Sales Model</w:t>
            </w:r>
            <w:r w:rsidRPr="00EA3DB0">
              <w:rPr>
                <w:rFonts w:asciiTheme="minorHAnsi" w:hAnsiTheme="minorHAnsi"/>
              </w:rPr>
              <w:t xml:space="preserve"> = „MTS – </w:t>
            </w:r>
            <w:proofErr w:type="spellStart"/>
            <w:r w:rsidRPr="00EA3DB0">
              <w:rPr>
                <w:rFonts w:asciiTheme="minorHAnsi" w:hAnsiTheme="minorHAnsi"/>
              </w:rPr>
              <w:t>Make</w:t>
            </w:r>
            <w:proofErr w:type="spellEnd"/>
            <w:r w:rsidRPr="00EA3DB0">
              <w:rPr>
                <w:rFonts w:asciiTheme="minorHAnsi" w:hAnsiTheme="minorHAnsi"/>
              </w:rPr>
              <w:t xml:space="preserve"> To Stock”</w:t>
            </w:r>
            <w:r>
              <w:rPr>
                <w:rFonts w:asciiTheme="minorHAnsi" w:hAnsiTheme="minorHAnsi"/>
              </w:rPr>
              <w:t>. U</w:t>
            </w:r>
            <w:r w:rsidRPr="00012DA6">
              <w:rPr>
                <w:rFonts w:asciiTheme="minorHAnsi" w:hAnsiTheme="minorHAnsi"/>
              </w:rPr>
              <w:t xml:space="preserve">stawia się po kliknięciu i zatwierdzeniu </w:t>
            </w:r>
            <w:r w:rsidRPr="00012DA6">
              <w:rPr>
                <w:rFonts w:asciiTheme="minorHAnsi" w:hAnsiTheme="minorHAnsi"/>
                <w:b/>
                <w:bCs/>
              </w:rPr>
              <w:t>SET ITEM IN</w:t>
            </w:r>
            <w:r>
              <w:rPr>
                <w:rFonts w:asciiTheme="minorHAnsi" w:hAnsiTheme="minorHAnsi"/>
                <w:b/>
                <w:bCs/>
              </w:rPr>
              <w:t xml:space="preserve"> ERP</w:t>
            </w:r>
          </w:p>
        </w:tc>
      </w:tr>
      <w:tr w:rsidR="003525CF" w:rsidRPr="005A5DDE" w14:paraId="6AA3E527" w14:textId="77777777" w:rsidTr="00B411CF">
        <w:tc>
          <w:tcPr>
            <w:tcW w:w="992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60E6B" w14:textId="77777777" w:rsidR="003525CF" w:rsidRPr="00A966D5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966D5">
              <w:rPr>
                <w:rFonts w:asciiTheme="minorHAnsi" w:hAnsiTheme="minorHAnsi" w:cstheme="minorHAnsi"/>
                <w:b/>
                <w:bCs/>
                <w:color w:val="4F8FCC" w:themeColor="accent2"/>
                <w:lang w:val="en-US"/>
              </w:rPr>
              <w:t>PART PRESENTATION</w:t>
            </w:r>
          </w:p>
        </w:tc>
      </w:tr>
      <w:tr w:rsidR="003525CF" w:rsidRPr="00944CA2" w14:paraId="690801F9" w14:textId="77777777" w:rsidTr="00B411CF">
        <w:tc>
          <w:tcPr>
            <w:tcW w:w="1892" w:type="dxa"/>
            <w:vAlign w:val="center"/>
          </w:tcPr>
          <w:p w14:paraId="2C9AF18B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Part Presentation</w:t>
            </w:r>
          </w:p>
        </w:tc>
        <w:tc>
          <w:tcPr>
            <w:tcW w:w="1510" w:type="dxa"/>
            <w:vAlign w:val="center"/>
          </w:tcPr>
          <w:p w14:paraId="4F313C4F" w14:textId="77777777" w:rsidR="003525CF" w:rsidRPr="00FB1CBF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EE3823C" w14:textId="77777777" w:rsidR="003525CF" w:rsidRPr="00780AE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 w:rsidRPr="00780AE6">
              <w:rPr>
                <w:rFonts w:asciiTheme="minorHAnsi" w:hAnsiTheme="minorHAnsi" w:cstheme="minorHAnsi"/>
                <w:lang w:val="en-US"/>
              </w:rPr>
              <w:t xml:space="preserve">Do </w:t>
            </w:r>
            <w:proofErr w:type="spellStart"/>
            <w:r w:rsidRPr="00780AE6">
              <w:rPr>
                <w:rFonts w:asciiTheme="minorHAnsi" w:hAnsiTheme="minorHAnsi" w:cstheme="minorHAnsi"/>
                <w:lang w:val="en-US"/>
              </w:rPr>
              <w:t>wyboru</w:t>
            </w:r>
            <w:proofErr w:type="spellEnd"/>
            <w:r w:rsidRPr="00780AE6">
              <w:rPr>
                <w:rFonts w:asciiTheme="minorHAnsi" w:hAnsiTheme="minorHAnsi" w:cstheme="minorHAnsi"/>
                <w:lang w:val="en-US"/>
              </w:rPr>
              <w:t xml:space="preserve">: </w:t>
            </w:r>
            <w:r>
              <w:rPr>
                <w:rFonts w:asciiTheme="minorHAnsi" w:hAnsiTheme="minorHAnsi" w:cstheme="minorHAnsi"/>
                <w:lang w:val="en-US"/>
              </w:rPr>
              <w:t>Rolls, Fanfold, Sheets, Continuous Material</w:t>
            </w:r>
            <w:r w:rsidRPr="00780AE6">
              <w:rPr>
                <w:rFonts w:asciiTheme="minorHAnsi" w:hAnsiTheme="minorHAnsi" w:cstheme="minorHAnsi"/>
                <w:lang w:val="en-US"/>
              </w:rPr>
              <w:t>, Other Products, Ribb</w:t>
            </w:r>
            <w:r>
              <w:rPr>
                <w:rFonts w:asciiTheme="minorHAnsi" w:hAnsiTheme="minorHAnsi" w:cstheme="minorHAnsi"/>
                <w:lang w:val="en-US"/>
              </w:rPr>
              <w:t>ons</w:t>
            </w:r>
          </w:p>
        </w:tc>
      </w:tr>
      <w:tr w:rsidR="003525CF" w:rsidRPr="00500E39" w14:paraId="125049B5" w14:textId="77777777" w:rsidTr="00B411CF">
        <w:tc>
          <w:tcPr>
            <w:tcW w:w="9923" w:type="dxa"/>
            <w:gridSpan w:val="3"/>
            <w:vAlign w:val="center"/>
          </w:tcPr>
          <w:p w14:paraId="7340A6EA" w14:textId="1CA2828A" w:rsidR="003525CF" w:rsidRPr="004E7C57" w:rsidRDefault="004E7C5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E7C57"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Rolls</w:t>
            </w:r>
          </w:p>
        </w:tc>
      </w:tr>
      <w:tr w:rsidR="003525CF" w:rsidRPr="007F52F2" w14:paraId="0DAF50E3" w14:textId="77777777" w:rsidTr="00B411CF">
        <w:tc>
          <w:tcPr>
            <w:tcW w:w="1892" w:type="dxa"/>
            <w:vAlign w:val="center"/>
          </w:tcPr>
          <w:p w14:paraId="2D287168" w14:textId="77777777" w:rsidR="003525CF" w:rsidRPr="004A5AAA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Part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039375A8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B155D76" w14:textId="788ED275" w:rsidR="003525CF" w:rsidRPr="007F52F2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F52F2"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 w:rsidRPr="007F52F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41082A"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 w:rsidR="0041082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41082A">
              <w:rPr>
                <w:rFonts w:asciiTheme="minorHAnsi" w:hAnsiTheme="minorHAnsi" w:cstheme="minorHAnsi"/>
                <w:lang w:val="en-US"/>
              </w:rPr>
              <w:t>rolce</w:t>
            </w:r>
            <w:proofErr w:type="spellEnd"/>
          </w:p>
        </w:tc>
      </w:tr>
      <w:tr w:rsidR="003525CF" w:rsidRPr="005A5DDE" w14:paraId="168C9569" w14:textId="77777777" w:rsidTr="00B411CF">
        <w:tc>
          <w:tcPr>
            <w:tcW w:w="1892" w:type="dxa"/>
            <w:vAlign w:val="center"/>
          </w:tcPr>
          <w:p w14:paraId="19BEBFDA" w14:textId="77777777" w:rsidR="003525CF" w:rsidRPr="004A5AAA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Box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45D2C831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256C9E8" w14:textId="5E13B69D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Ilosć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 w:rsidR="00170906">
              <w:rPr>
                <w:rFonts w:asciiTheme="minorHAnsi" w:hAnsiTheme="minorHAnsi" w:cstheme="minorHAnsi"/>
                <w:lang w:val="en-US"/>
              </w:rPr>
              <w:t>opakowaniu</w:t>
            </w:r>
            <w:proofErr w:type="spellEnd"/>
          </w:p>
        </w:tc>
      </w:tr>
      <w:tr w:rsidR="003525CF" w:rsidRPr="005A5DDE" w14:paraId="3D2CFF7B" w14:textId="77777777" w:rsidTr="00B411CF">
        <w:tc>
          <w:tcPr>
            <w:tcW w:w="1892" w:type="dxa"/>
            <w:vAlign w:val="center"/>
          </w:tcPr>
          <w:p w14:paraId="2A4CA59A" w14:textId="34FD0922" w:rsidR="003525CF" w:rsidRPr="004A5AAA" w:rsidRDefault="004E7C5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Box Format</w:t>
            </w:r>
          </w:p>
        </w:tc>
        <w:tc>
          <w:tcPr>
            <w:tcW w:w="1510" w:type="dxa"/>
            <w:vAlign w:val="center"/>
          </w:tcPr>
          <w:p w14:paraId="5979D139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15C4E1A" w14:textId="58A6A0D7" w:rsidR="003525CF" w:rsidRPr="00F22F28" w:rsidRDefault="0088186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Format opakowania</w:t>
            </w:r>
          </w:p>
        </w:tc>
      </w:tr>
      <w:tr w:rsidR="003525CF" w:rsidRPr="005A5DDE" w14:paraId="527E54EC" w14:textId="77777777" w:rsidTr="00B411CF">
        <w:trPr>
          <w:trHeight w:val="70"/>
        </w:trPr>
        <w:tc>
          <w:tcPr>
            <w:tcW w:w="1892" w:type="dxa"/>
            <w:vAlign w:val="center"/>
          </w:tcPr>
          <w:p w14:paraId="0251E8D4" w14:textId="3E9DB80A" w:rsidR="003525CF" w:rsidRPr="004A5AAA" w:rsidRDefault="00141652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Rolls in Layer</w:t>
            </w:r>
          </w:p>
        </w:tc>
        <w:tc>
          <w:tcPr>
            <w:tcW w:w="1510" w:type="dxa"/>
            <w:vAlign w:val="center"/>
          </w:tcPr>
          <w:p w14:paraId="1B5DCA03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81B8305" w14:textId="5DCBE692" w:rsidR="003525CF" w:rsidRPr="001A2BF6" w:rsidRDefault="0088186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etykiet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warstwie</w:t>
            </w:r>
            <w:proofErr w:type="spellEnd"/>
          </w:p>
        </w:tc>
      </w:tr>
      <w:tr w:rsidR="003525CF" w:rsidRPr="005A5DDE" w14:paraId="73511EA6" w14:textId="77777777" w:rsidTr="00B411CF">
        <w:tc>
          <w:tcPr>
            <w:tcW w:w="1892" w:type="dxa"/>
            <w:vAlign w:val="center"/>
          </w:tcPr>
          <w:p w14:paraId="538CB02F" w14:textId="5536955A" w:rsidR="003525CF" w:rsidRPr="004A5AAA" w:rsidRDefault="00141652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Layers in Box</w:t>
            </w:r>
          </w:p>
        </w:tc>
        <w:tc>
          <w:tcPr>
            <w:tcW w:w="1510" w:type="dxa"/>
            <w:vAlign w:val="center"/>
          </w:tcPr>
          <w:p w14:paraId="574FDBBB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DAD7AEA" w14:textId="625FA045" w:rsidR="003525CF" w:rsidRPr="001A2BF6" w:rsidRDefault="0088186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warstw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opakowaniu</w:t>
            </w:r>
            <w:proofErr w:type="spellEnd"/>
          </w:p>
        </w:tc>
      </w:tr>
      <w:tr w:rsidR="003525CF" w:rsidRPr="005A5DDE" w14:paraId="53D5AB0B" w14:textId="77777777" w:rsidTr="00B411CF">
        <w:tc>
          <w:tcPr>
            <w:tcW w:w="1892" w:type="dxa"/>
            <w:vAlign w:val="center"/>
          </w:tcPr>
          <w:p w14:paraId="0A11B6A0" w14:textId="62510307" w:rsidR="003525CF" w:rsidRPr="004A5AAA" w:rsidRDefault="0041082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Pallet Quantity</w:t>
            </w:r>
          </w:p>
        </w:tc>
        <w:tc>
          <w:tcPr>
            <w:tcW w:w="1510" w:type="dxa"/>
            <w:vAlign w:val="center"/>
          </w:tcPr>
          <w:p w14:paraId="6497D663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00891FF" w14:textId="1B4B019D" w:rsidR="003525CF" w:rsidRPr="001A2BF6" w:rsidRDefault="0088186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paleceie</w:t>
            </w:r>
            <w:proofErr w:type="spellEnd"/>
          </w:p>
        </w:tc>
      </w:tr>
      <w:tr w:rsidR="003525CF" w:rsidRPr="005A5DDE" w14:paraId="0EC12088" w14:textId="77777777" w:rsidTr="00B411CF">
        <w:trPr>
          <w:trHeight w:val="70"/>
        </w:trPr>
        <w:tc>
          <w:tcPr>
            <w:tcW w:w="1892" w:type="dxa"/>
            <w:vAlign w:val="center"/>
          </w:tcPr>
          <w:p w14:paraId="470FA2CE" w14:textId="1B6B3531" w:rsidR="003525CF" w:rsidRPr="004A5AAA" w:rsidRDefault="0041082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Roll Wei</w:t>
            </w:r>
            <w:r w:rsidR="00DE1C47">
              <w:rPr>
                <w:rFonts w:asciiTheme="minorHAnsi" w:hAnsiTheme="minorHAnsi" w:cstheme="minorHAnsi"/>
                <w:b/>
                <w:bCs/>
                <w:lang w:val="en-US"/>
              </w:rPr>
              <w:t>g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ht [kg]</w:t>
            </w:r>
          </w:p>
        </w:tc>
        <w:tc>
          <w:tcPr>
            <w:tcW w:w="1510" w:type="dxa"/>
            <w:vAlign w:val="center"/>
          </w:tcPr>
          <w:p w14:paraId="3DE5A28F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D9A2D1B" w14:textId="0560A13E" w:rsidR="003525CF" w:rsidRPr="001A2BF6" w:rsidRDefault="00DE1C4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Waga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rolki</w:t>
            </w:r>
            <w:proofErr w:type="spellEnd"/>
          </w:p>
        </w:tc>
      </w:tr>
      <w:tr w:rsidR="003525CF" w:rsidRPr="005A5DDE" w14:paraId="3B7B0BE3" w14:textId="77777777" w:rsidTr="00B411CF">
        <w:tc>
          <w:tcPr>
            <w:tcW w:w="1892" w:type="dxa"/>
            <w:vAlign w:val="center"/>
          </w:tcPr>
          <w:p w14:paraId="2209ABF8" w14:textId="4F6A774C" w:rsidR="003525CF" w:rsidRPr="004A5AAA" w:rsidRDefault="0041082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Box Weight [kg]</w:t>
            </w:r>
          </w:p>
        </w:tc>
        <w:tc>
          <w:tcPr>
            <w:tcW w:w="1510" w:type="dxa"/>
            <w:vAlign w:val="center"/>
          </w:tcPr>
          <w:p w14:paraId="68170329" w14:textId="77777777" w:rsidR="003525CF" w:rsidRPr="001A2BF6" w:rsidRDefault="003525C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5E13354" w14:textId="21BCE447" w:rsidR="003525CF" w:rsidRPr="001A2BF6" w:rsidRDefault="00DE1C4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Waga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opakowania</w:t>
            </w:r>
            <w:proofErr w:type="spellEnd"/>
          </w:p>
        </w:tc>
      </w:tr>
      <w:tr w:rsidR="0041082A" w:rsidRPr="005A5DDE" w14:paraId="0DE60CFC" w14:textId="77777777" w:rsidTr="00B411CF">
        <w:tc>
          <w:tcPr>
            <w:tcW w:w="1892" w:type="dxa"/>
            <w:vAlign w:val="center"/>
          </w:tcPr>
          <w:p w14:paraId="3FF0EB48" w14:textId="58F33A4D" w:rsidR="0041082A" w:rsidRDefault="0041082A" w:rsidP="0041082A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82A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Roll Diameter [mm]</w:t>
            </w:r>
          </w:p>
        </w:tc>
        <w:tc>
          <w:tcPr>
            <w:tcW w:w="1510" w:type="dxa"/>
          </w:tcPr>
          <w:p w14:paraId="187F07DE" w14:textId="53F1603A" w:rsidR="0041082A" w:rsidRPr="0047666E" w:rsidRDefault="0041082A" w:rsidP="0041082A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C5D99E7" w14:textId="1832A489" w:rsidR="0041082A" w:rsidRPr="001A2BF6" w:rsidRDefault="00DE1C47" w:rsidP="0041082A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Średnica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rolki</w:t>
            </w:r>
            <w:proofErr w:type="spellEnd"/>
          </w:p>
        </w:tc>
      </w:tr>
      <w:tr w:rsidR="0041082A" w:rsidRPr="005A5DDE" w14:paraId="2C7AF206" w14:textId="77777777" w:rsidTr="00B411CF">
        <w:tc>
          <w:tcPr>
            <w:tcW w:w="1892" w:type="dxa"/>
            <w:vAlign w:val="center"/>
          </w:tcPr>
          <w:p w14:paraId="45694D30" w14:textId="2F89BA28" w:rsidR="0041082A" w:rsidRDefault="0041082A" w:rsidP="0041082A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Packing</w:t>
            </w:r>
          </w:p>
        </w:tc>
        <w:tc>
          <w:tcPr>
            <w:tcW w:w="1510" w:type="dxa"/>
          </w:tcPr>
          <w:p w14:paraId="73C30579" w14:textId="6E0562AA" w:rsidR="0041082A" w:rsidRPr="0047666E" w:rsidRDefault="0041082A" w:rsidP="0041082A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BB5E766" w14:textId="224B683B" w:rsidR="0041082A" w:rsidRPr="00DE1C47" w:rsidRDefault="00DE1C47" w:rsidP="0041082A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DE1C47">
              <w:rPr>
                <w:rFonts w:asciiTheme="minorHAnsi" w:hAnsiTheme="minorHAnsi" w:cstheme="minorHAnsi"/>
              </w:rPr>
              <w:t xml:space="preserve">Pakowanie. Do wyboru: </w:t>
            </w:r>
            <w:proofErr w:type="spellStart"/>
            <w:r w:rsidRPr="00DE1C47">
              <w:rPr>
                <w:rFonts w:asciiTheme="minorHAnsi" w:hAnsiTheme="minorHAnsi" w:cstheme="minorHAnsi"/>
              </w:rPr>
              <w:t>Production</w:t>
            </w:r>
            <w:proofErr w:type="spellEnd"/>
            <w:r w:rsidRPr="00DE1C4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E1C47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arehouse</w:t>
            </w:r>
            <w:proofErr w:type="spellEnd"/>
          </w:p>
        </w:tc>
      </w:tr>
      <w:tr w:rsidR="003525CF" w:rsidRPr="005A5DDE" w14:paraId="2D41485E" w14:textId="77777777" w:rsidTr="00B411CF">
        <w:tc>
          <w:tcPr>
            <w:tcW w:w="9923" w:type="dxa"/>
            <w:gridSpan w:val="3"/>
            <w:vAlign w:val="center"/>
          </w:tcPr>
          <w:p w14:paraId="7A83CC4B" w14:textId="66856F9E" w:rsidR="003525CF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Fanfold</w:t>
            </w:r>
          </w:p>
        </w:tc>
      </w:tr>
      <w:tr w:rsidR="00A71244" w:rsidRPr="007F52F2" w14:paraId="7E7CF410" w14:textId="77777777" w:rsidTr="00B411CF">
        <w:tc>
          <w:tcPr>
            <w:tcW w:w="1892" w:type="dxa"/>
            <w:vAlign w:val="center"/>
          </w:tcPr>
          <w:p w14:paraId="4EA2A8D7" w14:textId="77777777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Part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51342FBF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A18A4F3" w14:textId="77777777" w:rsidR="00A71244" w:rsidRPr="007F52F2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F52F2"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 w:rsidRPr="007F52F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rolce</w:t>
            </w:r>
            <w:proofErr w:type="spellEnd"/>
          </w:p>
        </w:tc>
      </w:tr>
      <w:tr w:rsidR="00A71244" w:rsidRPr="001A2BF6" w14:paraId="189507B8" w14:textId="77777777" w:rsidTr="00B411CF">
        <w:tc>
          <w:tcPr>
            <w:tcW w:w="1892" w:type="dxa"/>
            <w:vAlign w:val="center"/>
          </w:tcPr>
          <w:p w14:paraId="1AABF856" w14:textId="77777777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Box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  <w:vAlign w:val="center"/>
          </w:tcPr>
          <w:p w14:paraId="5262ABB8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E629FB1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Ilosć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kartonie</w:t>
            </w:r>
            <w:proofErr w:type="spellEnd"/>
          </w:p>
        </w:tc>
      </w:tr>
      <w:tr w:rsidR="00A71244" w:rsidRPr="00F22F28" w14:paraId="0FC5920A" w14:textId="77777777" w:rsidTr="00B411CF">
        <w:tc>
          <w:tcPr>
            <w:tcW w:w="1892" w:type="dxa"/>
            <w:vAlign w:val="center"/>
          </w:tcPr>
          <w:p w14:paraId="2855DD16" w14:textId="77777777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Box Format</w:t>
            </w:r>
          </w:p>
        </w:tc>
        <w:tc>
          <w:tcPr>
            <w:tcW w:w="1510" w:type="dxa"/>
            <w:vAlign w:val="center"/>
          </w:tcPr>
          <w:p w14:paraId="010F5429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41C6117" w14:textId="6501662A" w:rsidR="00A71244" w:rsidRPr="00F22F28" w:rsidRDefault="001C0D0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Format opakowania</w:t>
            </w:r>
          </w:p>
        </w:tc>
      </w:tr>
      <w:tr w:rsidR="00A71244" w:rsidRPr="001A2BF6" w14:paraId="70CBA315" w14:textId="77777777" w:rsidTr="00B411CF">
        <w:trPr>
          <w:trHeight w:val="70"/>
        </w:trPr>
        <w:tc>
          <w:tcPr>
            <w:tcW w:w="1892" w:type="dxa"/>
            <w:vAlign w:val="center"/>
          </w:tcPr>
          <w:p w14:paraId="2980510B" w14:textId="687EB721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Number of </w:t>
            </w:r>
            <w:r w:rsidR="009967A3">
              <w:rPr>
                <w:rFonts w:asciiTheme="minorHAnsi" w:hAnsiTheme="minorHAnsi" w:cstheme="minorHAnsi"/>
                <w:b/>
                <w:bCs/>
                <w:lang w:val="en-US"/>
              </w:rPr>
              <w:t>Layers in Stack</w:t>
            </w:r>
          </w:p>
        </w:tc>
        <w:tc>
          <w:tcPr>
            <w:tcW w:w="1510" w:type="dxa"/>
            <w:vAlign w:val="center"/>
          </w:tcPr>
          <w:p w14:paraId="3AB1CA72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1B03AC6" w14:textId="265D8156" w:rsidR="00A71244" w:rsidRPr="001A2BF6" w:rsidRDefault="000379B2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Liczba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war</w:t>
            </w:r>
            <w:r w:rsidR="00170906">
              <w:rPr>
                <w:rFonts w:asciiTheme="minorHAnsi" w:hAnsiTheme="minorHAnsi" w:cstheme="minorHAnsi"/>
                <w:lang w:val="en-US"/>
              </w:rPr>
              <w:t>stw</w:t>
            </w:r>
            <w:proofErr w:type="spellEnd"/>
            <w:r w:rsidR="00170906"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 w:rsidR="00170906">
              <w:rPr>
                <w:rFonts w:asciiTheme="minorHAnsi" w:hAnsiTheme="minorHAnsi" w:cstheme="minorHAnsi"/>
                <w:lang w:val="en-US"/>
              </w:rPr>
              <w:t>stosie</w:t>
            </w:r>
            <w:proofErr w:type="spellEnd"/>
          </w:p>
        </w:tc>
      </w:tr>
      <w:tr w:rsidR="00A71244" w:rsidRPr="001A2BF6" w14:paraId="4AE0EC23" w14:textId="77777777" w:rsidTr="00B411CF">
        <w:tc>
          <w:tcPr>
            <w:tcW w:w="1892" w:type="dxa"/>
            <w:vAlign w:val="center"/>
          </w:tcPr>
          <w:p w14:paraId="4F3C3EB6" w14:textId="0B8FFDDB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 xml:space="preserve">Number of </w:t>
            </w:r>
            <w:r w:rsidR="009967A3">
              <w:rPr>
                <w:rFonts w:asciiTheme="minorHAnsi" w:hAnsiTheme="minorHAnsi" w:cstheme="minorHAnsi"/>
                <w:b/>
                <w:bCs/>
                <w:lang w:val="en-US"/>
              </w:rPr>
              <w:t>Stacks in Box</w:t>
            </w:r>
          </w:p>
        </w:tc>
        <w:tc>
          <w:tcPr>
            <w:tcW w:w="1510" w:type="dxa"/>
            <w:vAlign w:val="center"/>
          </w:tcPr>
          <w:p w14:paraId="553E9D1D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E1E48EF" w14:textId="4E88184C" w:rsidR="00A71244" w:rsidRPr="001A2BF6" w:rsidRDefault="0017090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Liczba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stosów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pudełku</w:t>
            </w:r>
            <w:proofErr w:type="spellEnd"/>
          </w:p>
        </w:tc>
      </w:tr>
      <w:tr w:rsidR="00A71244" w:rsidRPr="001A2BF6" w14:paraId="1E80BAF3" w14:textId="77777777" w:rsidTr="00B411CF">
        <w:tc>
          <w:tcPr>
            <w:tcW w:w="1892" w:type="dxa"/>
            <w:vAlign w:val="center"/>
          </w:tcPr>
          <w:p w14:paraId="31CFE976" w14:textId="77777777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lastRenderedPageBreak/>
              <w:t>Pallet Quantity</w:t>
            </w:r>
          </w:p>
        </w:tc>
        <w:tc>
          <w:tcPr>
            <w:tcW w:w="1510" w:type="dxa"/>
            <w:vAlign w:val="center"/>
          </w:tcPr>
          <w:p w14:paraId="103C192E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C9EADDC" w14:textId="370E739B" w:rsidR="00A71244" w:rsidRPr="001A2BF6" w:rsidRDefault="0017090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palecie</w:t>
            </w:r>
            <w:proofErr w:type="spellEnd"/>
          </w:p>
        </w:tc>
      </w:tr>
      <w:tr w:rsidR="00A71244" w:rsidRPr="001A2BF6" w14:paraId="01474265" w14:textId="77777777" w:rsidTr="00B411CF">
        <w:tc>
          <w:tcPr>
            <w:tcW w:w="1892" w:type="dxa"/>
            <w:vAlign w:val="center"/>
          </w:tcPr>
          <w:p w14:paraId="48548AB1" w14:textId="77777777" w:rsidR="00A71244" w:rsidRPr="004A5AAA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Box Weight [kg]</w:t>
            </w:r>
          </w:p>
        </w:tc>
        <w:tc>
          <w:tcPr>
            <w:tcW w:w="1510" w:type="dxa"/>
            <w:vAlign w:val="center"/>
          </w:tcPr>
          <w:p w14:paraId="6E59898E" w14:textId="77777777" w:rsidR="00A71244" w:rsidRPr="001A2BF6" w:rsidRDefault="00A7124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BFF03F2" w14:textId="33052988" w:rsidR="00A71244" w:rsidRPr="001A2BF6" w:rsidRDefault="0017090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Waga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opakowania</w:t>
            </w:r>
            <w:proofErr w:type="spellEnd"/>
          </w:p>
        </w:tc>
      </w:tr>
      <w:tr w:rsidR="00170906" w:rsidRPr="001A2BF6" w14:paraId="16CC3720" w14:textId="77777777" w:rsidTr="00B411CF">
        <w:tc>
          <w:tcPr>
            <w:tcW w:w="1892" w:type="dxa"/>
            <w:vAlign w:val="center"/>
          </w:tcPr>
          <w:p w14:paraId="51C4BE0B" w14:textId="77777777" w:rsidR="0017090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Packing</w:t>
            </w:r>
          </w:p>
        </w:tc>
        <w:tc>
          <w:tcPr>
            <w:tcW w:w="1510" w:type="dxa"/>
          </w:tcPr>
          <w:p w14:paraId="03BB9413" w14:textId="77777777" w:rsidR="00170906" w:rsidRPr="0047666E" w:rsidRDefault="00170906" w:rsidP="0017090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E2C5BD7" w14:textId="0F7D6258" w:rsidR="00170906" w:rsidRPr="0017090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DE1C47">
              <w:rPr>
                <w:rFonts w:asciiTheme="minorHAnsi" w:hAnsiTheme="minorHAnsi" w:cstheme="minorHAnsi"/>
              </w:rPr>
              <w:t xml:space="preserve">Pakowanie. Do wyboru: </w:t>
            </w:r>
            <w:proofErr w:type="spellStart"/>
            <w:r w:rsidRPr="00DE1C47">
              <w:rPr>
                <w:rFonts w:asciiTheme="minorHAnsi" w:hAnsiTheme="minorHAnsi" w:cstheme="minorHAnsi"/>
              </w:rPr>
              <w:t>Production</w:t>
            </w:r>
            <w:proofErr w:type="spellEnd"/>
            <w:r w:rsidRPr="00DE1C4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E1C47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arehouse</w:t>
            </w:r>
            <w:proofErr w:type="spellEnd"/>
          </w:p>
        </w:tc>
      </w:tr>
      <w:tr w:rsidR="00170906" w:rsidRPr="001A2BF6" w14:paraId="7D9AAEEA" w14:textId="77777777" w:rsidTr="00E31174">
        <w:tc>
          <w:tcPr>
            <w:tcW w:w="9923" w:type="dxa"/>
            <w:gridSpan w:val="3"/>
            <w:vAlign w:val="center"/>
          </w:tcPr>
          <w:p w14:paraId="731812EB" w14:textId="45ED76B9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 w:rsidRPr="00B411CF"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Sheets</w:t>
            </w:r>
          </w:p>
        </w:tc>
      </w:tr>
      <w:tr w:rsidR="00170906" w:rsidRPr="007F52F2" w14:paraId="35DC0C20" w14:textId="77777777" w:rsidTr="00B411CF">
        <w:tc>
          <w:tcPr>
            <w:tcW w:w="1892" w:type="dxa"/>
          </w:tcPr>
          <w:p w14:paraId="3235366D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Part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</w:tcPr>
          <w:p w14:paraId="3E75D155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48EC8CA2" w14:textId="77777777" w:rsidR="00170906" w:rsidRPr="007F52F2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F52F2"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 w:rsidRPr="007F52F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rolce</w:t>
            </w:r>
            <w:proofErr w:type="spellEnd"/>
          </w:p>
        </w:tc>
      </w:tr>
      <w:tr w:rsidR="00170906" w:rsidRPr="001A2BF6" w14:paraId="77A62036" w14:textId="77777777" w:rsidTr="00B411CF">
        <w:tc>
          <w:tcPr>
            <w:tcW w:w="1892" w:type="dxa"/>
          </w:tcPr>
          <w:p w14:paraId="55CA0955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Box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</w:tcPr>
          <w:p w14:paraId="42D4D653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7A2EFCD3" w14:textId="32E9A65B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Ilosć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opakowaniu</w:t>
            </w:r>
            <w:proofErr w:type="spellEnd"/>
          </w:p>
        </w:tc>
      </w:tr>
      <w:tr w:rsidR="00170906" w:rsidRPr="00F22F28" w14:paraId="3F76AC30" w14:textId="77777777" w:rsidTr="00B411CF">
        <w:tc>
          <w:tcPr>
            <w:tcW w:w="1892" w:type="dxa"/>
          </w:tcPr>
          <w:p w14:paraId="3B2EB7AC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Box Format</w:t>
            </w:r>
          </w:p>
        </w:tc>
        <w:tc>
          <w:tcPr>
            <w:tcW w:w="1510" w:type="dxa"/>
          </w:tcPr>
          <w:p w14:paraId="0A49054C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2E5CF6D9" w14:textId="215A8888" w:rsidR="00170906" w:rsidRPr="00F22F28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Format opakowania</w:t>
            </w:r>
          </w:p>
        </w:tc>
      </w:tr>
      <w:tr w:rsidR="00170906" w:rsidRPr="001A2BF6" w14:paraId="0F7475F2" w14:textId="77777777" w:rsidTr="00B411CF">
        <w:trPr>
          <w:trHeight w:val="70"/>
        </w:trPr>
        <w:tc>
          <w:tcPr>
            <w:tcW w:w="1892" w:type="dxa"/>
          </w:tcPr>
          <w:p w14:paraId="46B8809C" w14:textId="6B0B4A21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Sheets in Stack</w:t>
            </w:r>
          </w:p>
        </w:tc>
        <w:tc>
          <w:tcPr>
            <w:tcW w:w="1510" w:type="dxa"/>
          </w:tcPr>
          <w:p w14:paraId="2F2AABFA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13145E5B" w14:textId="30F358B0" w:rsidR="00170906" w:rsidRPr="001A2BF6" w:rsidRDefault="003824CB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arkuszy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stosie</w:t>
            </w:r>
            <w:proofErr w:type="spellEnd"/>
          </w:p>
        </w:tc>
      </w:tr>
      <w:tr w:rsidR="00170906" w:rsidRPr="001A2BF6" w14:paraId="02DF2815" w14:textId="77777777" w:rsidTr="00B411CF">
        <w:tc>
          <w:tcPr>
            <w:tcW w:w="1892" w:type="dxa"/>
          </w:tcPr>
          <w:p w14:paraId="01DD70D3" w14:textId="7EAA818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Stacks in Box</w:t>
            </w:r>
          </w:p>
        </w:tc>
        <w:tc>
          <w:tcPr>
            <w:tcW w:w="1510" w:type="dxa"/>
          </w:tcPr>
          <w:p w14:paraId="273E1310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136E2070" w14:textId="37377BF2" w:rsidR="00170906" w:rsidRPr="001A2BF6" w:rsidRDefault="003824CB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stosów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pudełku</w:t>
            </w:r>
            <w:proofErr w:type="spellEnd"/>
          </w:p>
        </w:tc>
      </w:tr>
      <w:tr w:rsidR="00170906" w:rsidRPr="001A2BF6" w14:paraId="68676EF4" w14:textId="77777777" w:rsidTr="00B411CF">
        <w:tc>
          <w:tcPr>
            <w:tcW w:w="1892" w:type="dxa"/>
          </w:tcPr>
          <w:p w14:paraId="4611545E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Pallet Quantity</w:t>
            </w:r>
          </w:p>
        </w:tc>
        <w:tc>
          <w:tcPr>
            <w:tcW w:w="1510" w:type="dxa"/>
          </w:tcPr>
          <w:p w14:paraId="21DE7078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6D8D7FA9" w14:textId="35911499" w:rsidR="00170906" w:rsidRPr="001A2BF6" w:rsidRDefault="003824CB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palecie</w:t>
            </w:r>
            <w:proofErr w:type="spellEnd"/>
          </w:p>
        </w:tc>
      </w:tr>
      <w:tr w:rsidR="00170906" w:rsidRPr="001A2BF6" w14:paraId="3B6A9031" w14:textId="77777777" w:rsidTr="00B411CF">
        <w:tc>
          <w:tcPr>
            <w:tcW w:w="1892" w:type="dxa"/>
          </w:tcPr>
          <w:p w14:paraId="231D4B90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Box Weight [kg]</w:t>
            </w:r>
          </w:p>
        </w:tc>
        <w:tc>
          <w:tcPr>
            <w:tcW w:w="1510" w:type="dxa"/>
          </w:tcPr>
          <w:p w14:paraId="35E8A057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385BF8F5" w14:textId="1DDB0835" w:rsidR="00170906" w:rsidRPr="001A2BF6" w:rsidRDefault="003824CB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Waga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opakowania</w:t>
            </w:r>
            <w:proofErr w:type="spellEnd"/>
          </w:p>
        </w:tc>
      </w:tr>
      <w:tr w:rsidR="00170906" w:rsidRPr="001A2BF6" w14:paraId="492C2710" w14:textId="77777777" w:rsidTr="00E31174">
        <w:tc>
          <w:tcPr>
            <w:tcW w:w="1892" w:type="dxa"/>
          </w:tcPr>
          <w:p w14:paraId="45EF610D" w14:textId="77777777" w:rsidR="0017090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Packing</w:t>
            </w:r>
          </w:p>
        </w:tc>
        <w:tc>
          <w:tcPr>
            <w:tcW w:w="1510" w:type="dxa"/>
          </w:tcPr>
          <w:p w14:paraId="0B6B0EF6" w14:textId="77777777" w:rsidR="00170906" w:rsidRPr="0047666E" w:rsidRDefault="00170906" w:rsidP="0017090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529A1AD" w14:textId="7F00C157" w:rsidR="00170906" w:rsidRPr="0017090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DE1C47">
              <w:rPr>
                <w:rFonts w:asciiTheme="minorHAnsi" w:hAnsiTheme="minorHAnsi" w:cstheme="minorHAnsi"/>
              </w:rPr>
              <w:t xml:space="preserve">Pakowanie. Do wyboru: </w:t>
            </w:r>
            <w:proofErr w:type="spellStart"/>
            <w:r w:rsidRPr="00DE1C47">
              <w:rPr>
                <w:rFonts w:asciiTheme="minorHAnsi" w:hAnsiTheme="minorHAnsi" w:cstheme="minorHAnsi"/>
              </w:rPr>
              <w:t>Production</w:t>
            </w:r>
            <w:proofErr w:type="spellEnd"/>
            <w:r w:rsidRPr="00DE1C4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E1C47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arehouse</w:t>
            </w:r>
            <w:proofErr w:type="spellEnd"/>
          </w:p>
        </w:tc>
      </w:tr>
      <w:tr w:rsidR="00170906" w:rsidRPr="001A2BF6" w14:paraId="46FFFC41" w14:textId="77777777" w:rsidTr="00E31174">
        <w:tc>
          <w:tcPr>
            <w:tcW w:w="9923" w:type="dxa"/>
            <w:gridSpan w:val="3"/>
          </w:tcPr>
          <w:p w14:paraId="183F1471" w14:textId="57BD9FE5" w:rsidR="00170906" w:rsidRPr="00B411CF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4DBDC6" w:themeColor="accent5"/>
                <w:lang w:val="en-US"/>
              </w:rPr>
            </w:pPr>
            <w:r w:rsidRPr="00B411CF">
              <w:rPr>
                <w:rFonts w:asciiTheme="minorHAnsi" w:hAnsiTheme="minorHAnsi" w:cstheme="minorHAnsi"/>
                <w:b/>
                <w:bCs/>
                <w:color w:val="4DBDC6" w:themeColor="accent5"/>
                <w:lang w:val="en-US"/>
              </w:rPr>
              <w:t>Continuous Material</w:t>
            </w:r>
          </w:p>
        </w:tc>
      </w:tr>
      <w:tr w:rsidR="00170906" w:rsidRPr="007F52F2" w14:paraId="4B93CCEC" w14:textId="77777777" w:rsidTr="00B411CF">
        <w:tc>
          <w:tcPr>
            <w:tcW w:w="1892" w:type="dxa"/>
          </w:tcPr>
          <w:p w14:paraId="657D3535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Part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</w:tcPr>
          <w:p w14:paraId="0F6F2C2A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AA6AD5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36FE0F0A" w14:textId="77777777" w:rsidR="00170906" w:rsidRPr="007F52F2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7F52F2"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 w:rsidRPr="007F52F2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rolce</w:t>
            </w:r>
            <w:proofErr w:type="spellEnd"/>
          </w:p>
        </w:tc>
      </w:tr>
      <w:tr w:rsidR="00170906" w:rsidRPr="001A2BF6" w14:paraId="16A80716" w14:textId="77777777" w:rsidTr="00B411CF">
        <w:tc>
          <w:tcPr>
            <w:tcW w:w="1892" w:type="dxa"/>
          </w:tcPr>
          <w:p w14:paraId="00294EDB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A5AAA">
              <w:rPr>
                <w:b/>
                <w:bCs/>
              </w:rPr>
              <w:t xml:space="preserve">Box </w:t>
            </w:r>
            <w:proofErr w:type="spellStart"/>
            <w:r w:rsidRPr="004A5AAA">
              <w:rPr>
                <w:b/>
                <w:bCs/>
              </w:rPr>
              <w:t>Quantity</w:t>
            </w:r>
            <w:proofErr w:type="spellEnd"/>
          </w:p>
        </w:tc>
        <w:tc>
          <w:tcPr>
            <w:tcW w:w="1510" w:type="dxa"/>
          </w:tcPr>
          <w:p w14:paraId="4BC2E839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F53A32F" w14:textId="79D63CEC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Ilosć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opakowaniu</w:t>
            </w:r>
            <w:proofErr w:type="spellEnd"/>
          </w:p>
        </w:tc>
      </w:tr>
      <w:tr w:rsidR="00170906" w:rsidRPr="00F22F28" w14:paraId="72645E27" w14:textId="77777777" w:rsidTr="00B411CF">
        <w:tc>
          <w:tcPr>
            <w:tcW w:w="1892" w:type="dxa"/>
          </w:tcPr>
          <w:p w14:paraId="472495A2" w14:textId="77777777" w:rsidR="00170906" w:rsidRPr="004A5AAA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Box Format</w:t>
            </w:r>
          </w:p>
        </w:tc>
        <w:tc>
          <w:tcPr>
            <w:tcW w:w="1510" w:type="dxa"/>
          </w:tcPr>
          <w:p w14:paraId="618D3BFF" w14:textId="77777777" w:rsidR="00170906" w:rsidRPr="001A2BF6" w:rsidRDefault="00170906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02437ECE" w14:textId="49A289F0" w:rsidR="00170906" w:rsidRPr="00F22F28" w:rsidRDefault="003824CB" w:rsidP="0017090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Format opakowania</w:t>
            </w:r>
          </w:p>
        </w:tc>
      </w:tr>
      <w:tr w:rsidR="004F07A2" w:rsidRPr="001A2BF6" w14:paraId="47819D1E" w14:textId="77777777" w:rsidTr="00E31174">
        <w:trPr>
          <w:trHeight w:val="70"/>
        </w:trPr>
        <w:tc>
          <w:tcPr>
            <w:tcW w:w="1892" w:type="dxa"/>
          </w:tcPr>
          <w:p w14:paraId="0F7CFCA7" w14:textId="77777777" w:rsidR="004F07A2" w:rsidRPr="004A5AAA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Rolls in Layer</w:t>
            </w:r>
          </w:p>
        </w:tc>
        <w:tc>
          <w:tcPr>
            <w:tcW w:w="1510" w:type="dxa"/>
          </w:tcPr>
          <w:p w14:paraId="48F54E3C" w14:textId="77777777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5C73D26" w14:textId="6B694D59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etykiet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warstwie</w:t>
            </w:r>
            <w:proofErr w:type="spellEnd"/>
          </w:p>
        </w:tc>
      </w:tr>
      <w:tr w:rsidR="004F07A2" w:rsidRPr="001A2BF6" w14:paraId="6EBF02B0" w14:textId="77777777" w:rsidTr="00E31174">
        <w:tc>
          <w:tcPr>
            <w:tcW w:w="1892" w:type="dxa"/>
          </w:tcPr>
          <w:p w14:paraId="52755839" w14:textId="77777777" w:rsidR="004F07A2" w:rsidRPr="004A5AAA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Number of Layers in Box</w:t>
            </w:r>
          </w:p>
        </w:tc>
        <w:tc>
          <w:tcPr>
            <w:tcW w:w="1510" w:type="dxa"/>
          </w:tcPr>
          <w:p w14:paraId="7AC651C1" w14:textId="77777777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53B4B28" w14:textId="41C94F03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warstw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opakowaniu</w:t>
            </w:r>
            <w:proofErr w:type="spellEnd"/>
          </w:p>
        </w:tc>
      </w:tr>
      <w:tr w:rsidR="004F07A2" w:rsidRPr="001A2BF6" w14:paraId="27423E32" w14:textId="77777777" w:rsidTr="00E31174">
        <w:tc>
          <w:tcPr>
            <w:tcW w:w="1892" w:type="dxa"/>
          </w:tcPr>
          <w:p w14:paraId="30D70CE1" w14:textId="77777777" w:rsidR="004F07A2" w:rsidRPr="004A5AAA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Pallet Quantity</w:t>
            </w:r>
          </w:p>
        </w:tc>
        <w:tc>
          <w:tcPr>
            <w:tcW w:w="1510" w:type="dxa"/>
          </w:tcPr>
          <w:p w14:paraId="4515DFCA" w14:textId="77777777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337303B" w14:textId="62E8ED58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Ilość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paleceie</w:t>
            </w:r>
            <w:proofErr w:type="spellEnd"/>
          </w:p>
        </w:tc>
      </w:tr>
      <w:tr w:rsidR="004F07A2" w:rsidRPr="001A2BF6" w14:paraId="03CDC3B5" w14:textId="77777777" w:rsidTr="00E31174">
        <w:tc>
          <w:tcPr>
            <w:tcW w:w="1892" w:type="dxa"/>
          </w:tcPr>
          <w:p w14:paraId="5A6CC3EF" w14:textId="77777777" w:rsidR="004F07A2" w:rsidRPr="004A5AAA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Box Weight [kg]</w:t>
            </w:r>
          </w:p>
        </w:tc>
        <w:tc>
          <w:tcPr>
            <w:tcW w:w="1510" w:type="dxa"/>
          </w:tcPr>
          <w:p w14:paraId="19A59080" w14:textId="77777777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47666E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FA54ED2" w14:textId="1CE63F35" w:rsidR="004F07A2" w:rsidRPr="001A2BF6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Waga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rolki</w:t>
            </w:r>
            <w:proofErr w:type="spellEnd"/>
          </w:p>
        </w:tc>
      </w:tr>
      <w:tr w:rsidR="004F07A2" w:rsidRPr="001A2BF6" w14:paraId="3101C0A2" w14:textId="77777777" w:rsidTr="00E31174">
        <w:tc>
          <w:tcPr>
            <w:tcW w:w="1892" w:type="dxa"/>
          </w:tcPr>
          <w:p w14:paraId="07D99C26" w14:textId="77777777" w:rsidR="004F07A2" w:rsidRDefault="004F07A2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82A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Roll Diameter [mm]</w:t>
            </w:r>
          </w:p>
        </w:tc>
        <w:tc>
          <w:tcPr>
            <w:tcW w:w="1510" w:type="dxa"/>
          </w:tcPr>
          <w:p w14:paraId="4248036B" w14:textId="77777777" w:rsidR="004F07A2" w:rsidRPr="0047666E" w:rsidRDefault="004F07A2" w:rsidP="004F07A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FB800C0" w14:textId="630550BA" w:rsidR="004F07A2" w:rsidRPr="001A2BF6" w:rsidRDefault="00DA2FA6" w:rsidP="004F07A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Średnica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rolki</w:t>
            </w:r>
            <w:proofErr w:type="spellEnd"/>
          </w:p>
        </w:tc>
      </w:tr>
      <w:tr w:rsidR="00DA2FA6" w:rsidRPr="001A2BF6" w14:paraId="1B505BC8" w14:textId="77777777" w:rsidTr="00E31174">
        <w:tc>
          <w:tcPr>
            <w:tcW w:w="1892" w:type="dxa"/>
          </w:tcPr>
          <w:p w14:paraId="2B47DC7F" w14:textId="77777777" w:rsidR="00DA2FA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Packing</w:t>
            </w:r>
          </w:p>
        </w:tc>
        <w:tc>
          <w:tcPr>
            <w:tcW w:w="1510" w:type="dxa"/>
          </w:tcPr>
          <w:p w14:paraId="7EE2BF36" w14:textId="77777777" w:rsidR="00DA2FA6" w:rsidRPr="0047666E" w:rsidRDefault="00DA2FA6" w:rsidP="00DA2FA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BCE7AF8" w14:textId="5DD77263" w:rsidR="00DA2FA6" w:rsidRPr="0017090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DE1C47">
              <w:rPr>
                <w:rFonts w:asciiTheme="minorHAnsi" w:hAnsiTheme="minorHAnsi" w:cstheme="minorHAnsi"/>
              </w:rPr>
              <w:t xml:space="preserve">Pakowanie. Do wyboru: </w:t>
            </w:r>
            <w:proofErr w:type="spellStart"/>
            <w:r w:rsidRPr="00DE1C47">
              <w:rPr>
                <w:rFonts w:asciiTheme="minorHAnsi" w:hAnsiTheme="minorHAnsi" w:cstheme="minorHAnsi"/>
              </w:rPr>
              <w:t>Production</w:t>
            </w:r>
            <w:proofErr w:type="spellEnd"/>
            <w:r w:rsidRPr="00DE1C4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E1C47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arehouse</w:t>
            </w:r>
            <w:proofErr w:type="spellEnd"/>
          </w:p>
        </w:tc>
      </w:tr>
      <w:tr w:rsidR="00DA2FA6" w:rsidRPr="001A2BF6" w14:paraId="759BAD1B" w14:textId="77777777" w:rsidTr="00E31174">
        <w:tc>
          <w:tcPr>
            <w:tcW w:w="9923" w:type="dxa"/>
            <w:gridSpan w:val="3"/>
          </w:tcPr>
          <w:p w14:paraId="469FA577" w14:textId="77777777" w:rsidR="00DA2FA6" w:rsidRPr="0017090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</w:tr>
      <w:tr w:rsidR="00DA2FA6" w:rsidRPr="001A2BF6" w14:paraId="7C651CBD" w14:textId="77777777" w:rsidTr="00E31174">
        <w:tc>
          <w:tcPr>
            <w:tcW w:w="1892" w:type="dxa"/>
          </w:tcPr>
          <w:p w14:paraId="7E5E7D77" w14:textId="1E381957" w:rsidR="00DA2FA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Additional Info</w:t>
            </w:r>
          </w:p>
        </w:tc>
        <w:tc>
          <w:tcPr>
            <w:tcW w:w="1510" w:type="dxa"/>
          </w:tcPr>
          <w:p w14:paraId="0A004149" w14:textId="5A5A4C6B" w:rsidR="00DA2FA6" w:rsidRPr="0066056A" w:rsidRDefault="00DA2FA6" w:rsidP="00DA2FA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6D53528" w14:textId="4C725F52" w:rsidR="00DA2FA6" w:rsidRPr="001A2BF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lang w:val="en-US"/>
              </w:rPr>
              <w:t>Dodatkowe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miejsce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notatki</w:t>
            </w:r>
            <w:proofErr w:type="spellEnd"/>
          </w:p>
        </w:tc>
      </w:tr>
      <w:tr w:rsidR="00DA2FA6" w:rsidRPr="001A2BF6" w14:paraId="21B73BA6" w14:textId="77777777" w:rsidTr="00E31174">
        <w:tc>
          <w:tcPr>
            <w:tcW w:w="1892" w:type="dxa"/>
          </w:tcPr>
          <w:p w14:paraId="37FF83C1" w14:textId="4E61E985" w:rsidR="00DA2FA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1510" w:type="dxa"/>
          </w:tcPr>
          <w:p w14:paraId="606E48F2" w14:textId="553299C2" w:rsidR="00DA2FA6" w:rsidRPr="0066056A" w:rsidRDefault="00DA2FA6" w:rsidP="00DA2FA6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66056A"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1F150D9" w14:textId="5ABFBADB" w:rsidR="00DA2FA6" w:rsidRPr="001A2BF6" w:rsidRDefault="00DA2FA6" w:rsidP="00DA2FA6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lang w:val="en-US"/>
              </w:rPr>
            </w:pPr>
            <w:proofErr w:type="spellStart"/>
            <w:r>
              <w:rPr>
                <w:lang w:val="en-US"/>
              </w:rPr>
              <w:t>Opis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wariantu</w:t>
            </w:r>
            <w:proofErr w:type="spellEnd"/>
          </w:p>
        </w:tc>
      </w:tr>
    </w:tbl>
    <w:p w14:paraId="08E284BC" w14:textId="6D62ADD0" w:rsidR="00A71244" w:rsidRDefault="00A71244" w:rsidP="003525CF">
      <w:pPr>
        <w:ind w:left="0"/>
        <w:rPr>
          <w:rFonts w:asciiTheme="minorHAnsi" w:hAnsiTheme="minorHAnsi"/>
          <w:sz w:val="22"/>
          <w:szCs w:val="22"/>
        </w:rPr>
      </w:pPr>
    </w:p>
    <w:p w14:paraId="07E90075" w14:textId="3B0952EC" w:rsidR="00F1447F" w:rsidRPr="00A73F66" w:rsidRDefault="0038220F" w:rsidP="00A73F66">
      <w:pPr>
        <w:ind w:left="0"/>
        <w:rPr>
          <w:rFonts w:asciiTheme="minorHAnsi" w:hAnsiTheme="minorHAnsi"/>
          <w:sz w:val="22"/>
          <w:szCs w:val="22"/>
        </w:rPr>
      </w:pPr>
      <w:r w:rsidRPr="0038220F">
        <w:rPr>
          <w:rFonts w:asciiTheme="minorHAnsi" w:hAnsiTheme="minorHAnsi"/>
          <w:sz w:val="22"/>
          <w:szCs w:val="22"/>
        </w:rPr>
        <w:t xml:space="preserve">Pola z sekcji </w:t>
      </w:r>
      <w:r w:rsidR="001F05F5" w:rsidRPr="001F05F5">
        <w:rPr>
          <w:rFonts w:asciiTheme="minorHAnsi" w:hAnsiTheme="minorHAnsi"/>
          <w:b/>
          <w:bCs/>
          <w:sz w:val="22"/>
          <w:szCs w:val="22"/>
        </w:rPr>
        <w:t>PRICING</w:t>
      </w:r>
      <w:r w:rsidR="001F05F5">
        <w:rPr>
          <w:rFonts w:asciiTheme="minorHAnsi" w:hAnsiTheme="minorHAnsi"/>
          <w:sz w:val="22"/>
          <w:szCs w:val="22"/>
        </w:rPr>
        <w:t xml:space="preserve">, </w:t>
      </w:r>
      <w:r w:rsidRPr="00077E94">
        <w:rPr>
          <w:rFonts w:asciiTheme="minorHAnsi" w:hAnsiTheme="minorHAnsi"/>
          <w:b/>
          <w:bCs/>
          <w:sz w:val="22"/>
          <w:szCs w:val="22"/>
        </w:rPr>
        <w:t>PRODUCT DATA</w:t>
      </w:r>
      <w:r w:rsidRPr="0038220F">
        <w:rPr>
          <w:rFonts w:asciiTheme="minorHAnsi" w:hAnsiTheme="minorHAnsi"/>
          <w:sz w:val="22"/>
          <w:szCs w:val="22"/>
        </w:rPr>
        <w:t xml:space="preserve"> i </w:t>
      </w:r>
      <w:r w:rsidRPr="00077E94">
        <w:rPr>
          <w:rFonts w:asciiTheme="minorHAnsi" w:hAnsiTheme="minorHAnsi"/>
          <w:b/>
          <w:bCs/>
          <w:sz w:val="22"/>
          <w:szCs w:val="22"/>
        </w:rPr>
        <w:t>PART PRESENTATION</w:t>
      </w:r>
      <w:r w:rsidRPr="0038220F">
        <w:rPr>
          <w:rFonts w:asciiTheme="minorHAnsi" w:hAnsiTheme="minorHAnsi"/>
          <w:sz w:val="22"/>
          <w:szCs w:val="22"/>
        </w:rPr>
        <w:t xml:space="preserve"> są uzupełni</w:t>
      </w:r>
      <w:r>
        <w:rPr>
          <w:rFonts w:asciiTheme="minorHAnsi" w:hAnsiTheme="minorHAnsi"/>
          <w:sz w:val="22"/>
          <w:szCs w:val="22"/>
        </w:rPr>
        <w:t xml:space="preserve">ane </w:t>
      </w:r>
      <w:r w:rsidR="005A2E8A">
        <w:rPr>
          <w:rFonts w:asciiTheme="minorHAnsi" w:hAnsiTheme="minorHAnsi"/>
          <w:sz w:val="22"/>
          <w:szCs w:val="22"/>
        </w:rPr>
        <w:t>za pomocą</w:t>
      </w:r>
      <w:r w:rsidR="0054544E">
        <w:rPr>
          <w:rFonts w:asciiTheme="minorHAnsi" w:hAnsiTheme="minorHAnsi"/>
          <w:sz w:val="22"/>
          <w:szCs w:val="22"/>
        </w:rPr>
        <w:t xml:space="preserve"> exportu danych z </w:t>
      </w:r>
      <w:r w:rsidR="00077E94">
        <w:rPr>
          <w:rFonts w:asciiTheme="minorHAnsi" w:hAnsiTheme="minorHAnsi"/>
          <w:sz w:val="22"/>
          <w:szCs w:val="22"/>
        </w:rPr>
        <w:t>kalkulacji wykonanej przez technologa w Kalkulatorze Excel.</w:t>
      </w:r>
      <w:r w:rsidR="00A73F66">
        <w:rPr>
          <w:rFonts w:asciiTheme="minorHAnsi" w:hAnsiTheme="minorHAnsi"/>
          <w:sz w:val="22"/>
          <w:szCs w:val="22"/>
        </w:rPr>
        <w:t xml:space="preserve"> </w:t>
      </w:r>
      <w:r w:rsidR="00F1447F" w:rsidRPr="00A73F66">
        <w:rPr>
          <w:rFonts w:asciiTheme="minorHAnsi" w:hAnsiTheme="minorHAnsi"/>
        </w:rPr>
        <w:t>W efekcie:</w:t>
      </w:r>
    </w:p>
    <w:p w14:paraId="10C34ABE" w14:textId="77777777" w:rsidR="00F1447F" w:rsidRDefault="00F1447F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variant</w:t>
      </w:r>
      <w:proofErr w:type="spellEnd"/>
      <w:r>
        <w:rPr>
          <w:rFonts w:asciiTheme="minorHAnsi" w:hAnsiTheme="minorHAnsi"/>
        </w:rPr>
        <w:t xml:space="preserve"> zmienia status na „</w:t>
      </w:r>
      <w:proofErr w:type="spellStart"/>
      <w:r>
        <w:rPr>
          <w:rFonts w:asciiTheme="minorHAnsi" w:hAnsiTheme="minorHAnsi"/>
        </w:rPr>
        <w:t>Designed</w:t>
      </w:r>
      <w:proofErr w:type="spellEnd"/>
      <w:r>
        <w:rPr>
          <w:rFonts w:asciiTheme="minorHAnsi" w:hAnsiTheme="minorHAnsi"/>
        </w:rPr>
        <w:t>”</w:t>
      </w:r>
    </w:p>
    <w:p w14:paraId="2F172461" w14:textId="77777777" w:rsidR="00F1447F" w:rsidRDefault="00F1447F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product</w:t>
      </w:r>
      <w:proofErr w:type="spellEnd"/>
      <w:r>
        <w:rPr>
          <w:rFonts w:asciiTheme="minorHAnsi" w:hAnsiTheme="minorHAnsi"/>
        </w:rPr>
        <w:t xml:space="preserve"> zmienia status na „</w:t>
      </w:r>
      <w:proofErr w:type="spellStart"/>
      <w:r>
        <w:rPr>
          <w:rFonts w:asciiTheme="minorHAnsi" w:hAnsiTheme="minorHAnsi"/>
        </w:rPr>
        <w:t>Designed</w:t>
      </w:r>
      <w:proofErr w:type="spellEnd"/>
      <w:r>
        <w:rPr>
          <w:rFonts w:asciiTheme="minorHAnsi" w:hAnsiTheme="minorHAnsi"/>
        </w:rPr>
        <w:t>”</w:t>
      </w:r>
    </w:p>
    <w:p w14:paraId="25DB7069" w14:textId="77777777" w:rsidR="00F1447F" w:rsidRDefault="00F1447F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product</w:t>
      </w:r>
      <w:proofErr w:type="spellEnd"/>
      <w:r>
        <w:rPr>
          <w:rFonts w:asciiTheme="minorHAnsi" w:hAnsiTheme="minorHAnsi"/>
        </w:rPr>
        <w:t xml:space="preserve"> zmienia status lejka na „</w:t>
      </w:r>
      <w:proofErr w:type="spellStart"/>
      <w:r>
        <w:rPr>
          <w:rFonts w:asciiTheme="minorHAnsi" w:hAnsiTheme="minorHAnsi"/>
        </w:rPr>
        <w:t>Proposal</w:t>
      </w:r>
      <w:proofErr w:type="spellEnd"/>
      <w:r>
        <w:rPr>
          <w:rFonts w:asciiTheme="minorHAnsi" w:hAnsiTheme="minorHAnsi"/>
        </w:rPr>
        <w:t>”</w:t>
      </w:r>
    </w:p>
    <w:p w14:paraId="6E743772" w14:textId="77777777" w:rsidR="00F1447F" w:rsidRDefault="00F1447F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wartość lejka </w:t>
      </w:r>
      <w:proofErr w:type="spellStart"/>
      <w:r>
        <w:rPr>
          <w:rFonts w:asciiTheme="minorHAnsi" w:hAnsiTheme="minorHAnsi"/>
        </w:rPr>
        <w:t>opportunity</w:t>
      </w:r>
      <w:proofErr w:type="spellEnd"/>
      <w:r>
        <w:rPr>
          <w:rFonts w:asciiTheme="minorHAnsi" w:hAnsiTheme="minorHAnsi"/>
        </w:rPr>
        <w:t xml:space="preserve"> i </w:t>
      </w:r>
      <w:proofErr w:type="spellStart"/>
      <w:r>
        <w:rPr>
          <w:rFonts w:asciiTheme="minorHAnsi" w:hAnsiTheme="minorHAnsi"/>
        </w:rPr>
        <w:t>product</w:t>
      </w:r>
      <w:proofErr w:type="spellEnd"/>
      <w:r>
        <w:rPr>
          <w:rFonts w:asciiTheme="minorHAnsi" w:hAnsiTheme="minorHAnsi"/>
        </w:rPr>
        <w:t xml:space="preserve"> się aktualizuje</w:t>
      </w:r>
    </w:p>
    <w:p w14:paraId="7B7FFF4E" w14:textId="77777777" w:rsidR="00F1447F" w:rsidRDefault="00F1447F" w:rsidP="008B52A8">
      <w:pPr>
        <w:pStyle w:val="Akapitzlist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801C42">
        <w:rPr>
          <w:rFonts w:asciiTheme="minorHAnsi" w:hAnsiTheme="minorHAnsi"/>
          <w:b/>
          <w:bCs/>
        </w:rPr>
        <w:t>Internal</w:t>
      </w:r>
      <w:proofErr w:type="spellEnd"/>
      <w:r w:rsidRPr="00801C42">
        <w:rPr>
          <w:rFonts w:asciiTheme="minorHAnsi" w:hAnsiTheme="minorHAnsi"/>
          <w:b/>
          <w:bCs/>
        </w:rPr>
        <w:t xml:space="preserve"> Sales </w:t>
      </w:r>
      <w:proofErr w:type="spellStart"/>
      <w:r w:rsidRPr="00801C42">
        <w:rPr>
          <w:rFonts w:asciiTheme="minorHAnsi" w:hAnsiTheme="minorHAnsi"/>
          <w:b/>
          <w:bCs/>
        </w:rPr>
        <w:t>Representative</w:t>
      </w:r>
      <w:proofErr w:type="spellEnd"/>
      <w:r w:rsidRPr="00693FF5">
        <w:rPr>
          <w:rFonts w:asciiTheme="minorHAnsi" w:hAnsiTheme="minorHAnsi"/>
        </w:rPr>
        <w:t xml:space="preserve"> przypisany do tej wyceny otrzym</w:t>
      </w:r>
      <w:r>
        <w:rPr>
          <w:rFonts w:asciiTheme="minorHAnsi" w:hAnsiTheme="minorHAnsi"/>
        </w:rPr>
        <w:t>uje powiadomienie mailowe:</w:t>
      </w:r>
    </w:p>
    <w:p w14:paraId="78724CF1" w14:textId="77777777" w:rsidR="00F1447F" w:rsidRPr="00693FF5" w:rsidRDefault="00F1447F" w:rsidP="00F1447F">
      <w:pPr>
        <w:pStyle w:val="Akapitzlist"/>
        <w:ind w:left="1211"/>
        <w:rPr>
          <w:rFonts w:asciiTheme="minorHAnsi" w:hAnsiTheme="minorHAnsi"/>
        </w:rPr>
      </w:pPr>
      <w:r w:rsidRPr="00BC2A69">
        <w:rPr>
          <w:rFonts w:asciiTheme="minorHAnsi" w:hAnsiTheme="minorHAnsi"/>
          <w:noProof/>
        </w:rPr>
        <w:drawing>
          <wp:inline distT="0" distB="0" distL="0" distR="0" wp14:anchorId="20786537" wp14:editId="45CFBA22">
            <wp:extent cx="4991797" cy="1895740"/>
            <wp:effectExtent l="19050" t="19050" r="18415" b="28575"/>
            <wp:docPr id="644069225" name="Obraz 644069225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34450" name="Obraz 1" descr="Obraz zawierający tekst, zrzut ekranu, Czcionka&#10;&#10;Opis wygenerowany automatycznie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189574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72E8CE" w14:textId="77777777" w:rsidR="00476F64" w:rsidRPr="00476F64" w:rsidRDefault="00476F64" w:rsidP="00476F64">
      <w:pPr>
        <w:rPr>
          <w:rFonts w:asciiTheme="minorHAnsi" w:hAnsiTheme="minorHAnsi"/>
        </w:rPr>
      </w:pPr>
    </w:p>
    <w:p w14:paraId="559CBD51" w14:textId="52BC2423" w:rsidR="000770EA" w:rsidRPr="006B75F8" w:rsidRDefault="000770EA" w:rsidP="000770EA">
      <w:pPr>
        <w:pStyle w:val="Nagwek3"/>
        <w:numPr>
          <w:ilvl w:val="1"/>
          <w:numId w:val="7"/>
        </w:numPr>
      </w:pPr>
      <w:bookmarkStart w:id="19" w:name="_Toc151038271"/>
      <w:r>
        <w:t>Ścieżki wdrożeniowe</w:t>
      </w:r>
      <w:bookmarkEnd w:id="19"/>
    </w:p>
    <w:p w14:paraId="6CC7F505" w14:textId="77777777" w:rsidR="006B75F8" w:rsidRDefault="006B75F8" w:rsidP="000A0B86"/>
    <w:p w14:paraId="325D47DE" w14:textId="77777777" w:rsidR="00A40EFC" w:rsidRDefault="006E1E94" w:rsidP="000A0B86">
      <w:pPr>
        <w:rPr>
          <w:rFonts w:asciiTheme="minorHAnsi" w:hAnsiTheme="minorHAnsi"/>
          <w:sz w:val="22"/>
          <w:szCs w:val="22"/>
        </w:rPr>
      </w:pPr>
      <w:r w:rsidRPr="00190E2B">
        <w:rPr>
          <w:rFonts w:asciiTheme="minorHAnsi" w:hAnsiTheme="minorHAnsi"/>
          <w:sz w:val="22"/>
          <w:szCs w:val="22"/>
        </w:rPr>
        <w:t>Ścieżki wdrożeniowe są</w:t>
      </w:r>
      <w:r w:rsidR="00B5571D" w:rsidRPr="00190E2B">
        <w:rPr>
          <w:rFonts w:asciiTheme="minorHAnsi" w:hAnsiTheme="minorHAnsi"/>
          <w:sz w:val="22"/>
          <w:szCs w:val="22"/>
        </w:rPr>
        <w:t xml:space="preserve"> generowane per wariant produktu. </w:t>
      </w:r>
      <w:r w:rsidR="0007136C">
        <w:rPr>
          <w:rFonts w:asciiTheme="minorHAnsi" w:hAnsiTheme="minorHAnsi"/>
          <w:sz w:val="22"/>
          <w:szCs w:val="22"/>
        </w:rPr>
        <w:t>Dostępne są z poziomu formularza</w:t>
      </w:r>
      <w:r w:rsidR="00A40EFC">
        <w:rPr>
          <w:rFonts w:asciiTheme="minorHAnsi" w:hAnsiTheme="minorHAnsi"/>
          <w:sz w:val="22"/>
          <w:szCs w:val="22"/>
        </w:rPr>
        <w:t>:</w:t>
      </w:r>
    </w:p>
    <w:p w14:paraId="6B161089" w14:textId="4220019E" w:rsidR="00B35C40" w:rsidRDefault="0007136C" w:rsidP="008B52A8">
      <w:pPr>
        <w:pStyle w:val="Akapitzlist"/>
        <w:numPr>
          <w:ilvl w:val="0"/>
          <w:numId w:val="36"/>
        </w:numPr>
        <w:rPr>
          <w:rFonts w:asciiTheme="minorHAnsi" w:hAnsiTheme="minorHAnsi"/>
        </w:rPr>
      </w:pPr>
      <w:r w:rsidRPr="00A40EFC">
        <w:rPr>
          <w:rFonts w:asciiTheme="minorHAnsi" w:hAnsiTheme="minorHAnsi"/>
        </w:rPr>
        <w:t>produktu</w:t>
      </w:r>
      <w:r w:rsidR="00321E0A" w:rsidRPr="00A40EFC">
        <w:rPr>
          <w:rFonts w:asciiTheme="minorHAnsi" w:hAnsiTheme="minorHAnsi"/>
        </w:rPr>
        <w:t xml:space="preserve"> w karcie </w:t>
      </w:r>
      <w:r w:rsidR="00321E0A" w:rsidRPr="00A40EFC">
        <w:rPr>
          <w:rFonts w:asciiTheme="minorHAnsi" w:hAnsiTheme="minorHAnsi"/>
          <w:b/>
        </w:rPr>
        <w:t>Product Info</w:t>
      </w:r>
      <w:r w:rsidR="00321E0A" w:rsidRPr="00A40EFC">
        <w:rPr>
          <w:rFonts w:asciiTheme="minorHAnsi" w:hAnsiTheme="minorHAnsi"/>
        </w:rPr>
        <w:t xml:space="preserve"> w sekcji </w:t>
      </w:r>
      <w:r w:rsidR="00321E0A" w:rsidRPr="00A40EFC">
        <w:rPr>
          <w:rFonts w:asciiTheme="minorHAnsi" w:hAnsiTheme="minorHAnsi"/>
          <w:b/>
        </w:rPr>
        <w:t>TASKS</w:t>
      </w:r>
      <w:r w:rsidR="00321E0A" w:rsidRPr="00A40EFC">
        <w:rPr>
          <w:rFonts w:asciiTheme="minorHAnsi" w:hAnsiTheme="minorHAnsi"/>
        </w:rPr>
        <w:t>.</w:t>
      </w:r>
      <w:r w:rsidR="00321E0A">
        <w:rPr>
          <w:rFonts w:asciiTheme="minorHAnsi" w:hAnsiTheme="minorHAnsi"/>
        </w:rPr>
        <w:t xml:space="preserve"> </w:t>
      </w:r>
      <w:r w:rsidR="00A40EFC">
        <w:rPr>
          <w:rFonts w:asciiTheme="minorHAnsi" w:hAnsiTheme="minorHAnsi"/>
        </w:rPr>
        <w:t xml:space="preserve">– widzimy </w:t>
      </w:r>
      <w:r w:rsidR="00B35C40">
        <w:rPr>
          <w:rFonts w:asciiTheme="minorHAnsi" w:hAnsiTheme="minorHAnsi"/>
        </w:rPr>
        <w:t>zadania wszystkich aktywnych wariantów</w:t>
      </w:r>
      <w:r w:rsidR="00324EE9">
        <w:rPr>
          <w:rFonts w:asciiTheme="minorHAnsi" w:hAnsiTheme="minorHAnsi"/>
        </w:rPr>
        <w:t>:</w:t>
      </w:r>
    </w:p>
    <w:p w14:paraId="2CF4E52E" w14:textId="03C79FC2" w:rsidR="00920036" w:rsidRDefault="00920036" w:rsidP="00920036">
      <w:pPr>
        <w:pStyle w:val="Akapitzlist"/>
        <w:ind w:left="502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C487F70" wp14:editId="244DBABD">
            <wp:extent cx="6638925" cy="2581275"/>
            <wp:effectExtent l="19050" t="19050" r="28575" b="28575"/>
            <wp:docPr id="395434423" name="Obraz 395434423" descr="Obraz zawierający tekst, oprogramowanie, numer, Strona internet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434423" name="Obraz 1" descr="Obraz zawierający tekst, oprogramowanie, numer, Strona internetow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81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957568" w14:textId="7A3443F5" w:rsidR="00563CEA" w:rsidRPr="00190E2B" w:rsidRDefault="00B35C40" w:rsidP="008B52A8">
      <w:pPr>
        <w:pStyle w:val="Akapitzlist"/>
        <w:numPr>
          <w:ilvl w:val="0"/>
          <w:numId w:val="36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variant</w:t>
      </w:r>
      <w:proofErr w:type="spellEnd"/>
      <w:r>
        <w:rPr>
          <w:rFonts w:asciiTheme="minorHAnsi" w:hAnsiTheme="minorHAnsi"/>
        </w:rPr>
        <w:t xml:space="preserve"> w karcie </w:t>
      </w:r>
      <w:proofErr w:type="spellStart"/>
      <w:r w:rsidRPr="00C13B61">
        <w:rPr>
          <w:rFonts w:asciiTheme="minorHAnsi" w:hAnsiTheme="minorHAnsi"/>
          <w:b/>
          <w:bCs/>
        </w:rPr>
        <w:t>Task</w:t>
      </w:r>
      <w:r w:rsidR="00C13B61" w:rsidRPr="00C13B61">
        <w:rPr>
          <w:rFonts w:asciiTheme="minorHAnsi" w:hAnsiTheme="minorHAnsi"/>
          <w:b/>
          <w:bCs/>
        </w:rPr>
        <w:t>s</w:t>
      </w:r>
      <w:proofErr w:type="spellEnd"/>
      <w:r>
        <w:rPr>
          <w:rFonts w:asciiTheme="minorHAnsi" w:hAnsiTheme="minorHAnsi"/>
        </w:rPr>
        <w:t xml:space="preserve"> – widzimy zadania tylko wybranego wariantu</w:t>
      </w:r>
      <w:r w:rsidR="00324EE9">
        <w:rPr>
          <w:rFonts w:asciiTheme="minorHAnsi" w:hAnsiTheme="minorHAnsi"/>
        </w:rPr>
        <w:t>:</w:t>
      </w:r>
    </w:p>
    <w:p w14:paraId="0705F7C9" w14:textId="0DD82F8B" w:rsidR="00B35C40" w:rsidRPr="00B35C40" w:rsidRDefault="0029247D" w:rsidP="0029247D">
      <w:pPr>
        <w:ind w:left="502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562E27D9" wp14:editId="7B446F57">
            <wp:extent cx="6638925" cy="2000250"/>
            <wp:effectExtent l="19050" t="19050" r="28575" b="19050"/>
            <wp:docPr id="1237264365" name="Obraz 123726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00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54BE81" w14:textId="60EAEEBA" w:rsidR="00563CEA" w:rsidRDefault="00324EE9" w:rsidP="000A0B8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AA1EA6">
        <w:rPr>
          <w:rFonts w:asciiTheme="minorHAnsi" w:hAnsiTheme="minorHAnsi"/>
          <w:sz w:val="22"/>
          <w:szCs w:val="22"/>
        </w:rPr>
        <w:t xml:space="preserve">Na formularzu </w:t>
      </w:r>
      <w:proofErr w:type="spellStart"/>
      <w:r w:rsidR="00AA1EA6">
        <w:rPr>
          <w:rFonts w:asciiTheme="minorHAnsi" w:hAnsiTheme="minorHAnsi"/>
          <w:sz w:val="22"/>
          <w:szCs w:val="22"/>
        </w:rPr>
        <w:t>product</w:t>
      </w:r>
      <w:proofErr w:type="spellEnd"/>
      <w:r w:rsidR="00AA1EA6">
        <w:rPr>
          <w:rFonts w:asciiTheme="minorHAnsi" w:hAnsiTheme="minorHAnsi"/>
          <w:sz w:val="22"/>
          <w:szCs w:val="22"/>
        </w:rPr>
        <w:t xml:space="preserve"> d</w:t>
      </w:r>
      <w:r w:rsidR="00930B0D">
        <w:rPr>
          <w:rFonts w:asciiTheme="minorHAnsi" w:hAnsiTheme="minorHAnsi"/>
          <w:sz w:val="22"/>
          <w:szCs w:val="22"/>
        </w:rPr>
        <w:t>o</w:t>
      </w:r>
      <w:r w:rsidR="00C511C7">
        <w:rPr>
          <w:rFonts w:asciiTheme="minorHAnsi" w:hAnsiTheme="minorHAnsi"/>
          <w:sz w:val="22"/>
          <w:szCs w:val="22"/>
        </w:rPr>
        <w:t xml:space="preserve">myślnie wyświetlane są </w:t>
      </w:r>
      <w:r w:rsidR="00436E2C">
        <w:rPr>
          <w:rFonts w:asciiTheme="minorHAnsi" w:hAnsiTheme="minorHAnsi"/>
          <w:sz w:val="22"/>
          <w:szCs w:val="22"/>
        </w:rPr>
        <w:t>zadania wszystkich aktywnych wariantów produktu. Aktywne to te, których status &lt;&gt; „</w:t>
      </w:r>
      <w:proofErr w:type="spellStart"/>
      <w:r w:rsidR="00436E2C">
        <w:rPr>
          <w:rFonts w:asciiTheme="minorHAnsi" w:hAnsiTheme="minorHAnsi"/>
          <w:sz w:val="22"/>
          <w:szCs w:val="22"/>
        </w:rPr>
        <w:t>Cancelled</w:t>
      </w:r>
      <w:proofErr w:type="spellEnd"/>
      <w:r w:rsidR="00436E2C">
        <w:rPr>
          <w:rFonts w:asciiTheme="minorHAnsi" w:hAnsiTheme="minorHAnsi"/>
          <w:sz w:val="22"/>
          <w:szCs w:val="22"/>
        </w:rPr>
        <w:t xml:space="preserve">”. Jeżeli chcemy zobaczyć również zadania nieaktywnych wariantów należy ustawić opcję </w:t>
      </w:r>
      <w:r w:rsidR="00436E2C">
        <w:rPr>
          <w:rFonts w:asciiTheme="minorHAnsi" w:hAnsiTheme="minorHAnsi"/>
          <w:b/>
          <w:bCs/>
          <w:sz w:val="22"/>
          <w:szCs w:val="22"/>
        </w:rPr>
        <w:t xml:space="preserve">Show </w:t>
      </w:r>
      <w:proofErr w:type="spellStart"/>
      <w:r w:rsidR="00436E2C">
        <w:rPr>
          <w:rFonts w:asciiTheme="minorHAnsi" w:hAnsiTheme="minorHAnsi"/>
          <w:b/>
          <w:bCs/>
          <w:sz w:val="22"/>
          <w:szCs w:val="22"/>
        </w:rPr>
        <w:t>all</w:t>
      </w:r>
      <w:proofErr w:type="spellEnd"/>
      <w:r w:rsidR="00436E2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36E2C">
        <w:rPr>
          <w:rFonts w:asciiTheme="minorHAnsi" w:hAnsiTheme="minorHAnsi"/>
          <w:sz w:val="22"/>
          <w:szCs w:val="22"/>
        </w:rPr>
        <w:t>na wartoś</w:t>
      </w:r>
      <w:r w:rsidR="002F1A95">
        <w:rPr>
          <w:rFonts w:asciiTheme="minorHAnsi" w:hAnsiTheme="minorHAnsi"/>
          <w:sz w:val="22"/>
          <w:szCs w:val="22"/>
        </w:rPr>
        <w:t>ć „</w:t>
      </w:r>
      <w:proofErr w:type="spellStart"/>
      <w:r w:rsidR="002F1A95">
        <w:rPr>
          <w:rFonts w:asciiTheme="minorHAnsi" w:hAnsiTheme="minorHAnsi"/>
          <w:sz w:val="22"/>
          <w:szCs w:val="22"/>
        </w:rPr>
        <w:t>Yes</w:t>
      </w:r>
      <w:proofErr w:type="spellEnd"/>
      <w:r w:rsidR="002F1A95">
        <w:rPr>
          <w:rFonts w:asciiTheme="minorHAnsi" w:hAnsiTheme="minorHAnsi"/>
          <w:sz w:val="22"/>
          <w:szCs w:val="22"/>
        </w:rPr>
        <w:t>”</w:t>
      </w:r>
      <w:r w:rsidR="007C11C7">
        <w:rPr>
          <w:rFonts w:asciiTheme="minorHAnsi" w:hAnsiTheme="minorHAnsi"/>
          <w:sz w:val="22"/>
          <w:szCs w:val="22"/>
        </w:rPr>
        <w:t>:</w:t>
      </w:r>
    </w:p>
    <w:p w14:paraId="4E1E594A" w14:textId="50006C45" w:rsidR="007C11C7" w:rsidRDefault="007C11C7" w:rsidP="007C11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3937C9CE" wp14:editId="438C0198">
            <wp:extent cx="6638925" cy="3019425"/>
            <wp:effectExtent l="19050" t="19050" r="28575" b="28575"/>
            <wp:docPr id="1639459341" name="Obraz 1639459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621FB9" w14:textId="77777777" w:rsidR="007C11C7" w:rsidRPr="007C11C7" w:rsidRDefault="007C11C7" w:rsidP="007C11C7">
      <w:pPr>
        <w:rPr>
          <w:rFonts w:asciiTheme="minorHAnsi" w:hAnsiTheme="minorHAnsi"/>
          <w:sz w:val="22"/>
          <w:szCs w:val="22"/>
        </w:rPr>
      </w:pPr>
    </w:p>
    <w:p w14:paraId="215A727C" w14:textId="6B8FA9F9" w:rsidR="00A73F66" w:rsidRDefault="00D07B3E" w:rsidP="00A73F6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Przy zmianie statusu </w:t>
      </w:r>
      <w:proofErr w:type="spellStart"/>
      <w:r w:rsidR="00545A5B">
        <w:rPr>
          <w:rFonts w:asciiTheme="minorHAnsi" w:hAnsiTheme="minorHAnsi"/>
          <w:sz w:val="22"/>
          <w:szCs w:val="22"/>
        </w:rPr>
        <w:t>variantu</w:t>
      </w:r>
      <w:proofErr w:type="spellEnd"/>
      <w:r w:rsidR="00545A5B">
        <w:rPr>
          <w:rFonts w:asciiTheme="minorHAnsi" w:hAnsiTheme="minorHAnsi"/>
          <w:sz w:val="22"/>
          <w:szCs w:val="22"/>
        </w:rPr>
        <w:t xml:space="preserve"> z „New” na „To Design” generuje się pierwsze zadanie „</w:t>
      </w:r>
      <w:proofErr w:type="spellStart"/>
      <w:r w:rsidR="00545A5B">
        <w:rPr>
          <w:rFonts w:asciiTheme="minorHAnsi" w:hAnsiTheme="minorHAnsi"/>
          <w:sz w:val="22"/>
          <w:szCs w:val="22"/>
        </w:rPr>
        <w:t>Path</w:t>
      </w:r>
      <w:proofErr w:type="spellEnd"/>
      <w:r w:rsidR="00545A5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45A5B">
        <w:rPr>
          <w:rFonts w:asciiTheme="minorHAnsi" w:hAnsiTheme="minorHAnsi"/>
          <w:sz w:val="22"/>
          <w:szCs w:val="22"/>
        </w:rPr>
        <w:t>initialization</w:t>
      </w:r>
      <w:proofErr w:type="spellEnd"/>
      <w:r w:rsidR="00545A5B">
        <w:rPr>
          <w:rFonts w:asciiTheme="minorHAnsi" w:hAnsiTheme="minorHAnsi"/>
          <w:sz w:val="22"/>
          <w:szCs w:val="22"/>
        </w:rPr>
        <w:t xml:space="preserve">” przypisane do osoby w polu </w:t>
      </w:r>
      <w:r w:rsidR="00545A5B">
        <w:rPr>
          <w:rFonts w:asciiTheme="minorHAnsi" w:hAnsiTheme="minorHAnsi"/>
          <w:b/>
          <w:bCs/>
          <w:sz w:val="22"/>
          <w:szCs w:val="22"/>
        </w:rPr>
        <w:t xml:space="preserve">Designer </w:t>
      </w:r>
      <w:r w:rsidR="00545A5B">
        <w:rPr>
          <w:rFonts w:asciiTheme="minorHAnsi" w:hAnsiTheme="minorHAnsi"/>
          <w:sz w:val="22"/>
          <w:szCs w:val="22"/>
        </w:rPr>
        <w:t xml:space="preserve">na formularzu produkt w karcie </w:t>
      </w:r>
      <w:proofErr w:type="spellStart"/>
      <w:r w:rsidR="00545A5B">
        <w:rPr>
          <w:rFonts w:asciiTheme="minorHAnsi" w:hAnsiTheme="minorHAnsi"/>
          <w:b/>
          <w:bCs/>
          <w:sz w:val="22"/>
          <w:szCs w:val="22"/>
        </w:rPr>
        <w:t>Summary</w:t>
      </w:r>
      <w:proofErr w:type="spellEnd"/>
      <w:r w:rsidR="00545A5B">
        <w:rPr>
          <w:rFonts w:asciiTheme="minorHAnsi" w:hAnsiTheme="minorHAnsi"/>
          <w:b/>
          <w:bCs/>
          <w:sz w:val="22"/>
          <w:szCs w:val="22"/>
        </w:rPr>
        <w:t>.</w:t>
      </w:r>
      <w:r w:rsidR="005C7DD0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1730DF26" w14:textId="38641B59" w:rsidR="004457B5" w:rsidRDefault="00A73F66" w:rsidP="007C11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 wykonaniu wyceny technolog d</w:t>
      </w:r>
      <w:r w:rsidR="00D87737">
        <w:rPr>
          <w:rFonts w:asciiTheme="minorHAnsi" w:hAnsiTheme="minorHAnsi"/>
          <w:sz w:val="22"/>
          <w:szCs w:val="22"/>
        </w:rPr>
        <w:t xml:space="preserve">la </w:t>
      </w:r>
      <w:r>
        <w:rPr>
          <w:rFonts w:asciiTheme="minorHAnsi" w:hAnsiTheme="minorHAnsi"/>
          <w:sz w:val="22"/>
          <w:szCs w:val="22"/>
        </w:rPr>
        <w:t>każdego</w:t>
      </w:r>
      <w:r w:rsidR="00D87737">
        <w:rPr>
          <w:rFonts w:asciiTheme="minorHAnsi" w:hAnsiTheme="minorHAnsi"/>
          <w:sz w:val="22"/>
          <w:szCs w:val="22"/>
        </w:rPr>
        <w:t xml:space="preserve"> wariant</w:t>
      </w:r>
      <w:r w:rsidR="00402FEC">
        <w:rPr>
          <w:rFonts w:asciiTheme="minorHAnsi" w:hAnsiTheme="minorHAnsi"/>
          <w:sz w:val="22"/>
          <w:szCs w:val="22"/>
        </w:rPr>
        <w:t xml:space="preserve">u </w:t>
      </w:r>
      <w:r>
        <w:rPr>
          <w:rFonts w:asciiTheme="minorHAnsi" w:hAnsiTheme="minorHAnsi"/>
          <w:sz w:val="22"/>
          <w:szCs w:val="22"/>
        </w:rPr>
        <w:t>generuje zadania, tzw. „ścieżkę wdrożeniową”. Poniżej przykładowa ścieżka:</w:t>
      </w:r>
      <w:r>
        <w:rPr>
          <w:rFonts w:asciiTheme="minorHAnsi" w:hAnsiTheme="minorHAnsi"/>
          <w:sz w:val="22"/>
          <w:szCs w:val="22"/>
        </w:rPr>
        <w:br/>
      </w:r>
    </w:p>
    <w:p w14:paraId="37CF6477" w14:textId="0206E17C" w:rsidR="00534341" w:rsidRPr="00534341" w:rsidRDefault="0079036C" w:rsidP="007C11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0EB4405" wp14:editId="69CF9CAB">
            <wp:extent cx="6633210" cy="2965450"/>
            <wp:effectExtent l="19050" t="19050" r="15240" b="25400"/>
            <wp:docPr id="1603072509" name="Obraz 160307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96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0B0C07" w14:textId="09F07390" w:rsidR="0029474D" w:rsidRDefault="000C4607" w:rsidP="007C11C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Zadania mają poniższe pola:</w:t>
      </w: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29474D" w:rsidRPr="007D469D" w14:paraId="149C53F6" w14:textId="77777777" w:rsidTr="0029474D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067FA7A4" w14:textId="77777777" w:rsidR="0029474D" w:rsidRPr="007D469D" w:rsidRDefault="0029474D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6A4EEC82" w14:textId="77777777" w:rsidR="0029474D" w:rsidRPr="007D469D" w:rsidRDefault="0029474D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0D41E53" w14:textId="77777777" w:rsidR="0029474D" w:rsidRPr="007D469D" w:rsidRDefault="0029474D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29474D" w:rsidRPr="007822C3" w14:paraId="7C56A518" w14:textId="77777777" w:rsidTr="0029474D">
        <w:tc>
          <w:tcPr>
            <w:tcW w:w="2099" w:type="dxa"/>
            <w:vAlign w:val="center"/>
          </w:tcPr>
          <w:p w14:paraId="4C4DB6F2" w14:textId="1FA7F14D" w:rsidR="0029474D" w:rsidRPr="00AE252B" w:rsidRDefault="00AE252B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67E51" w:rsidRPr="00AE252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Id</w:t>
            </w:r>
          </w:p>
        </w:tc>
        <w:tc>
          <w:tcPr>
            <w:tcW w:w="1510" w:type="dxa"/>
            <w:vAlign w:val="center"/>
          </w:tcPr>
          <w:p w14:paraId="5C702CB1" w14:textId="26A7211C" w:rsidR="0029474D" w:rsidRPr="00677756" w:rsidRDefault="00C73B7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835359E" w14:textId="7809A172" w:rsidR="0029474D" w:rsidRPr="007822C3" w:rsidRDefault="00897719">
            <w:pPr>
              <w:pStyle w:val="Akapitzlist"/>
              <w:spacing w:after="0" w:line="240" w:lineRule="auto"/>
              <w:ind w:left="57"/>
            </w:pPr>
            <w:r w:rsidRPr="00897719">
              <w:t>Identyfikator zadania dla danego wariantu, od 1</w:t>
            </w:r>
          </w:p>
        </w:tc>
      </w:tr>
      <w:tr w:rsidR="0029474D" w:rsidRPr="001B5BB1" w14:paraId="357A2D55" w14:textId="77777777" w:rsidTr="0029474D">
        <w:tc>
          <w:tcPr>
            <w:tcW w:w="2099" w:type="dxa"/>
            <w:vAlign w:val="center"/>
          </w:tcPr>
          <w:p w14:paraId="23087A7D" w14:textId="3EA7FC55" w:rsidR="0029474D" w:rsidRPr="00AE252B" w:rsidRDefault="00A67E51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Task Name</w:t>
            </w:r>
          </w:p>
        </w:tc>
        <w:tc>
          <w:tcPr>
            <w:tcW w:w="1510" w:type="dxa"/>
            <w:vAlign w:val="center"/>
          </w:tcPr>
          <w:p w14:paraId="174FCF20" w14:textId="5E0A65A3" w:rsidR="0029474D" w:rsidRPr="00677756" w:rsidRDefault="00C73B71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BC9BD90" w14:textId="5FE3E9F8" w:rsidR="0029474D" w:rsidRPr="001B5BB1" w:rsidRDefault="00897719">
            <w:pPr>
              <w:pStyle w:val="Akapitzlist"/>
              <w:spacing w:after="0" w:line="240" w:lineRule="auto"/>
              <w:ind w:left="57"/>
            </w:pPr>
            <w:r w:rsidRPr="00897719">
              <w:t xml:space="preserve">Nazwa zadania, np. </w:t>
            </w:r>
            <w:proofErr w:type="spellStart"/>
            <w:r w:rsidRPr="00897719">
              <w:t>Path</w:t>
            </w:r>
            <w:proofErr w:type="spellEnd"/>
            <w:r w:rsidRPr="00897719">
              <w:t xml:space="preserve"> </w:t>
            </w:r>
            <w:proofErr w:type="spellStart"/>
            <w:r w:rsidRPr="00897719">
              <w:t>Initialization</w:t>
            </w:r>
            <w:proofErr w:type="spellEnd"/>
          </w:p>
        </w:tc>
      </w:tr>
      <w:tr w:rsidR="0029474D" w:rsidRPr="00B0277F" w14:paraId="35F73BF7" w14:textId="77777777" w:rsidTr="0029474D">
        <w:tc>
          <w:tcPr>
            <w:tcW w:w="2099" w:type="dxa"/>
            <w:vAlign w:val="center"/>
          </w:tcPr>
          <w:p w14:paraId="2B29DEA3" w14:textId="0F443BDD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Predecessors</w:t>
            </w:r>
          </w:p>
        </w:tc>
        <w:tc>
          <w:tcPr>
            <w:tcW w:w="1510" w:type="dxa"/>
            <w:vAlign w:val="center"/>
          </w:tcPr>
          <w:p w14:paraId="004ED502" w14:textId="20C162F3" w:rsidR="0029474D" w:rsidRPr="00677756" w:rsidRDefault="001572C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r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Do </w:t>
            </w:r>
            <w:proofErr w:type="spellStart"/>
            <w:r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edycji</w:t>
            </w:r>
            <w:proofErr w:type="spellEnd"/>
          </w:p>
        </w:tc>
        <w:tc>
          <w:tcPr>
            <w:tcW w:w="6521" w:type="dxa"/>
            <w:vAlign w:val="center"/>
          </w:tcPr>
          <w:p w14:paraId="6B4E4D45" w14:textId="5084C381" w:rsidR="0029474D" w:rsidRPr="00B0277F" w:rsidRDefault="0062567F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Poprzednik. </w:t>
            </w:r>
            <w:r w:rsidR="008A1331">
              <w:rPr>
                <w:rFonts w:asciiTheme="minorHAnsi" w:hAnsiTheme="minorHAnsi"/>
                <w:sz w:val="22"/>
                <w:szCs w:val="22"/>
              </w:rPr>
              <w:t>Id zadania danego wariantu jakie musi zostać wykonane aby</w:t>
            </w:r>
            <w:r w:rsidR="00CC6F41">
              <w:rPr>
                <w:rFonts w:asciiTheme="minorHAnsi" w:hAnsiTheme="minorHAnsi"/>
                <w:sz w:val="22"/>
                <w:szCs w:val="22"/>
              </w:rPr>
              <w:t xml:space="preserve"> zadanie mogło zostać przekazane do </w:t>
            </w:r>
            <w:r w:rsidR="009A0EC0">
              <w:rPr>
                <w:rFonts w:asciiTheme="minorHAnsi" w:hAnsiTheme="minorHAnsi"/>
                <w:sz w:val="22"/>
                <w:szCs w:val="22"/>
              </w:rPr>
              <w:t>realizacji (status zmienia się z „</w:t>
            </w:r>
            <w:proofErr w:type="spellStart"/>
            <w:r w:rsidR="009A0EC0">
              <w:rPr>
                <w:rFonts w:asciiTheme="minorHAnsi" w:hAnsiTheme="minorHAnsi"/>
                <w:sz w:val="22"/>
                <w:szCs w:val="22"/>
              </w:rPr>
              <w:t>Waiting</w:t>
            </w:r>
            <w:proofErr w:type="spellEnd"/>
            <w:r w:rsidR="009A0EC0">
              <w:rPr>
                <w:rFonts w:asciiTheme="minorHAnsi" w:hAnsiTheme="minorHAnsi"/>
                <w:sz w:val="22"/>
                <w:szCs w:val="22"/>
              </w:rPr>
              <w:t>” na „To Do”)</w:t>
            </w:r>
          </w:p>
        </w:tc>
      </w:tr>
      <w:tr w:rsidR="0029474D" w:rsidRPr="004765B7" w14:paraId="48A0C3F7" w14:textId="77777777" w:rsidTr="00C322CE">
        <w:tc>
          <w:tcPr>
            <w:tcW w:w="2099" w:type="dxa"/>
            <w:vAlign w:val="center"/>
          </w:tcPr>
          <w:p w14:paraId="68C44A2B" w14:textId="1C265B05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CRE_ITEM</w:t>
            </w:r>
          </w:p>
        </w:tc>
        <w:tc>
          <w:tcPr>
            <w:tcW w:w="1510" w:type="dxa"/>
            <w:vAlign w:val="center"/>
          </w:tcPr>
          <w:p w14:paraId="4D5E52D9" w14:textId="30FA9471" w:rsidR="0029474D" w:rsidRPr="00677756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Do </w:t>
            </w:r>
            <w:proofErr w:type="spellStart"/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edycji</w:t>
            </w:r>
            <w:proofErr w:type="spellEnd"/>
          </w:p>
        </w:tc>
        <w:tc>
          <w:tcPr>
            <w:tcW w:w="6521" w:type="dxa"/>
            <w:vAlign w:val="center"/>
          </w:tcPr>
          <w:p w14:paraId="369D3902" w14:textId="4511D70E" w:rsidR="0029474D" w:rsidRPr="004765B7" w:rsidRDefault="009A0EC0">
            <w:pPr>
              <w:pStyle w:val="Akapitzlist"/>
              <w:spacing w:after="0" w:line="240" w:lineRule="auto"/>
              <w:ind w:left="57"/>
            </w:pPr>
            <w:r>
              <w:t>Extra-poprzednik</w:t>
            </w:r>
            <w:r w:rsidR="002926B9">
              <w:t xml:space="preserve"> weryfikujący czy dla danego wariantu ustalony został model sprzedażowy</w:t>
            </w:r>
            <w:r w:rsidR="00945654">
              <w:t>.</w:t>
            </w:r>
            <w:r w:rsidR="002926B9">
              <w:t xml:space="preserve"> </w:t>
            </w:r>
            <w:r w:rsidR="00CC3CB0">
              <w:t>Jeżeli CRE_ITEM = „</w:t>
            </w:r>
            <w:proofErr w:type="spellStart"/>
            <w:r w:rsidR="00CC3CB0">
              <w:t>Yes</w:t>
            </w:r>
            <w:proofErr w:type="spellEnd"/>
            <w:r w:rsidR="00CC3CB0">
              <w:t xml:space="preserve">” to zadanie </w:t>
            </w:r>
            <w:r w:rsidR="00CC3CB0">
              <w:lastRenderedPageBreak/>
              <w:t>zostanie przekazane do</w:t>
            </w:r>
            <w:r w:rsidR="00994444">
              <w:t xml:space="preserve"> realizacji </w:t>
            </w:r>
            <w:r w:rsidR="00994444">
              <w:rPr>
                <w:rFonts w:asciiTheme="minorHAnsi" w:hAnsiTheme="minorHAnsi"/>
              </w:rPr>
              <w:t>(status zmienia się z „</w:t>
            </w:r>
            <w:proofErr w:type="spellStart"/>
            <w:r w:rsidR="00994444">
              <w:rPr>
                <w:rFonts w:asciiTheme="minorHAnsi" w:hAnsiTheme="minorHAnsi"/>
              </w:rPr>
              <w:t>Waiting</w:t>
            </w:r>
            <w:proofErr w:type="spellEnd"/>
            <w:r w:rsidR="00994444">
              <w:rPr>
                <w:rFonts w:asciiTheme="minorHAnsi" w:hAnsiTheme="minorHAnsi"/>
              </w:rPr>
              <w:t>” na „To Do”) gdy dla wariantu</w:t>
            </w:r>
            <w:r w:rsidR="0083794B">
              <w:rPr>
                <w:rFonts w:asciiTheme="minorHAnsi" w:hAnsiTheme="minorHAnsi"/>
              </w:rPr>
              <w:t xml:space="preserve"> będzie</w:t>
            </w:r>
            <w:r w:rsidR="00D2638F">
              <w:rPr>
                <w:rFonts w:asciiTheme="minorHAnsi" w:hAnsiTheme="minorHAnsi"/>
              </w:rPr>
              <w:t xml:space="preserve"> zatwierdzone SET ITEM IN ERP</w:t>
            </w:r>
          </w:p>
        </w:tc>
      </w:tr>
      <w:tr w:rsidR="0029474D" w:rsidRPr="004765B7" w14:paraId="4EB5E5D8" w14:textId="77777777" w:rsidTr="00C322CE">
        <w:tc>
          <w:tcPr>
            <w:tcW w:w="2099" w:type="dxa"/>
            <w:vAlign w:val="center"/>
          </w:tcPr>
          <w:p w14:paraId="5A8AA415" w14:textId="2F54EC8D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lastRenderedPageBreak/>
              <w:t>PRD_WON</w:t>
            </w:r>
          </w:p>
        </w:tc>
        <w:tc>
          <w:tcPr>
            <w:tcW w:w="1510" w:type="dxa"/>
            <w:vAlign w:val="center"/>
          </w:tcPr>
          <w:p w14:paraId="13C5B32A" w14:textId="181D7B22" w:rsidR="0029474D" w:rsidRPr="00677756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Do </w:t>
            </w:r>
            <w:proofErr w:type="spellStart"/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edycji</w:t>
            </w:r>
            <w:proofErr w:type="spellEnd"/>
          </w:p>
        </w:tc>
        <w:tc>
          <w:tcPr>
            <w:tcW w:w="6521" w:type="dxa"/>
            <w:vAlign w:val="center"/>
          </w:tcPr>
          <w:p w14:paraId="22771D90" w14:textId="4EEA3E7C" w:rsidR="0029474D" w:rsidRPr="004765B7" w:rsidRDefault="00D2638F">
            <w:pPr>
              <w:pStyle w:val="Akapitzlist"/>
              <w:spacing w:after="0" w:line="240" w:lineRule="auto"/>
              <w:ind w:left="57"/>
            </w:pPr>
            <w:r>
              <w:t xml:space="preserve">Extra-poprzednik weryfikujący czy dla danego </w:t>
            </w:r>
            <w:r w:rsidR="000D2B74">
              <w:t>produktu</w:t>
            </w:r>
            <w:r w:rsidR="00DA17E6">
              <w:t xml:space="preserve"> </w:t>
            </w:r>
            <w:r w:rsidR="00C27A1A">
              <w:t>status = „Won”</w:t>
            </w:r>
            <w:r>
              <w:t xml:space="preserve">. Jeżeli </w:t>
            </w:r>
            <w:r w:rsidR="00C27A1A">
              <w:t>PRD_WON</w:t>
            </w:r>
            <w:r>
              <w:t xml:space="preserve"> = „</w:t>
            </w:r>
            <w:proofErr w:type="spellStart"/>
            <w:r>
              <w:t>Yes</w:t>
            </w:r>
            <w:proofErr w:type="spellEnd"/>
            <w:r>
              <w:t xml:space="preserve">” to zadanie zostanie przekazane do realizacji </w:t>
            </w:r>
            <w:r>
              <w:rPr>
                <w:rFonts w:asciiTheme="minorHAnsi" w:hAnsiTheme="minorHAnsi"/>
              </w:rPr>
              <w:t>(status zmienia się z „</w:t>
            </w:r>
            <w:proofErr w:type="spellStart"/>
            <w:r>
              <w:rPr>
                <w:rFonts w:asciiTheme="minorHAnsi" w:hAnsiTheme="minorHAnsi"/>
              </w:rPr>
              <w:t>Waiting</w:t>
            </w:r>
            <w:proofErr w:type="spellEnd"/>
            <w:r>
              <w:rPr>
                <w:rFonts w:asciiTheme="minorHAnsi" w:hAnsiTheme="minorHAnsi"/>
              </w:rPr>
              <w:t xml:space="preserve">” na „To Do”) gdy dla </w:t>
            </w:r>
            <w:r w:rsidR="00C27A1A">
              <w:rPr>
                <w:rFonts w:asciiTheme="minorHAnsi" w:hAnsiTheme="minorHAnsi"/>
              </w:rPr>
              <w:t>produktu status = „Won”</w:t>
            </w:r>
          </w:p>
        </w:tc>
      </w:tr>
      <w:tr w:rsidR="0029474D" w:rsidRPr="004765B7" w14:paraId="3E91704D" w14:textId="77777777" w:rsidTr="00C322CE">
        <w:tc>
          <w:tcPr>
            <w:tcW w:w="2099" w:type="dxa"/>
            <w:vAlign w:val="center"/>
          </w:tcPr>
          <w:p w14:paraId="333F62B7" w14:textId="3E4681CD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Status Reason</w:t>
            </w:r>
          </w:p>
        </w:tc>
        <w:tc>
          <w:tcPr>
            <w:tcW w:w="1510" w:type="dxa"/>
            <w:vAlign w:val="center"/>
          </w:tcPr>
          <w:p w14:paraId="21BAD8C1" w14:textId="2204D500" w:rsidR="0029474D" w:rsidRPr="00804365" w:rsidRDefault="001572CB">
            <w:pPr>
              <w:pStyle w:val="Akapitzlist"/>
              <w:spacing w:after="0" w:line="240" w:lineRule="auto"/>
              <w:ind w:left="57"/>
              <w:rPr>
                <w:color w:val="00B050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BAF7667" w14:textId="77777777" w:rsidR="00C27A1A" w:rsidRDefault="00C27A1A" w:rsidP="008B52A8">
            <w:pPr>
              <w:pStyle w:val="Akapitzlist"/>
              <w:numPr>
                <w:ilvl w:val="0"/>
                <w:numId w:val="36"/>
              </w:numPr>
              <w:rPr>
                <w:color w:val="000000" w:themeColor="text1"/>
              </w:rPr>
            </w:pPr>
            <w:r w:rsidRPr="00CE1BF3">
              <w:rPr>
                <w:color w:val="000000" w:themeColor="text1"/>
              </w:rPr>
              <w:t>To do – status ustawiany a</w:t>
            </w:r>
            <w:r>
              <w:rPr>
                <w:color w:val="000000" w:themeColor="text1"/>
              </w:rPr>
              <w:t>utomatycznie</w:t>
            </w:r>
          </w:p>
          <w:p w14:paraId="30601658" w14:textId="77777777" w:rsidR="00C27A1A" w:rsidRDefault="00C27A1A" w:rsidP="008B52A8">
            <w:pPr>
              <w:pStyle w:val="Akapitzlist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Waiting</w:t>
            </w:r>
            <w:proofErr w:type="spellEnd"/>
            <w:r>
              <w:rPr>
                <w:color w:val="000000" w:themeColor="text1"/>
              </w:rPr>
              <w:t xml:space="preserve"> – status ustawiany, gdy </w:t>
            </w:r>
            <w:proofErr w:type="spellStart"/>
            <w:r>
              <w:rPr>
                <w:color w:val="000000" w:themeColor="text1"/>
              </w:rPr>
              <w:t>predecessor</w:t>
            </w:r>
            <w:proofErr w:type="spellEnd"/>
            <w:r>
              <w:rPr>
                <w:color w:val="000000" w:themeColor="text1"/>
              </w:rPr>
              <w:t xml:space="preserve"> nie jest w statusie „</w:t>
            </w:r>
            <w:proofErr w:type="spellStart"/>
            <w:r>
              <w:rPr>
                <w:color w:val="000000" w:themeColor="text1"/>
              </w:rPr>
              <w:t>Completed</w:t>
            </w:r>
            <w:proofErr w:type="spellEnd"/>
            <w:r>
              <w:rPr>
                <w:color w:val="000000" w:themeColor="text1"/>
              </w:rPr>
              <w:t>”</w:t>
            </w:r>
          </w:p>
          <w:p w14:paraId="0B26BBF5" w14:textId="0BDC843A" w:rsidR="00C27A1A" w:rsidRDefault="00C27A1A" w:rsidP="008B52A8">
            <w:pPr>
              <w:pStyle w:val="Akapitzlist"/>
              <w:numPr>
                <w:ilvl w:val="0"/>
                <w:numId w:val="3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Completed</w:t>
            </w:r>
            <w:proofErr w:type="spellEnd"/>
            <w:r>
              <w:rPr>
                <w:color w:val="000000" w:themeColor="text1"/>
              </w:rPr>
              <w:t xml:space="preserve"> – status ustawiany ręcznie po kliknięciu </w:t>
            </w:r>
            <w:r>
              <w:rPr>
                <w:b/>
                <w:bCs/>
                <w:color w:val="000000" w:themeColor="text1"/>
              </w:rPr>
              <w:t>Mark Complete</w:t>
            </w:r>
          </w:p>
          <w:p w14:paraId="181A2887" w14:textId="68055EDF" w:rsidR="0029474D" w:rsidRPr="004765B7" w:rsidRDefault="00C27A1A" w:rsidP="008B52A8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  <w:proofErr w:type="spellStart"/>
            <w:r w:rsidRPr="00B652AB">
              <w:rPr>
                <w:color w:val="000000" w:themeColor="text1"/>
              </w:rPr>
              <w:t>Cancelled</w:t>
            </w:r>
            <w:proofErr w:type="spellEnd"/>
            <w:r w:rsidRPr="00B652AB">
              <w:rPr>
                <w:color w:val="000000" w:themeColor="text1"/>
              </w:rPr>
              <w:t xml:space="preserve"> – status ustawiany w momencie, gdy wariant zmienia status na </w:t>
            </w:r>
            <w:proofErr w:type="spellStart"/>
            <w:r w:rsidRPr="00B652AB">
              <w:rPr>
                <w:color w:val="000000" w:themeColor="text1"/>
              </w:rPr>
              <w:t>Cancelled</w:t>
            </w:r>
            <w:proofErr w:type="spellEnd"/>
          </w:p>
        </w:tc>
      </w:tr>
      <w:tr w:rsidR="0029474D" w:rsidRPr="004765B7" w14:paraId="20C58066" w14:textId="77777777" w:rsidTr="00C322CE">
        <w:tc>
          <w:tcPr>
            <w:tcW w:w="2099" w:type="dxa"/>
            <w:vAlign w:val="center"/>
          </w:tcPr>
          <w:p w14:paraId="6C8E08B8" w14:textId="08E0D1DF" w:rsidR="0029474D" w:rsidRPr="00AE252B" w:rsidRDefault="00AE252B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C27A1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D626F3" w:rsidRPr="00AE252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Responsible</w:t>
            </w:r>
          </w:p>
        </w:tc>
        <w:tc>
          <w:tcPr>
            <w:tcW w:w="1510" w:type="dxa"/>
            <w:vAlign w:val="center"/>
          </w:tcPr>
          <w:p w14:paraId="1FF17760" w14:textId="2E6C12C1" w:rsidR="0029474D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0D7D7385" w14:textId="6B27AAC7" w:rsidR="0029474D" w:rsidRPr="004765B7" w:rsidRDefault="00AE2976">
            <w:pPr>
              <w:pStyle w:val="Akapitzlist"/>
              <w:spacing w:after="0" w:line="240" w:lineRule="auto"/>
              <w:ind w:left="57"/>
            </w:pPr>
            <w:r>
              <w:t>Osoba odpowiedzialna za zadanie</w:t>
            </w:r>
          </w:p>
        </w:tc>
      </w:tr>
      <w:tr w:rsidR="0029474D" w:rsidRPr="004765B7" w14:paraId="7D718AA9" w14:textId="77777777" w:rsidTr="00C322CE">
        <w:tc>
          <w:tcPr>
            <w:tcW w:w="2099" w:type="dxa"/>
            <w:vAlign w:val="center"/>
          </w:tcPr>
          <w:p w14:paraId="53DB7CAE" w14:textId="38738F53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Assigned To</w:t>
            </w:r>
          </w:p>
        </w:tc>
        <w:tc>
          <w:tcPr>
            <w:tcW w:w="1510" w:type="dxa"/>
            <w:vAlign w:val="center"/>
          </w:tcPr>
          <w:p w14:paraId="264AFED2" w14:textId="6E819052" w:rsidR="0029474D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Do </w:t>
            </w:r>
            <w:proofErr w:type="spellStart"/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edycji</w:t>
            </w:r>
            <w:proofErr w:type="spellEnd"/>
          </w:p>
        </w:tc>
        <w:tc>
          <w:tcPr>
            <w:tcW w:w="6521" w:type="dxa"/>
            <w:vAlign w:val="center"/>
          </w:tcPr>
          <w:p w14:paraId="3AECDF50" w14:textId="3B965FC2" w:rsidR="00E1126B" w:rsidRDefault="00E1126B" w:rsidP="00E1126B">
            <w:pPr>
              <w:pStyle w:val="Akapitzlist"/>
              <w:spacing w:line="240" w:lineRule="auto"/>
              <w:ind w:left="57"/>
            </w:pPr>
            <w:r>
              <w:t xml:space="preserve">Domyślnie ta sama osoba jak w polu </w:t>
            </w:r>
            <w:proofErr w:type="spellStart"/>
            <w:r w:rsidRPr="00E1126B">
              <w:rPr>
                <w:b/>
                <w:bCs/>
              </w:rPr>
              <w:t>Responsible</w:t>
            </w:r>
            <w:proofErr w:type="spellEnd"/>
            <w:r>
              <w:t>. Można zmienić. Jeżeli zmieniamy aktualizują się pola:</w:t>
            </w:r>
          </w:p>
          <w:p w14:paraId="2C3FC36D" w14:textId="77777777" w:rsidR="00E1126B" w:rsidRDefault="00E1126B" w:rsidP="00E1126B">
            <w:pPr>
              <w:pStyle w:val="Akapitzlist"/>
              <w:spacing w:line="240" w:lineRule="auto"/>
              <w:ind w:left="57"/>
            </w:pPr>
            <w:r>
              <w:t>•</w:t>
            </w:r>
            <w:r>
              <w:tab/>
            </w:r>
            <w:proofErr w:type="spellStart"/>
            <w:r w:rsidRPr="00A4011E">
              <w:rPr>
                <w:b/>
              </w:rPr>
              <w:t>Last</w:t>
            </w:r>
            <w:proofErr w:type="spellEnd"/>
            <w:r w:rsidRPr="00A4011E">
              <w:rPr>
                <w:b/>
              </w:rPr>
              <w:t xml:space="preserve"> </w:t>
            </w:r>
            <w:proofErr w:type="spellStart"/>
            <w:r w:rsidRPr="00A4011E">
              <w:rPr>
                <w:b/>
              </w:rPr>
              <w:t>Assigned</w:t>
            </w:r>
            <w:proofErr w:type="spellEnd"/>
            <w:r w:rsidRPr="00A4011E">
              <w:rPr>
                <w:b/>
              </w:rPr>
              <w:t xml:space="preserve"> </w:t>
            </w:r>
            <w:proofErr w:type="spellStart"/>
            <w:r w:rsidRPr="00A4011E">
              <w:rPr>
                <w:b/>
              </w:rPr>
              <w:t>Date</w:t>
            </w:r>
            <w:proofErr w:type="spellEnd"/>
            <w:r>
              <w:t xml:space="preserve"> – data wprowadzenia zmiany</w:t>
            </w:r>
          </w:p>
          <w:p w14:paraId="261E8F70" w14:textId="2538EB64" w:rsidR="0029474D" w:rsidRPr="004765B7" w:rsidRDefault="00E1126B">
            <w:pPr>
              <w:pStyle w:val="Akapitzlist"/>
              <w:spacing w:after="0" w:line="240" w:lineRule="auto"/>
              <w:ind w:left="57"/>
            </w:pPr>
            <w:r>
              <w:t>•</w:t>
            </w:r>
            <w:r>
              <w:tab/>
            </w:r>
            <w:proofErr w:type="spellStart"/>
            <w:r w:rsidRPr="00A4011E">
              <w:rPr>
                <w:b/>
              </w:rPr>
              <w:t>Last</w:t>
            </w:r>
            <w:proofErr w:type="spellEnd"/>
            <w:r w:rsidRPr="00A4011E">
              <w:rPr>
                <w:b/>
              </w:rPr>
              <w:t xml:space="preserve"> </w:t>
            </w:r>
            <w:proofErr w:type="spellStart"/>
            <w:r w:rsidRPr="00A4011E">
              <w:rPr>
                <w:b/>
              </w:rPr>
              <w:t>Assigned</w:t>
            </w:r>
            <w:proofErr w:type="spellEnd"/>
            <w:r w:rsidRPr="00A4011E">
              <w:rPr>
                <w:b/>
              </w:rPr>
              <w:t xml:space="preserve"> By</w:t>
            </w:r>
            <w:r>
              <w:t xml:space="preserve"> – użytkownik który wprowadził zmianę</w:t>
            </w:r>
          </w:p>
        </w:tc>
      </w:tr>
      <w:tr w:rsidR="0029474D" w:rsidRPr="004765B7" w14:paraId="06C5204E" w14:textId="77777777" w:rsidTr="00C322CE">
        <w:tc>
          <w:tcPr>
            <w:tcW w:w="2099" w:type="dxa"/>
            <w:vAlign w:val="center"/>
          </w:tcPr>
          <w:p w14:paraId="07E16079" w14:textId="3E4C92B8" w:rsidR="0029474D" w:rsidRPr="00AE252B" w:rsidRDefault="00D626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Created Date</w:t>
            </w:r>
          </w:p>
        </w:tc>
        <w:tc>
          <w:tcPr>
            <w:tcW w:w="1510" w:type="dxa"/>
            <w:vAlign w:val="center"/>
          </w:tcPr>
          <w:p w14:paraId="6C3EA4CC" w14:textId="031840F8" w:rsidR="0029474D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3A4511B5" w14:textId="068AF400" w:rsidR="0029474D" w:rsidRPr="004765B7" w:rsidRDefault="003B11E7">
            <w:pPr>
              <w:pStyle w:val="Akapitzlist"/>
              <w:spacing w:after="0" w:line="240" w:lineRule="auto"/>
              <w:ind w:left="57"/>
            </w:pPr>
            <w:r>
              <w:t>Data utworzenia zadania</w:t>
            </w:r>
          </w:p>
        </w:tc>
      </w:tr>
      <w:tr w:rsidR="00D626F3" w:rsidRPr="004765B7" w14:paraId="4553ABE9" w14:textId="77777777" w:rsidTr="00C322CE">
        <w:tc>
          <w:tcPr>
            <w:tcW w:w="2099" w:type="dxa"/>
            <w:vAlign w:val="center"/>
          </w:tcPr>
          <w:p w14:paraId="08843A89" w14:textId="07B0BD4E" w:rsidR="00D626F3" w:rsidRPr="00AE252B" w:rsidRDefault="00733A2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Activation Date</w:t>
            </w:r>
          </w:p>
        </w:tc>
        <w:tc>
          <w:tcPr>
            <w:tcW w:w="1510" w:type="dxa"/>
            <w:vAlign w:val="center"/>
          </w:tcPr>
          <w:p w14:paraId="53C63FD5" w14:textId="54812F2D" w:rsidR="00D626F3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778BB2B4" w14:textId="341A6167" w:rsidR="00D626F3" w:rsidRPr="004765B7" w:rsidRDefault="003B11E7">
            <w:pPr>
              <w:pStyle w:val="Akapitzlist"/>
              <w:spacing w:after="0" w:line="240" w:lineRule="auto"/>
              <w:ind w:left="57"/>
            </w:pPr>
            <w:r>
              <w:t>Data aktywacji zadania, gdy status zmienia się na „To do”</w:t>
            </w:r>
          </w:p>
        </w:tc>
      </w:tr>
      <w:tr w:rsidR="00733A24" w:rsidRPr="004765B7" w14:paraId="200CA2F9" w14:textId="77777777" w:rsidTr="00C322CE">
        <w:tc>
          <w:tcPr>
            <w:tcW w:w="2099" w:type="dxa"/>
            <w:vAlign w:val="center"/>
          </w:tcPr>
          <w:p w14:paraId="27608E56" w14:textId="18D4AA2C" w:rsidR="00733A24" w:rsidRPr="00AE252B" w:rsidRDefault="00733A2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lang w:val="en-US"/>
              </w:rPr>
              <w:t>Last Assigned Date</w:t>
            </w:r>
          </w:p>
        </w:tc>
        <w:tc>
          <w:tcPr>
            <w:tcW w:w="1510" w:type="dxa"/>
            <w:vAlign w:val="center"/>
          </w:tcPr>
          <w:p w14:paraId="3E41509C" w14:textId="7AFBBD52" w:rsidR="00733A24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6ABE4291" w14:textId="79342D79" w:rsidR="00733A24" w:rsidRPr="004765B7" w:rsidRDefault="003B11E7">
            <w:pPr>
              <w:pStyle w:val="Akapitzlist"/>
              <w:spacing w:after="0" w:line="240" w:lineRule="auto"/>
              <w:ind w:left="57"/>
            </w:pPr>
            <w:r>
              <w:t xml:space="preserve"> </w:t>
            </w:r>
            <w:r w:rsidRPr="003B11E7">
              <w:t>Domyślnie</w:t>
            </w:r>
            <w:r w:rsidR="00DA27B3">
              <w:t xml:space="preserve"> data z pola </w:t>
            </w:r>
            <w:proofErr w:type="spellStart"/>
            <w:r w:rsidR="00DA27B3" w:rsidRPr="0038758D">
              <w:rPr>
                <w:rFonts w:asciiTheme="minorHAnsi" w:hAnsiTheme="minorHAnsi" w:cstheme="minorHAnsi"/>
                <w:b/>
                <w:bCs/>
              </w:rPr>
              <w:t>Created</w:t>
            </w:r>
            <w:proofErr w:type="spellEnd"/>
            <w:r w:rsidR="00DA27B3" w:rsidRPr="0038758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DA27B3" w:rsidRPr="0038758D">
              <w:rPr>
                <w:rFonts w:asciiTheme="minorHAnsi" w:hAnsiTheme="minorHAnsi" w:cstheme="minorHAnsi"/>
                <w:b/>
                <w:bCs/>
              </w:rPr>
              <w:t>Date</w:t>
            </w:r>
            <w:proofErr w:type="spellEnd"/>
            <w:r w:rsidRPr="003B11E7">
              <w:t xml:space="preserve">. Data zmienia się gdy zmieniamy użytkownika w polu </w:t>
            </w:r>
            <w:proofErr w:type="spellStart"/>
            <w:r w:rsidRPr="00DA27B3">
              <w:rPr>
                <w:b/>
              </w:rPr>
              <w:t>Assigned</w:t>
            </w:r>
            <w:proofErr w:type="spellEnd"/>
            <w:r w:rsidRPr="00DA27B3">
              <w:rPr>
                <w:b/>
              </w:rPr>
              <w:t xml:space="preserve"> To</w:t>
            </w:r>
            <w:r w:rsidRPr="003B11E7">
              <w:t>.</w:t>
            </w:r>
          </w:p>
        </w:tc>
      </w:tr>
      <w:tr w:rsidR="00733A24" w:rsidRPr="004765B7" w14:paraId="1E7C3DDA" w14:textId="77777777" w:rsidTr="00C322CE">
        <w:tc>
          <w:tcPr>
            <w:tcW w:w="2099" w:type="dxa"/>
            <w:vAlign w:val="center"/>
          </w:tcPr>
          <w:p w14:paraId="3B3786E6" w14:textId="208EEFC5" w:rsidR="00733A24" w:rsidRPr="00AE252B" w:rsidRDefault="00AE252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bCs/>
                <w:lang w:val="en-US"/>
              </w:rPr>
              <w:t>Completed Date</w:t>
            </w:r>
          </w:p>
        </w:tc>
        <w:tc>
          <w:tcPr>
            <w:tcW w:w="1510" w:type="dxa"/>
            <w:vAlign w:val="center"/>
          </w:tcPr>
          <w:p w14:paraId="5C3EE850" w14:textId="269AD9D1" w:rsidR="00733A24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C73B71">
              <w:rPr>
                <w:color w:val="00B05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74633F31" w14:textId="12613D5E" w:rsidR="00733A24" w:rsidRPr="004765B7" w:rsidRDefault="00253E9E">
            <w:pPr>
              <w:pStyle w:val="Akapitzlist"/>
              <w:spacing w:after="0" w:line="240" w:lineRule="auto"/>
              <w:ind w:left="57"/>
            </w:pPr>
            <w:r>
              <w:t>Data zatwierdzenia wykonania zadania, gdy status zmienia się na „</w:t>
            </w:r>
            <w:proofErr w:type="spellStart"/>
            <w:r>
              <w:t>Completed</w:t>
            </w:r>
            <w:proofErr w:type="spellEnd"/>
            <w:r>
              <w:t>”</w:t>
            </w:r>
          </w:p>
        </w:tc>
      </w:tr>
      <w:tr w:rsidR="00733A24" w:rsidRPr="004765B7" w14:paraId="79419EAA" w14:textId="77777777" w:rsidTr="00C322CE">
        <w:tc>
          <w:tcPr>
            <w:tcW w:w="2099" w:type="dxa"/>
            <w:vAlign w:val="center"/>
          </w:tcPr>
          <w:p w14:paraId="774A29BC" w14:textId="4E801186" w:rsidR="00733A24" w:rsidRPr="00AE252B" w:rsidRDefault="00AE252B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AE252B">
              <w:rPr>
                <w:rFonts w:asciiTheme="minorHAnsi" w:hAnsiTheme="minorHAnsi" w:cstheme="minorHAnsi"/>
                <w:b/>
                <w:bCs/>
                <w:lang w:val="en-US"/>
              </w:rPr>
              <w:t>Weight</w:t>
            </w:r>
          </w:p>
        </w:tc>
        <w:tc>
          <w:tcPr>
            <w:tcW w:w="1510" w:type="dxa"/>
            <w:vAlign w:val="center"/>
          </w:tcPr>
          <w:p w14:paraId="733016BE" w14:textId="7B8A8648" w:rsidR="00733A24" w:rsidRPr="00804365" w:rsidRDefault="001572CB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Do </w:t>
            </w:r>
            <w:proofErr w:type="spellStart"/>
            <w:r w:rsidRPr="00665920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edycji</w:t>
            </w:r>
            <w:proofErr w:type="spellEnd"/>
          </w:p>
        </w:tc>
        <w:tc>
          <w:tcPr>
            <w:tcW w:w="6521" w:type="dxa"/>
            <w:vAlign w:val="center"/>
          </w:tcPr>
          <w:p w14:paraId="16E56432" w14:textId="278B676E" w:rsidR="00733A24" w:rsidRPr="004765B7" w:rsidRDefault="00253E9E">
            <w:pPr>
              <w:pStyle w:val="Akapitzlist"/>
              <w:spacing w:after="0" w:line="240" w:lineRule="auto"/>
              <w:ind w:left="57"/>
            </w:pPr>
            <w:r>
              <w:t>Waga, określa kolejność wykonania zadania</w:t>
            </w:r>
          </w:p>
        </w:tc>
      </w:tr>
    </w:tbl>
    <w:p w14:paraId="58C6EAC2" w14:textId="77777777" w:rsidR="00D46F27" w:rsidRDefault="00D46F27" w:rsidP="000C4607">
      <w:pPr>
        <w:ind w:left="0"/>
        <w:rPr>
          <w:rFonts w:asciiTheme="minorHAnsi" w:hAnsiTheme="minorHAnsi"/>
          <w:sz w:val="22"/>
          <w:szCs w:val="22"/>
        </w:rPr>
      </w:pPr>
    </w:p>
    <w:p w14:paraId="7B9F76E4" w14:textId="0711D30B" w:rsidR="00885927" w:rsidRPr="00A73F66" w:rsidRDefault="000C4607" w:rsidP="000C4607">
      <w:pPr>
        <w:ind w:left="0"/>
        <w:rPr>
          <w:rFonts w:asciiTheme="minorHAnsi" w:hAnsiTheme="minorHAnsi"/>
          <w:sz w:val="22"/>
          <w:szCs w:val="22"/>
        </w:rPr>
      </w:pPr>
      <w:r w:rsidRPr="00A73F66">
        <w:rPr>
          <w:rFonts w:asciiTheme="minorHAnsi" w:hAnsiTheme="minorHAnsi"/>
          <w:sz w:val="22"/>
          <w:szCs w:val="22"/>
        </w:rPr>
        <w:t>Zadanie otwieramy klikając na nie dwukrotnie</w:t>
      </w:r>
      <w:r w:rsidR="00885927" w:rsidRPr="00A73F66">
        <w:rPr>
          <w:rFonts w:asciiTheme="minorHAnsi" w:hAnsiTheme="minorHAnsi"/>
          <w:sz w:val="22"/>
          <w:szCs w:val="22"/>
        </w:rPr>
        <w:t>. Pojawia się pełne okno zadania</w:t>
      </w:r>
      <w:r w:rsidR="000F2983" w:rsidRPr="00A73F66">
        <w:rPr>
          <w:rFonts w:asciiTheme="minorHAnsi" w:hAnsiTheme="minorHAnsi"/>
          <w:sz w:val="22"/>
          <w:szCs w:val="22"/>
        </w:rPr>
        <w:t>, gdzie można</w:t>
      </w:r>
      <w:r w:rsidR="00A73F66" w:rsidRPr="00A73F66">
        <w:rPr>
          <w:rFonts w:asciiTheme="minorHAnsi" w:hAnsiTheme="minorHAnsi"/>
          <w:sz w:val="22"/>
          <w:szCs w:val="22"/>
        </w:rPr>
        <w:t xml:space="preserve"> </w:t>
      </w:r>
      <w:r w:rsidR="00C8459B" w:rsidRPr="00A73F66">
        <w:rPr>
          <w:rFonts w:asciiTheme="minorHAnsi" w:hAnsiTheme="minorHAnsi"/>
          <w:sz w:val="22"/>
          <w:szCs w:val="22"/>
        </w:rPr>
        <w:t xml:space="preserve">zatwierdzić wykonanie zadania za pomocą przycisku </w:t>
      </w:r>
      <w:r w:rsidR="00C8459B" w:rsidRPr="00A73F66">
        <w:rPr>
          <w:rFonts w:asciiTheme="minorHAnsi" w:hAnsiTheme="minorHAnsi"/>
          <w:b/>
          <w:bCs/>
          <w:sz w:val="22"/>
          <w:szCs w:val="22"/>
        </w:rPr>
        <w:t>Mark Complete</w:t>
      </w:r>
    </w:p>
    <w:p w14:paraId="64D5FAEF" w14:textId="77777777" w:rsidR="00C8459B" w:rsidRDefault="00C8459B" w:rsidP="000C4607">
      <w:pPr>
        <w:ind w:left="0"/>
        <w:rPr>
          <w:rFonts w:asciiTheme="minorHAnsi" w:hAnsiTheme="minorHAnsi"/>
          <w:sz w:val="22"/>
          <w:szCs w:val="22"/>
        </w:rPr>
      </w:pPr>
    </w:p>
    <w:p w14:paraId="60F0F3F0" w14:textId="4675DB12" w:rsidR="00C8459B" w:rsidRDefault="00331E15" w:rsidP="000C4607">
      <w:pPr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sekcji </w:t>
      </w:r>
      <w:r w:rsidRPr="008E2EAD">
        <w:rPr>
          <w:rFonts w:asciiTheme="minorHAnsi" w:hAnsiTheme="minorHAnsi"/>
          <w:b/>
          <w:bCs/>
          <w:sz w:val="22"/>
          <w:szCs w:val="22"/>
        </w:rPr>
        <w:t>TASKS</w:t>
      </w:r>
      <w:r>
        <w:rPr>
          <w:rFonts w:asciiTheme="minorHAnsi" w:hAnsiTheme="minorHAnsi"/>
          <w:sz w:val="22"/>
          <w:szCs w:val="22"/>
        </w:rPr>
        <w:t xml:space="preserve"> w karcie </w:t>
      </w:r>
      <w:r w:rsidRPr="008E2EAD">
        <w:rPr>
          <w:rFonts w:asciiTheme="minorHAnsi" w:hAnsiTheme="minorHAnsi"/>
          <w:b/>
          <w:bCs/>
          <w:sz w:val="22"/>
          <w:szCs w:val="22"/>
        </w:rPr>
        <w:t>Product Info</w:t>
      </w:r>
      <w:r>
        <w:rPr>
          <w:rFonts w:asciiTheme="minorHAnsi" w:hAnsiTheme="minorHAnsi"/>
          <w:sz w:val="22"/>
          <w:szCs w:val="22"/>
        </w:rPr>
        <w:t xml:space="preserve"> na formularzu </w:t>
      </w:r>
      <w:r w:rsidRPr="008E2EAD">
        <w:rPr>
          <w:rFonts w:asciiTheme="minorHAnsi" w:hAnsiTheme="minorHAnsi"/>
          <w:b/>
          <w:bCs/>
          <w:sz w:val="22"/>
          <w:szCs w:val="22"/>
        </w:rPr>
        <w:t>Product</w:t>
      </w:r>
      <w:r w:rsidR="008E2EAD">
        <w:rPr>
          <w:rFonts w:asciiTheme="minorHAnsi" w:hAnsiTheme="minorHAnsi"/>
          <w:sz w:val="22"/>
          <w:szCs w:val="22"/>
        </w:rPr>
        <w:t>, po zaznaczeniu rekordu zadania pojawiają się przyciski</w:t>
      </w:r>
      <w:r w:rsidR="00A81703">
        <w:rPr>
          <w:rFonts w:asciiTheme="minorHAnsi" w:hAnsiTheme="minorHAnsi"/>
          <w:sz w:val="22"/>
          <w:szCs w:val="22"/>
        </w:rPr>
        <w:t>:</w:t>
      </w:r>
    </w:p>
    <w:p w14:paraId="772EBC03" w14:textId="41F137CB" w:rsidR="00A81703" w:rsidRDefault="008C233D" w:rsidP="000C4607">
      <w:pPr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3602D3E8" wp14:editId="4D127567">
            <wp:extent cx="6638925" cy="4324350"/>
            <wp:effectExtent l="19050" t="19050" r="28575" b="19050"/>
            <wp:docPr id="1326608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24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1430EF" w14:textId="39A3D17E" w:rsidR="00B57333" w:rsidRPr="00930A3A" w:rsidRDefault="00B57333" w:rsidP="00A73F66">
      <w:pPr>
        <w:pStyle w:val="Akapitzlist"/>
        <w:numPr>
          <w:ilvl w:val="0"/>
          <w:numId w:val="40"/>
        </w:numPr>
        <w:rPr>
          <w:rFonts w:asciiTheme="minorHAnsi" w:hAnsiTheme="minorHAnsi"/>
          <w:b/>
          <w:bCs/>
        </w:rPr>
      </w:pPr>
      <w:r w:rsidRPr="00930A3A">
        <w:rPr>
          <w:rFonts w:asciiTheme="minorHAnsi" w:hAnsiTheme="minorHAnsi"/>
          <w:b/>
          <w:bCs/>
        </w:rPr>
        <w:t>Mark Complete</w:t>
      </w:r>
      <w:r w:rsidR="00220D9F">
        <w:rPr>
          <w:rFonts w:asciiTheme="minorHAnsi" w:hAnsiTheme="minorHAnsi"/>
          <w:b/>
          <w:bCs/>
        </w:rPr>
        <w:t xml:space="preserve"> </w:t>
      </w:r>
      <w:r w:rsidR="00126FB0" w:rsidRPr="00126FB0">
        <w:rPr>
          <w:rFonts w:asciiTheme="minorHAnsi" w:hAnsiTheme="minorHAnsi"/>
        </w:rPr>
        <w:t>–</w:t>
      </w:r>
      <w:r w:rsidR="00220D9F" w:rsidRPr="00126FB0">
        <w:rPr>
          <w:rFonts w:asciiTheme="minorHAnsi" w:hAnsiTheme="minorHAnsi"/>
        </w:rPr>
        <w:t xml:space="preserve"> </w:t>
      </w:r>
      <w:r w:rsidR="00126FB0" w:rsidRPr="00126FB0">
        <w:rPr>
          <w:rFonts w:asciiTheme="minorHAnsi" w:hAnsiTheme="minorHAnsi"/>
        </w:rPr>
        <w:t>zaznaczamy wykonanie zadania. Przycisk jest dostępny tylko na statusie zadania „To Do”. Po kliknięciu zadanie zmienia status na „</w:t>
      </w:r>
      <w:proofErr w:type="spellStart"/>
      <w:r w:rsidR="00126FB0" w:rsidRPr="00126FB0">
        <w:rPr>
          <w:rFonts w:asciiTheme="minorHAnsi" w:hAnsiTheme="minorHAnsi"/>
        </w:rPr>
        <w:t>Completed</w:t>
      </w:r>
      <w:proofErr w:type="spellEnd"/>
      <w:r w:rsidR="00126FB0" w:rsidRPr="00126FB0">
        <w:rPr>
          <w:rFonts w:asciiTheme="minorHAnsi" w:hAnsiTheme="minorHAnsi"/>
        </w:rPr>
        <w:t>”</w:t>
      </w:r>
    </w:p>
    <w:p w14:paraId="4795B0A3" w14:textId="22346F31" w:rsidR="00A45523" w:rsidRDefault="00B57333" w:rsidP="008B52A8">
      <w:pPr>
        <w:pStyle w:val="Akapitzlist"/>
        <w:numPr>
          <w:ilvl w:val="0"/>
          <w:numId w:val="40"/>
        </w:numPr>
        <w:rPr>
          <w:rFonts w:asciiTheme="minorHAnsi" w:hAnsiTheme="minorHAnsi"/>
        </w:rPr>
      </w:pPr>
      <w:proofErr w:type="spellStart"/>
      <w:r w:rsidRPr="00930A3A">
        <w:rPr>
          <w:rFonts w:asciiTheme="minorHAnsi" w:hAnsiTheme="minorHAnsi"/>
          <w:b/>
          <w:bCs/>
        </w:rPr>
        <w:t>Refresh</w:t>
      </w:r>
      <w:proofErr w:type="spellEnd"/>
      <w:r>
        <w:rPr>
          <w:rFonts w:asciiTheme="minorHAnsi" w:hAnsiTheme="minorHAnsi"/>
        </w:rPr>
        <w:t xml:space="preserve"> – odświeża widok zadań</w:t>
      </w:r>
    </w:p>
    <w:p w14:paraId="4D2DFAD1" w14:textId="77777777" w:rsidR="00930A3A" w:rsidRDefault="00930A3A" w:rsidP="00930A3A">
      <w:pPr>
        <w:pStyle w:val="Akapitzlist"/>
        <w:ind w:left="360"/>
        <w:rPr>
          <w:rFonts w:asciiTheme="minorHAnsi" w:hAnsiTheme="minorHAnsi"/>
        </w:rPr>
      </w:pPr>
    </w:p>
    <w:p w14:paraId="426BA1E5" w14:textId="77777777" w:rsidR="006D53BB" w:rsidRDefault="006D53BB" w:rsidP="00930A3A">
      <w:pPr>
        <w:pStyle w:val="Akapitzlist"/>
        <w:ind w:left="360"/>
        <w:rPr>
          <w:rFonts w:asciiTheme="minorHAnsi" w:hAnsiTheme="minorHAnsi"/>
        </w:rPr>
      </w:pPr>
    </w:p>
    <w:p w14:paraId="3901F4C8" w14:textId="77777777" w:rsidR="006D53BB" w:rsidRDefault="006D53BB" w:rsidP="00930A3A">
      <w:pPr>
        <w:pStyle w:val="Akapitzlist"/>
        <w:ind w:left="360"/>
        <w:rPr>
          <w:rFonts w:asciiTheme="minorHAnsi" w:hAnsiTheme="minorHAnsi"/>
        </w:rPr>
      </w:pPr>
    </w:p>
    <w:p w14:paraId="4E7E9384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0F02235A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58F9D68B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371F2618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564001A2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55E6B2F8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79353313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60918417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4E6E2843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49F45AFF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562704FE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02EC667D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1B6F0301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47199917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79B7912E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30AF971A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5645D83F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1277ED73" w14:textId="77777777" w:rsidR="00A73F66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491BE332" w14:textId="77777777" w:rsidR="00A73F66" w:rsidRPr="00930A3A" w:rsidRDefault="00A73F66" w:rsidP="00930A3A">
      <w:pPr>
        <w:pStyle w:val="Akapitzlist"/>
        <w:ind w:left="360"/>
        <w:rPr>
          <w:rFonts w:asciiTheme="minorHAnsi" w:hAnsiTheme="minorHAnsi"/>
        </w:rPr>
      </w:pPr>
    </w:p>
    <w:p w14:paraId="262C41AA" w14:textId="370E73AB" w:rsidR="000A0B86" w:rsidRPr="000A0B86" w:rsidRDefault="000A0B86" w:rsidP="00D1441E">
      <w:pPr>
        <w:pStyle w:val="Nagwek3"/>
        <w:numPr>
          <w:ilvl w:val="0"/>
          <w:numId w:val="7"/>
        </w:numPr>
      </w:pPr>
      <w:bookmarkStart w:id="20" w:name="_Toc151038272"/>
      <w:r>
        <w:t>Oferta</w:t>
      </w:r>
      <w:bookmarkEnd w:id="20"/>
    </w:p>
    <w:p w14:paraId="4749009D" w14:textId="77777777" w:rsidR="00C80205" w:rsidRDefault="00C80205" w:rsidP="00C80205"/>
    <w:p w14:paraId="2412BB46" w14:textId="2C5C9696" w:rsidR="00180230" w:rsidRDefault="00954AF9" w:rsidP="00151982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Ofertę tworzymy </w:t>
      </w:r>
      <w:r w:rsidR="004D5757">
        <w:rPr>
          <w:rFonts w:asciiTheme="minorHAnsi" w:hAnsiTheme="minorHAnsi"/>
          <w:sz w:val="22"/>
          <w:szCs w:val="22"/>
        </w:rPr>
        <w:t xml:space="preserve">z poziomu </w:t>
      </w:r>
      <w:proofErr w:type="spellStart"/>
      <w:r w:rsidR="004D5757">
        <w:rPr>
          <w:rFonts w:asciiTheme="minorHAnsi" w:hAnsiTheme="minorHAnsi"/>
          <w:sz w:val="22"/>
          <w:szCs w:val="22"/>
        </w:rPr>
        <w:t>oportunity</w:t>
      </w:r>
      <w:proofErr w:type="spellEnd"/>
      <w:r w:rsidR="004D5757">
        <w:rPr>
          <w:rFonts w:asciiTheme="minorHAnsi" w:hAnsiTheme="minorHAnsi"/>
          <w:sz w:val="22"/>
          <w:szCs w:val="22"/>
        </w:rPr>
        <w:t xml:space="preserve"> na produkty, które są w statusie „</w:t>
      </w:r>
      <w:proofErr w:type="spellStart"/>
      <w:r w:rsidR="004D5757">
        <w:rPr>
          <w:rFonts w:asciiTheme="minorHAnsi" w:hAnsiTheme="minorHAnsi"/>
          <w:sz w:val="22"/>
          <w:szCs w:val="22"/>
        </w:rPr>
        <w:t>Designed</w:t>
      </w:r>
      <w:proofErr w:type="spellEnd"/>
      <w:r w:rsidR="004D5757">
        <w:rPr>
          <w:rFonts w:asciiTheme="minorHAnsi" w:hAnsiTheme="minorHAnsi"/>
          <w:sz w:val="22"/>
          <w:szCs w:val="22"/>
        </w:rPr>
        <w:t>” lub „Won”</w:t>
      </w:r>
      <w:r w:rsidR="00180230">
        <w:rPr>
          <w:rFonts w:asciiTheme="minorHAnsi" w:hAnsiTheme="minorHAnsi"/>
          <w:sz w:val="22"/>
          <w:szCs w:val="22"/>
        </w:rPr>
        <w:t xml:space="preserve">. Status produktów </w:t>
      </w:r>
      <w:proofErr w:type="spellStart"/>
      <w:r w:rsidR="00180230">
        <w:rPr>
          <w:rFonts w:asciiTheme="minorHAnsi" w:hAnsiTheme="minorHAnsi"/>
          <w:sz w:val="22"/>
          <w:szCs w:val="22"/>
        </w:rPr>
        <w:t>opportunity</w:t>
      </w:r>
      <w:proofErr w:type="spellEnd"/>
      <w:r w:rsidR="00180230">
        <w:rPr>
          <w:rFonts w:asciiTheme="minorHAnsi" w:hAnsiTheme="minorHAnsi"/>
          <w:sz w:val="22"/>
          <w:szCs w:val="22"/>
        </w:rPr>
        <w:t xml:space="preserve"> można sprawdzić z poziomu zakładki </w:t>
      </w:r>
      <w:r w:rsidR="00180230">
        <w:rPr>
          <w:rFonts w:asciiTheme="minorHAnsi" w:hAnsiTheme="minorHAnsi"/>
          <w:b/>
          <w:bCs/>
          <w:sz w:val="22"/>
          <w:szCs w:val="22"/>
        </w:rPr>
        <w:t>Products</w:t>
      </w:r>
    </w:p>
    <w:p w14:paraId="2176EA3D" w14:textId="58A6B033" w:rsidR="00F55D4F" w:rsidRDefault="0065632C" w:rsidP="00032969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 wp14:anchorId="4648F909" wp14:editId="30749036">
            <wp:extent cx="6638925" cy="2324100"/>
            <wp:effectExtent l="19050" t="19050" r="28575" b="19050"/>
            <wp:docPr id="565635379" name="Obraz 56563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324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77ACA3" w14:textId="77777777" w:rsidR="0065632C" w:rsidRDefault="0065632C" w:rsidP="00032969">
      <w:pPr>
        <w:rPr>
          <w:rFonts w:asciiTheme="minorHAnsi" w:hAnsiTheme="minorHAnsi"/>
          <w:b/>
          <w:bCs/>
          <w:sz w:val="22"/>
          <w:szCs w:val="22"/>
        </w:rPr>
      </w:pPr>
    </w:p>
    <w:p w14:paraId="5C97E4FC" w14:textId="00AE482E" w:rsidR="00852DDE" w:rsidRPr="00BB6487" w:rsidRDefault="008437BD" w:rsidP="0015198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Aby dodać </w:t>
      </w:r>
      <w:r w:rsidR="0073684C">
        <w:rPr>
          <w:rFonts w:asciiTheme="minorHAnsi" w:hAnsiTheme="minorHAnsi"/>
          <w:sz w:val="22"/>
          <w:szCs w:val="22"/>
        </w:rPr>
        <w:t xml:space="preserve">nową ofertę </w:t>
      </w:r>
      <w:r w:rsidR="00D55D4C">
        <w:rPr>
          <w:rFonts w:asciiTheme="minorHAnsi" w:hAnsiTheme="minorHAnsi"/>
          <w:sz w:val="22"/>
          <w:szCs w:val="22"/>
        </w:rPr>
        <w:t>wchodzimy do</w:t>
      </w:r>
      <w:r w:rsidR="004A2012">
        <w:rPr>
          <w:rFonts w:asciiTheme="minorHAnsi" w:hAnsiTheme="minorHAnsi"/>
          <w:sz w:val="22"/>
          <w:szCs w:val="22"/>
        </w:rPr>
        <w:t xml:space="preserve"> </w:t>
      </w:r>
      <w:r w:rsidR="002574A8">
        <w:rPr>
          <w:rFonts w:asciiTheme="minorHAnsi" w:hAnsiTheme="minorHAnsi"/>
          <w:sz w:val="22"/>
          <w:szCs w:val="22"/>
        </w:rPr>
        <w:t xml:space="preserve">karty </w:t>
      </w:r>
      <w:proofErr w:type="spellStart"/>
      <w:r w:rsidR="002574A8" w:rsidRPr="00852DDE">
        <w:rPr>
          <w:rFonts w:asciiTheme="minorHAnsi" w:hAnsiTheme="minorHAnsi"/>
          <w:b/>
          <w:bCs/>
          <w:sz w:val="22"/>
          <w:szCs w:val="22"/>
        </w:rPr>
        <w:t>Offers</w:t>
      </w:r>
      <w:proofErr w:type="spellEnd"/>
      <w:r w:rsidR="002574A8">
        <w:rPr>
          <w:rFonts w:asciiTheme="minorHAnsi" w:hAnsiTheme="minorHAnsi"/>
          <w:sz w:val="22"/>
          <w:szCs w:val="22"/>
        </w:rPr>
        <w:t xml:space="preserve"> na</w:t>
      </w:r>
      <w:r w:rsidR="00EC6B17">
        <w:rPr>
          <w:rFonts w:asciiTheme="minorHAnsi" w:hAnsiTheme="minorHAnsi"/>
          <w:sz w:val="22"/>
          <w:szCs w:val="22"/>
        </w:rPr>
        <w:t xml:space="preserve"> formularzu</w:t>
      </w:r>
      <w:r w:rsidR="002574A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52DDE" w:rsidRPr="00852DDE">
        <w:rPr>
          <w:rFonts w:asciiTheme="minorHAnsi" w:hAnsiTheme="minorHAnsi"/>
          <w:b/>
          <w:bCs/>
          <w:sz w:val="22"/>
          <w:szCs w:val="22"/>
        </w:rPr>
        <w:t>Opportunity</w:t>
      </w:r>
      <w:proofErr w:type="spellEnd"/>
      <w:r w:rsidR="00EC6B1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B6487">
        <w:rPr>
          <w:rFonts w:asciiTheme="minorHAnsi" w:hAnsiTheme="minorHAnsi"/>
          <w:sz w:val="22"/>
          <w:szCs w:val="22"/>
        </w:rPr>
        <w:t xml:space="preserve">i klikamy przycisk </w:t>
      </w:r>
      <w:r w:rsidR="00BB6487" w:rsidRPr="00124489">
        <w:rPr>
          <w:rFonts w:asciiTheme="minorHAnsi" w:hAnsiTheme="minorHAnsi"/>
          <w:b/>
          <w:bCs/>
          <w:sz w:val="22"/>
          <w:szCs w:val="22"/>
        </w:rPr>
        <w:t xml:space="preserve">+ New </w:t>
      </w:r>
      <w:proofErr w:type="spellStart"/>
      <w:r w:rsidR="00BB6487" w:rsidRPr="00124489">
        <w:rPr>
          <w:rFonts w:asciiTheme="minorHAnsi" w:hAnsiTheme="minorHAnsi"/>
          <w:b/>
          <w:bCs/>
          <w:sz w:val="22"/>
          <w:szCs w:val="22"/>
        </w:rPr>
        <w:t>Offer</w:t>
      </w:r>
      <w:proofErr w:type="spellEnd"/>
    </w:p>
    <w:p w14:paraId="77C5F5AB" w14:textId="1B7F1B49" w:rsidR="0065632C" w:rsidRDefault="00151982" w:rsidP="00032969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 wp14:anchorId="7E808972" wp14:editId="15777403">
            <wp:extent cx="6638925" cy="2286000"/>
            <wp:effectExtent l="19050" t="19050" r="28575" b="19050"/>
            <wp:docPr id="2007312984" name="Obraz 2007312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D8CCD9" w14:textId="77777777" w:rsidR="00DB4826" w:rsidRDefault="00DB4826" w:rsidP="00032969">
      <w:pPr>
        <w:rPr>
          <w:rFonts w:asciiTheme="minorHAnsi" w:hAnsiTheme="minorHAnsi"/>
          <w:b/>
          <w:bCs/>
          <w:sz w:val="22"/>
          <w:szCs w:val="22"/>
        </w:rPr>
      </w:pPr>
    </w:p>
    <w:p w14:paraId="60A84DE9" w14:textId="68297D4B" w:rsidR="00DB4826" w:rsidRPr="00B4467D" w:rsidRDefault="00DB4826" w:rsidP="00032969">
      <w:pPr>
        <w:rPr>
          <w:rFonts w:asciiTheme="minorHAnsi" w:hAnsiTheme="minorHAnsi"/>
          <w:sz w:val="22"/>
          <w:szCs w:val="22"/>
        </w:rPr>
      </w:pPr>
      <w:r w:rsidRPr="00B4467D">
        <w:rPr>
          <w:rFonts w:asciiTheme="minorHAnsi" w:hAnsiTheme="minorHAnsi"/>
          <w:sz w:val="22"/>
          <w:szCs w:val="22"/>
        </w:rPr>
        <w:t xml:space="preserve">Po prawej stronie pojawi się okienko, gdzie przyciskiem </w:t>
      </w:r>
      <w:proofErr w:type="spellStart"/>
      <w:r w:rsidRPr="00B4467D">
        <w:rPr>
          <w:rFonts w:asciiTheme="minorHAnsi" w:hAnsiTheme="minorHAnsi"/>
          <w:b/>
          <w:bCs/>
          <w:sz w:val="22"/>
          <w:szCs w:val="22"/>
        </w:rPr>
        <w:t>Save</w:t>
      </w:r>
      <w:proofErr w:type="spellEnd"/>
      <w:r w:rsidRPr="00B4467D">
        <w:rPr>
          <w:rFonts w:asciiTheme="minorHAnsi" w:hAnsiTheme="minorHAnsi"/>
          <w:b/>
          <w:bCs/>
          <w:sz w:val="22"/>
          <w:szCs w:val="22"/>
        </w:rPr>
        <w:t xml:space="preserve"> &amp; Close</w:t>
      </w:r>
      <w:r w:rsidRPr="00B4467D">
        <w:rPr>
          <w:rFonts w:asciiTheme="minorHAnsi" w:hAnsiTheme="minorHAnsi"/>
          <w:sz w:val="22"/>
          <w:szCs w:val="22"/>
        </w:rPr>
        <w:t xml:space="preserve"> a</w:t>
      </w:r>
      <w:r w:rsidR="00B4467D" w:rsidRPr="00B4467D">
        <w:rPr>
          <w:rFonts w:asciiTheme="minorHAnsi" w:hAnsiTheme="minorHAnsi"/>
          <w:sz w:val="22"/>
          <w:szCs w:val="22"/>
        </w:rPr>
        <w:t>kceptujemy utworzenie rekordu oferty</w:t>
      </w:r>
    </w:p>
    <w:p w14:paraId="11A0D6DF" w14:textId="26957D11" w:rsidR="00F10E95" w:rsidRDefault="00F10E95" w:rsidP="00D87899">
      <w:pPr>
        <w:rPr>
          <w:rFonts w:asciiTheme="minorHAnsi" w:hAnsiTheme="minorHAnsi"/>
          <w:sz w:val="22"/>
          <w:szCs w:val="22"/>
        </w:rPr>
      </w:pPr>
      <w:r w:rsidRPr="00F10E95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69E39A4" wp14:editId="0EBB5BF3">
            <wp:extent cx="3667637" cy="1638529"/>
            <wp:effectExtent l="19050" t="19050" r="9525" b="19050"/>
            <wp:docPr id="93221195" name="Obraz 93221195" descr="Obraz zawierający tekst, zrzut ekranu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1195" name="Obraz 1" descr="Obraz zawierający tekst, zrzut ekranu, Czcionka, linia&#10;&#10;Opis wygenerowany automatyczni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163852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7ACB84" w14:textId="77777777" w:rsidR="00D87899" w:rsidRDefault="00D87899" w:rsidP="00032969">
      <w:pPr>
        <w:rPr>
          <w:rFonts w:asciiTheme="minorHAnsi" w:hAnsiTheme="minorHAnsi"/>
          <w:sz w:val="22"/>
          <w:szCs w:val="22"/>
        </w:rPr>
      </w:pPr>
    </w:p>
    <w:p w14:paraId="12837A1F" w14:textId="411AB411" w:rsidR="00F10E95" w:rsidRDefault="00EC6DFA" w:rsidP="00032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efekcie tworzy się rekord oferty</w:t>
      </w:r>
    </w:p>
    <w:p w14:paraId="35A705BA" w14:textId="135AA1E0" w:rsidR="00D87899" w:rsidRDefault="00025FE3" w:rsidP="00032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ABB12FD" wp14:editId="4AD9D2AA">
            <wp:extent cx="6638925" cy="1438275"/>
            <wp:effectExtent l="19050" t="19050" r="28575" b="28575"/>
            <wp:docPr id="577559801" name="Obraz 577559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38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40BEF1" w14:textId="77777777" w:rsidR="00025FE3" w:rsidRDefault="00025FE3" w:rsidP="00032969">
      <w:pPr>
        <w:rPr>
          <w:rFonts w:asciiTheme="minorHAnsi" w:hAnsiTheme="minorHAnsi"/>
          <w:sz w:val="22"/>
          <w:szCs w:val="22"/>
        </w:rPr>
      </w:pPr>
    </w:p>
    <w:p w14:paraId="4F206643" w14:textId="2B769F17" w:rsidR="00025FE3" w:rsidRDefault="00892FB9" w:rsidP="000329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Rekord otwieramy </w:t>
      </w:r>
      <w:r w:rsidR="007B155F">
        <w:rPr>
          <w:rFonts w:asciiTheme="minorHAnsi" w:hAnsiTheme="minorHAnsi"/>
          <w:sz w:val="22"/>
          <w:szCs w:val="22"/>
        </w:rPr>
        <w:t xml:space="preserve">dwu-klikiem. </w:t>
      </w:r>
      <w:r w:rsidR="0076722F">
        <w:rPr>
          <w:rFonts w:asciiTheme="minorHAnsi" w:hAnsiTheme="minorHAnsi"/>
          <w:sz w:val="22"/>
          <w:szCs w:val="22"/>
        </w:rPr>
        <w:t>Na formularzu</w:t>
      </w:r>
      <w:r w:rsidR="008750D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750DA">
        <w:rPr>
          <w:rFonts w:asciiTheme="minorHAnsi" w:hAnsiTheme="minorHAnsi"/>
          <w:b/>
          <w:bCs/>
          <w:sz w:val="22"/>
          <w:szCs w:val="22"/>
        </w:rPr>
        <w:t>Offer</w:t>
      </w:r>
      <w:proofErr w:type="spellEnd"/>
      <w:r w:rsidR="00D451AF">
        <w:rPr>
          <w:rFonts w:asciiTheme="minorHAnsi" w:hAnsiTheme="minorHAnsi"/>
          <w:sz w:val="22"/>
          <w:szCs w:val="22"/>
        </w:rPr>
        <w:t xml:space="preserve"> w karcie </w:t>
      </w:r>
      <w:r w:rsidR="00D451AF">
        <w:rPr>
          <w:rFonts w:asciiTheme="minorHAnsi" w:hAnsiTheme="minorHAnsi"/>
          <w:b/>
          <w:bCs/>
          <w:sz w:val="22"/>
          <w:szCs w:val="22"/>
        </w:rPr>
        <w:t>General</w:t>
      </w:r>
      <w:r w:rsidR="0076722F">
        <w:rPr>
          <w:rFonts w:asciiTheme="minorHAnsi" w:hAnsiTheme="minorHAnsi"/>
          <w:sz w:val="22"/>
          <w:szCs w:val="22"/>
        </w:rPr>
        <w:t xml:space="preserve"> mamy dane</w:t>
      </w:r>
      <w:r w:rsidR="00D451AF">
        <w:rPr>
          <w:rFonts w:asciiTheme="minorHAnsi" w:hAnsiTheme="minorHAnsi"/>
          <w:sz w:val="22"/>
          <w:szCs w:val="22"/>
        </w:rPr>
        <w:t>:</w:t>
      </w: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165B12" w:rsidRPr="007D469D" w14:paraId="2EF4A31B" w14:textId="77777777" w:rsidTr="006E043F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0EA947D6" w14:textId="77777777" w:rsidR="00165B12" w:rsidRPr="007D469D" w:rsidRDefault="00165B12" w:rsidP="006E043F">
            <w:pPr>
              <w:pStyle w:val="Akapitzlist"/>
              <w:spacing w:after="0" w:line="240" w:lineRule="auto"/>
              <w:ind w:left="0"/>
              <w:rPr>
                <w:b/>
                <w:bCs/>
                <w:color w:val="2F4D83" w:themeColor="accent1"/>
                <w:lang w:val="en-US"/>
              </w:rPr>
            </w:pPr>
            <w:r w:rsidRPr="007D469D">
              <w:rPr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0F35A49A" w14:textId="77777777" w:rsidR="00165B12" w:rsidRPr="007D469D" w:rsidRDefault="00165B12" w:rsidP="006E043F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17F862D7" w14:textId="77777777" w:rsidR="00165B12" w:rsidRPr="007D469D" w:rsidRDefault="00165B12" w:rsidP="006E043F">
            <w:pPr>
              <w:pStyle w:val="Akapitzlist"/>
              <w:spacing w:after="0" w:line="240" w:lineRule="auto"/>
              <w:ind w:left="57"/>
              <w:rPr>
                <w:b/>
                <w:bCs/>
                <w:color w:val="2F4D83" w:themeColor="accent1"/>
                <w:lang w:val="en-US"/>
              </w:rPr>
            </w:pPr>
            <w:proofErr w:type="spellStart"/>
            <w:r w:rsidRPr="007D469D">
              <w:rPr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165B12" w:rsidRPr="006901E8" w14:paraId="0062A79A" w14:textId="77777777" w:rsidTr="006E043F">
        <w:tc>
          <w:tcPr>
            <w:tcW w:w="2099" w:type="dxa"/>
            <w:vAlign w:val="center"/>
          </w:tcPr>
          <w:p w14:paraId="7A2203D8" w14:textId="02769120" w:rsidR="00165B12" w:rsidRPr="00AE252B" w:rsidRDefault="00165B12" w:rsidP="006E043F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Offer No</w:t>
            </w:r>
          </w:p>
        </w:tc>
        <w:tc>
          <w:tcPr>
            <w:tcW w:w="1510" w:type="dxa"/>
            <w:vAlign w:val="center"/>
          </w:tcPr>
          <w:p w14:paraId="05FA68CA" w14:textId="2F941DA8" w:rsidR="00165B12" w:rsidRPr="00677756" w:rsidRDefault="00165B12" w:rsidP="006E043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165B12">
              <w:rPr>
                <w:color w:val="FF000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7292AF79" w14:textId="31E01080" w:rsidR="00165B12" w:rsidRPr="006901E8" w:rsidRDefault="006901E8" w:rsidP="006E043F">
            <w:pPr>
              <w:pStyle w:val="Akapitzlist"/>
              <w:spacing w:after="0" w:line="240" w:lineRule="auto"/>
              <w:ind w:left="57"/>
            </w:pPr>
            <w:r w:rsidRPr="006901E8">
              <w:t xml:space="preserve">Identyfikator oferty (numer </w:t>
            </w:r>
            <w:proofErr w:type="spellStart"/>
            <w:r w:rsidRPr="006901E8">
              <w:t>opportunity</w:t>
            </w:r>
            <w:proofErr w:type="spellEnd"/>
            <w:r w:rsidRPr="006901E8">
              <w:t xml:space="preserve"> + „/” + numer kolejny reko</w:t>
            </w:r>
            <w:r>
              <w:t xml:space="preserve">rdu oferty dla tego </w:t>
            </w:r>
            <w:proofErr w:type="spellStart"/>
            <w:r>
              <w:t>opportunity</w:t>
            </w:r>
            <w:proofErr w:type="spellEnd"/>
            <w:r>
              <w:t>)</w:t>
            </w:r>
          </w:p>
        </w:tc>
      </w:tr>
      <w:tr w:rsidR="00165B12" w:rsidRPr="001B5BB1" w14:paraId="1275F5F6" w14:textId="77777777" w:rsidTr="000F32E7">
        <w:tc>
          <w:tcPr>
            <w:tcW w:w="2099" w:type="dxa"/>
            <w:vAlign w:val="center"/>
          </w:tcPr>
          <w:p w14:paraId="63C46F1F" w14:textId="08F68C2D" w:rsidR="00165B12" w:rsidRPr="00AE252B" w:rsidRDefault="00165B12" w:rsidP="00165B1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Created On</w:t>
            </w:r>
          </w:p>
        </w:tc>
        <w:tc>
          <w:tcPr>
            <w:tcW w:w="1510" w:type="dxa"/>
          </w:tcPr>
          <w:p w14:paraId="01E7F09A" w14:textId="11FD8D45" w:rsidR="00165B12" w:rsidRPr="00677756" w:rsidRDefault="00165B12" w:rsidP="00165B12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 w:rsidRPr="005406A4">
              <w:rPr>
                <w:color w:val="FF000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3A05FADE" w14:textId="1FBFB59C" w:rsidR="00165B12" w:rsidRPr="001B5BB1" w:rsidRDefault="00137DE4" w:rsidP="00165B12">
            <w:pPr>
              <w:pStyle w:val="Akapitzlist"/>
              <w:spacing w:after="0" w:line="240" w:lineRule="auto"/>
              <w:ind w:left="57"/>
            </w:pPr>
            <w:r>
              <w:t>Data utworzenia oferty</w:t>
            </w:r>
          </w:p>
        </w:tc>
      </w:tr>
      <w:tr w:rsidR="00165B12" w:rsidRPr="00B0277F" w14:paraId="04E187F0" w14:textId="77777777" w:rsidTr="000F32E7">
        <w:tc>
          <w:tcPr>
            <w:tcW w:w="2099" w:type="dxa"/>
            <w:vAlign w:val="center"/>
          </w:tcPr>
          <w:p w14:paraId="5269AAA5" w14:textId="473AD69D" w:rsidR="00165B12" w:rsidRPr="00AE252B" w:rsidRDefault="00165B12" w:rsidP="00165B1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Prepared By</w:t>
            </w:r>
          </w:p>
        </w:tc>
        <w:tc>
          <w:tcPr>
            <w:tcW w:w="1510" w:type="dxa"/>
          </w:tcPr>
          <w:p w14:paraId="3AC45256" w14:textId="47213ADA" w:rsidR="00165B12" w:rsidRPr="00677756" w:rsidRDefault="00165B12" w:rsidP="00165B12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5406A4">
              <w:rPr>
                <w:color w:val="FF0000"/>
                <w:lang w:val="en-US"/>
              </w:rPr>
              <w:t>Zablokowane</w:t>
            </w:r>
            <w:proofErr w:type="spellEnd"/>
          </w:p>
        </w:tc>
        <w:tc>
          <w:tcPr>
            <w:tcW w:w="6521" w:type="dxa"/>
            <w:vAlign w:val="center"/>
          </w:tcPr>
          <w:p w14:paraId="18977148" w14:textId="3307D429" w:rsidR="00165B12" w:rsidRPr="00B0277F" w:rsidRDefault="00137DE4" w:rsidP="00165B12">
            <w:pPr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Kto utworzył ofertę</w:t>
            </w:r>
          </w:p>
        </w:tc>
      </w:tr>
      <w:tr w:rsidR="00165B12" w:rsidRPr="004765B7" w14:paraId="41DF61AC" w14:textId="77777777" w:rsidTr="006E043F">
        <w:tc>
          <w:tcPr>
            <w:tcW w:w="2099" w:type="dxa"/>
            <w:vAlign w:val="center"/>
          </w:tcPr>
          <w:p w14:paraId="5B28BF2E" w14:textId="0E3DBF43" w:rsidR="00165B12" w:rsidRPr="00AE252B" w:rsidRDefault="00165B12" w:rsidP="006E043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Valid To</w:t>
            </w:r>
          </w:p>
        </w:tc>
        <w:tc>
          <w:tcPr>
            <w:tcW w:w="1510" w:type="dxa"/>
            <w:vAlign w:val="center"/>
          </w:tcPr>
          <w:p w14:paraId="453B1C01" w14:textId="7BE49CC9" w:rsidR="00165B12" w:rsidRPr="00677756" w:rsidRDefault="00165B12" w:rsidP="006E043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7AE3978" w14:textId="1E94A836" w:rsidR="00165B12" w:rsidRPr="004765B7" w:rsidRDefault="008824CF" w:rsidP="006E043F">
            <w:pPr>
              <w:pStyle w:val="Akapitzlist"/>
              <w:spacing w:after="0" w:line="240" w:lineRule="auto"/>
              <w:ind w:left="57"/>
            </w:pPr>
            <w:r>
              <w:t>Data ważności. Data ustawiona w tym polu przenosi się na ofertę wygenerowaną z systemu</w:t>
            </w:r>
          </w:p>
        </w:tc>
      </w:tr>
      <w:tr w:rsidR="00165B12" w:rsidRPr="004765B7" w14:paraId="301D5396" w14:textId="77777777" w:rsidTr="006E043F">
        <w:tc>
          <w:tcPr>
            <w:tcW w:w="2099" w:type="dxa"/>
            <w:vAlign w:val="center"/>
          </w:tcPr>
          <w:p w14:paraId="31B2DC5A" w14:textId="269A247D" w:rsidR="00165B12" w:rsidRPr="00AE252B" w:rsidRDefault="00165B12" w:rsidP="006E043F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Remarks</w:t>
            </w:r>
          </w:p>
        </w:tc>
        <w:tc>
          <w:tcPr>
            <w:tcW w:w="1510" w:type="dxa"/>
            <w:vAlign w:val="center"/>
          </w:tcPr>
          <w:p w14:paraId="35BC2C82" w14:textId="16791387" w:rsidR="00165B12" w:rsidRPr="00677756" w:rsidRDefault="00165B12" w:rsidP="006E043F">
            <w:pPr>
              <w:pStyle w:val="Akapitzlist"/>
              <w:spacing w:after="0" w:line="240" w:lineRule="auto"/>
              <w:ind w:left="57"/>
              <w:rPr>
                <w:color w:val="6C8DCA" w:themeColor="accent1" w:themeTint="99"/>
                <w:lang w:val="en-US"/>
              </w:rPr>
            </w:pPr>
            <w:proofErr w:type="spellStart"/>
            <w:r>
              <w:rPr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F043977" w14:textId="55838174" w:rsidR="00165B12" w:rsidRPr="004765B7" w:rsidRDefault="008824CF" w:rsidP="006E043F">
            <w:pPr>
              <w:pStyle w:val="Akapitzlist"/>
              <w:spacing w:after="0" w:line="240" w:lineRule="auto"/>
              <w:ind w:left="57"/>
            </w:pPr>
            <w:r>
              <w:t xml:space="preserve">Dodatkowe uwagi do oferty. </w:t>
            </w:r>
            <w:r w:rsidR="00FB2101">
              <w:t>Wartość w tym polu przenosi się na ofertę wygenerowaną z systemu</w:t>
            </w:r>
          </w:p>
        </w:tc>
      </w:tr>
    </w:tbl>
    <w:p w14:paraId="5D3031BA" w14:textId="77777777" w:rsidR="00165B12" w:rsidRPr="00B4467D" w:rsidRDefault="00165B12" w:rsidP="00032969">
      <w:pPr>
        <w:rPr>
          <w:rFonts w:asciiTheme="minorHAnsi" w:hAnsiTheme="minorHAnsi"/>
          <w:sz w:val="22"/>
          <w:szCs w:val="22"/>
        </w:rPr>
      </w:pPr>
    </w:p>
    <w:p w14:paraId="6DA92D1E" w14:textId="2F177346" w:rsidR="00FB2101" w:rsidRDefault="008B52A8" w:rsidP="00FB210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sekcji </w:t>
      </w:r>
      <w:r>
        <w:rPr>
          <w:rFonts w:asciiTheme="minorHAnsi" w:hAnsiTheme="minorHAnsi"/>
          <w:b/>
          <w:bCs/>
          <w:sz w:val="22"/>
          <w:szCs w:val="22"/>
        </w:rPr>
        <w:t xml:space="preserve">Products </w:t>
      </w:r>
      <w:r>
        <w:rPr>
          <w:rFonts w:asciiTheme="minorHAnsi" w:hAnsiTheme="minorHAnsi"/>
          <w:sz w:val="22"/>
          <w:szCs w:val="22"/>
        </w:rPr>
        <w:t>znajdują się domyślnie wszystkie produkty w statusie „</w:t>
      </w:r>
      <w:proofErr w:type="spellStart"/>
      <w:r>
        <w:rPr>
          <w:rFonts w:asciiTheme="minorHAnsi" w:hAnsiTheme="minorHAnsi"/>
          <w:sz w:val="22"/>
          <w:szCs w:val="22"/>
        </w:rPr>
        <w:t>Designed</w:t>
      </w:r>
      <w:proofErr w:type="spellEnd"/>
      <w:r>
        <w:rPr>
          <w:rFonts w:asciiTheme="minorHAnsi" w:hAnsiTheme="minorHAnsi"/>
          <w:sz w:val="22"/>
          <w:szCs w:val="22"/>
        </w:rPr>
        <w:t xml:space="preserve">” lub „Won” które są w </w:t>
      </w:r>
      <w:proofErr w:type="spellStart"/>
      <w:r>
        <w:rPr>
          <w:rFonts w:asciiTheme="minorHAnsi" w:hAnsiTheme="minorHAnsi"/>
          <w:sz w:val="22"/>
          <w:szCs w:val="22"/>
        </w:rPr>
        <w:t>opportunity</w:t>
      </w:r>
      <w:proofErr w:type="spellEnd"/>
      <w:r>
        <w:rPr>
          <w:rFonts w:asciiTheme="minorHAnsi" w:hAnsiTheme="minorHAnsi"/>
          <w:sz w:val="22"/>
          <w:szCs w:val="22"/>
        </w:rPr>
        <w:t xml:space="preserve"> dla którego tworzymy ofertę. Można</w:t>
      </w:r>
      <w:r w:rsidR="00E03306">
        <w:rPr>
          <w:rFonts w:asciiTheme="minorHAnsi" w:hAnsiTheme="minorHAnsi"/>
          <w:sz w:val="22"/>
          <w:szCs w:val="22"/>
        </w:rPr>
        <w:t>:</w:t>
      </w:r>
    </w:p>
    <w:p w14:paraId="2F636AA2" w14:textId="1C663B8C" w:rsidR="008B52A8" w:rsidRDefault="008B52A8" w:rsidP="008B52A8">
      <w:pPr>
        <w:pStyle w:val="Akapitzlist"/>
        <w:numPr>
          <w:ilvl w:val="0"/>
          <w:numId w:val="43"/>
        </w:numPr>
        <w:rPr>
          <w:rFonts w:asciiTheme="minorHAnsi" w:hAnsiTheme="minorHAnsi"/>
        </w:rPr>
      </w:pPr>
      <w:r>
        <w:rPr>
          <w:rFonts w:asciiTheme="minorHAnsi" w:hAnsiTheme="minorHAnsi"/>
        </w:rPr>
        <w:t>dodać kolejny produkt</w:t>
      </w:r>
      <w:r w:rsidR="00DD41C7">
        <w:rPr>
          <w:rFonts w:asciiTheme="minorHAnsi" w:hAnsiTheme="minorHAnsi"/>
        </w:rPr>
        <w:t xml:space="preserve"> za pomocą przycisku </w:t>
      </w:r>
      <w:proofErr w:type="spellStart"/>
      <w:r w:rsidR="00B0434E">
        <w:rPr>
          <w:rFonts w:asciiTheme="minorHAnsi" w:hAnsiTheme="minorHAnsi"/>
          <w:b/>
          <w:bCs/>
        </w:rPr>
        <w:t>Add</w:t>
      </w:r>
      <w:proofErr w:type="spellEnd"/>
      <w:r w:rsidR="00B0434E">
        <w:rPr>
          <w:rFonts w:asciiTheme="minorHAnsi" w:hAnsiTheme="minorHAnsi"/>
          <w:b/>
          <w:bCs/>
        </w:rPr>
        <w:t xml:space="preserve"> </w:t>
      </w:r>
      <w:proofErr w:type="spellStart"/>
      <w:r w:rsidR="00B0434E">
        <w:rPr>
          <w:rFonts w:asciiTheme="minorHAnsi" w:hAnsiTheme="minorHAnsi"/>
          <w:b/>
          <w:bCs/>
        </w:rPr>
        <w:t>Existing</w:t>
      </w:r>
      <w:proofErr w:type="spellEnd"/>
      <w:r w:rsidR="00E03306">
        <w:rPr>
          <w:rFonts w:asciiTheme="minorHAnsi" w:hAnsiTheme="minorHAnsi"/>
          <w:b/>
          <w:bCs/>
        </w:rPr>
        <w:t xml:space="preserve">. </w:t>
      </w:r>
      <w:r w:rsidR="00E03306">
        <w:rPr>
          <w:rFonts w:asciiTheme="minorHAnsi" w:hAnsiTheme="minorHAnsi"/>
        </w:rPr>
        <w:t>Na liście mamy tylko nie wybrane wcześniej produkty w statusie „</w:t>
      </w:r>
      <w:proofErr w:type="spellStart"/>
      <w:r w:rsidR="00E03306">
        <w:rPr>
          <w:rFonts w:asciiTheme="minorHAnsi" w:hAnsiTheme="minorHAnsi"/>
        </w:rPr>
        <w:t>Designed</w:t>
      </w:r>
      <w:proofErr w:type="spellEnd"/>
      <w:r w:rsidR="00E03306">
        <w:rPr>
          <w:rFonts w:asciiTheme="minorHAnsi" w:hAnsiTheme="minorHAnsi"/>
        </w:rPr>
        <w:t>” lub „Won”</w:t>
      </w:r>
    </w:p>
    <w:p w14:paraId="33928C8F" w14:textId="410A5828" w:rsidR="008B52A8" w:rsidRPr="005F553D" w:rsidRDefault="008B52A8" w:rsidP="008B52A8">
      <w:pPr>
        <w:pStyle w:val="Akapitzlist"/>
        <w:numPr>
          <w:ilvl w:val="0"/>
          <w:numId w:val="4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usunąć produkt z listy </w:t>
      </w:r>
      <w:r w:rsidR="002F26B9">
        <w:rPr>
          <w:rFonts w:asciiTheme="minorHAnsi" w:hAnsiTheme="minorHAnsi"/>
        </w:rPr>
        <w:t xml:space="preserve">za pomocą przycisku </w:t>
      </w:r>
      <w:proofErr w:type="spellStart"/>
      <w:r w:rsidR="002F26B9">
        <w:rPr>
          <w:rFonts w:asciiTheme="minorHAnsi" w:hAnsiTheme="minorHAnsi"/>
          <w:b/>
          <w:bCs/>
        </w:rPr>
        <w:t>Delete</w:t>
      </w:r>
      <w:proofErr w:type="spellEnd"/>
      <w:r w:rsidR="002F26B9">
        <w:rPr>
          <w:rFonts w:asciiTheme="minorHAnsi" w:hAnsiTheme="minorHAnsi"/>
          <w:b/>
          <w:bCs/>
        </w:rPr>
        <w:t xml:space="preserve"> </w:t>
      </w:r>
      <w:proofErr w:type="spellStart"/>
      <w:r w:rsidR="002F26B9">
        <w:rPr>
          <w:rFonts w:asciiTheme="minorHAnsi" w:hAnsiTheme="minorHAnsi"/>
          <w:b/>
          <w:bCs/>
        </w:rPr>
        <w:t>Offer</w:t>
      </w:r>
      <w:proofErr w:type="spellEnd"/>
      <w:r w:rsidR="002F26B9">
        <w:rPr>
          <w:rFonts w:asciiTheme="minorHAnsi" w:hAnsiTheme="minorHAnsi"/>
          <w:b/>
          <w:bCs/>
        </w:rPr>
        <w:t xml:space="preserve"> Product</w:t>
      </w:r>
      <w:r w:rsidR="00FA3AC5">
        <w:rPr>
          <w:rFonts w:asciiTheme="minorHAnsi" w:hAnsiTheme="minorHAnsi"/>
          <w:b/>
          <w:bCs/>
        </w:rPr>
        <w:t>.</w:t>
      </w:r>
      <w:r w:rsidR="004B0A43">
        <w:rPr>
          <w:rFonts w:asciiTheme="minorHAnsi" w:hAnsiTheme="minorHAnsi"/>
          <w:b/>
          <w:bCs/>
        </w:rPr>
        <w:t xml:space="preserve"> </w:t>
      </w:r>
      <w:r w:rsidR="004B0A43">
        <w:rPr>
          <w:rFonts w:asciiTheme="minorHAnsi" w:hAnsiTheme="minorHAnsi"/>
        </w:rPr>
        <w:t>Przycisk jest widoczny tylko wtedy gdy wskażemy rekord produktu do usuniecie.</w:t>
      </w:r>
      <w:r w:rsidR="00FA3AC5">
        <w:rPr>
          <w:rFonts w:asciiTheme="minorHAnsi" w:hAnsiTheme="minorHAnsi"/>
          <w:b/>
          <w:bCs/>
        </w:rPr>
        <w:t xml:space="preserve"> </w:t>
      </w:r>
      <w:r w:rsidR="00235CF9">
        <w:rPr>
          <w:rFonts w:asciiTheme="minorHAnsi" w:hAnsiTheme="minorHAnsi"/>
        </w:rPr>
        <w:t xml:space="preserve">Jeżeli chcemy cofnąć usunięcie klikamy przycisk </w:t>
      </w:r>
      <w:proofErr w:type="spellStart"/>
      <w:r w:rsidR="00235CF9">
        <w:rPr>
          <w:rFonts w:asciiTheme="minorHAnsi" w:hAnsiTheme="minorHAnsi"/>
          <w:b/>
          <w:bCs/>
        </w:rPr>
        <w:t>Add</w:t>
      </w:r>
      <w:proofErr w:type="spellEnd"/>
      <w:r w:rsidR="00235CF9">
        <w:rPr>
          <w:rFonts w:asciiTheme="minorHAnsi" w:hAnsiTheme="minorHAnsi"/>
          <w:b/>
          <w:bCs/>
        </w:rPr>
        <w:t xml:space="preserve"> </w:t>
      </w:r>
      <w:proofErr w:type="spellStart"/>
      <w:r w:rsidR="00235CF9">
        <w:rPr>
          <w:rFonts w:asciiTheme="minorHAnsi" w:hAnsiTheme="minorHAnsi"/>
          <w:b/>
          <w:bCs/>
        </w:rPr>
        <w:t>Existing</w:t>
      </w:r>
      <w:proofErr w:type="spellEnd"/>
    </w:p>
    <w:p w14:paraId="1C384EC9" w14:textId="2693DA99" w:rsidR="005F553D" w:rsidRDefault="00937304" w:rsidP="005F553D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7857B2E7" wp14:editId="5995709E">
            <wp:extent cx="6638925" cy="3914775"/>
            <wp:effectExtent l="19050" t="19050" r="28575" b="28575"/>
            <wp:docPr id="2009952459" name="Obraz 200995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14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06BC88" w14:textId="77777777" w:rsidR="00B858E0" w:rsidRDefault="00B858E0" w:rsidP="005F553D">
      <w:pPr>
        <w:rPr>
          <w:rFonts w:asciiTheme="minorHAnsi" w:hAnsiTheme="minorHAnsi"/>
        </w:rPr>
      </w:pPr>
    </w:p>
    <w:p w14:paraId="2EB84548" w14:textId="5ADD0C62" w:rsidR="00B858E0" w:rsidRPr="005F553D" w:rsidRDefault="00B858E0" w:rsidP="005F553D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7FC3E230" wp14:editId="076BF6E6">
            <wp:extent cx="6645910" cy="1304290"/>
            <wp:effectExtent l="19050" t="19050" r="21590" b="10160"/>
            <wp:docPr id="1308549039" name="Obraz 1308549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4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384990" w14:textId="77777777" w:rsidR="008750DA" w:rsidRDefault="008750DA" w:rsidP="008750DA"/>
    <w:p w14:paraId="08ADAA6F" w14:textId="0999849D" w:rsidR="008750DA" w:rsidRPr="003570C1" w:rsidRDefault="008750DA" w:rsidP="008750DA">
      <w:pPr>
        <w:rPr>
          <w:rFonts w:asciiTheme="minorHAnsi" w:hAnsiTheme="minorHAnsi"/>
          <w:sz w:val="22"/>
          <w:szCs w:val="22"/>
        </w:rPr>
      </w:pPr>
      <w:r w:rsidRPr="003570C1">
        <w:rPr>
          <w:rFonts w:asciiTheme="minorHAnsi" w:hAnsiTheme="minorHAnsi"/>
          <w:sz w:val="22"/>
          <w:szCs w:val="22"/>
        </w:rPr>
        <w:t xml:space="preserve">Na formularzu </w:t>
      </w:r>
      <w:proofErr w:type="spellStart"/>
      <w:r w:rsidRPr="003570C1">
        <w:rPr>
          <w:rFonts w:asciiTheme="minorHAnsi" w:hAnsiTheme="minorHAnsi"/>
          <w:b/>
          <w:bCs/>
          <w:sz w:val="22"/>
          <w:szCs w:val="22"/>
        </w:rPr>
        <w:t>Offer</w:t>
      </w:r>
      <w:proofErr w:type="spellEnd"/>
      <w:r w:rsidRPr="003570C1">
        <w:rPr>
          <w:rFonts w:asciiTheme="minorHAnsi" w:hAnsiTheme="minorHAnsi"/>
          <w:sz w:val="22"/>
          <w:szCs w:val="22"/>
        </w:rPr>
        <w:t xml:space="preserve"> w karcie </w:t>
      </w:r>
      <w:proofErr w:type="spellStart"/>
      <w:r w:rsidRPr="003570C1">
        <w:rPr>
          <w:rFonts w:asciiTheme="minorHAnsi" w:hAnsiTheme="minorHAnsi"/>
          <w:b/>
          <w:bCs/>
          <w:sz w:val="22"/>
          <w:szCs w:val="22"/>
        </w:rPr>
        <w:t>Documents</w:t>
      </w:r>
      <w:proofErr w:type="spellEnd"/>
      <w:r w:rsidRPr="003570C1">
        <w:rPr>
          <w:rFonts w:asciiTheme="minorHAnsi" w:hAnsiTheme="minorHAnsi"/>
          <w:sz w:val="22"/>
          <w:szCs w:val="22"/>
        </w:rPr>
        <w:t xml:space="preserve"> </w:t>
      </w:r>
      <w:r w:rsidR="00857A53" w:rsidRPr="003570C1">
        <w:rPr>
          <w:rFonts w:asciiTheme="minorHAnsi" w:hAnsiTheme="minorHAnsi"/>
          <w:sz w:val="22"/>
          <w:szCs w:val="22"/>
        </w:rPr>
        <w:t xml:space="preserve">możemy dodać plik oferty utworzony </w:t>
      </w:r>
      <w:r w:rsidR="008277E8" w:rsidRPr="003570C1">
        <w:rPr>
          <w:rFonts w:asciiTheme="minorHAnsi" w:hAnsiTheme="minorHAnsi"/>
          <w:sz w:val="22"/>
          <w:szCs w:val="22"/>
        </w:rPr>
        <w:t>n</w:t>
      </w:r>
      <w:r w:rsidR="004F245B" w:rsidRPr="003570C1">
        <w:rPr>
          <w:rFonts w:asciiTheme="minorHAnsi" w:hAnsiTheme="minorHAnsi"/>
          <w:sz w:val="22"/>
          <w:szCs w:val="22"/>
        </w:rPr>
        <w:t xml:space="preserve">a własnym komputerze. Wystarczy kliknąć przycisk </w:t>
      </w:r>
      <w:proofErr w:type="spellStart"/>
      <w:r w:rsidR="004F245B" w:rsidRPr="003570C1">
        <w:rPr>
          <w:rFonts w:asciiTheme="minorHAnsi" w:hAnsiTheme="minorHAnsi"/>
          <w:b/>
          <w:bCs/>
          <w:sz w:val="22"/>
          <w:szCs w:val="22"/>
        </w:rPr>
        <w:t>Upload</w:t>
      </w:r>
      <w:proofErr w:type="spellEnd"/>
      <w:r w:rsidR="004F245B" w:rsidRPr="003570C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F245B" w:rsidRPr="003570C1">
        <w:rPr>
          <w:rFonts w:asciiTheme="minorHAnsi" w:hAnsiTheme="minorHAnsi"/>
          <w:sz w:val="22"/>
          <w:szCs w:val="22"/>
        </w:rPr>
        <w:t xml:space="preserve">i wskazać plik. </w:t>
      </w:r>
    </w:p>
    <w:p w14:paraId="34FBDC97" w14:textId="0A85640C" w:rsidR="004F245B" w:rsidRPr="003570C1" w:rsidRDefault="003570C1" w:rsidP="008750DA">
      <w:pPr>
        <w:rPr>
          <w:rFonts w:asciiTheme="minorHAnsi" w:hAnsiTheme="minorHAnsi"/>
          <w:sz w:val="22"/>
          <w:szCs w:val="22"/>
        </w:rPr>
      </w:pPr>
      <w:r w:rsidRPr="003570C1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CA16273" wp14:editId="6CA8A48C">
            <wp:extent cx="6638925" cy="2276475"/>
            <wp:effectExtent l="19050" t="19050" r="28575" b="28575"/>
            <wp:docPr id="1295259350" name="Obraz 1295259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276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57B58B" w14:textId="5502604C" w:rsidR="002F7B37" w:rsidRDefault="006D53BB" w:rsidP="00474B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br/>
      </w:r>
    </w:p>
    <w:p w14:paraId="759DABAB" w14:textId="23CB20FE" w:rsidR="002E27E4" w:rsidRDefault="002E27E4" w:rsidP="00474B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Rekord </w:t>
      </w:r>
      <w:r w:rsidR="00DB1089">
        <w:rPr>
          <w:rFonts w:asciiTheme="minorHAnsi" w:hAnsiTheme="minorHAnsi"/>
          <w:sz w:val="22"/>
          <w:szCs w:val="22"/>
        </w:rPr>
        <w:t xml:space="preserve">oferty domyślnie jest w statusie „Draft”. </w:t>
      </w:r>
    </w:p>
    <w:p w14:paraId="013206CB" w14:textId="352D3D5D" w:rsidR="00F913C7" w:rsidRDefault="00F913C7" w:rsidP="00474B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47293FC9" wp14:editId="150A8F68">
            <wp:extent cx="6543675" cy="1190625"/>
            <wp:effectExtent l="19050" t="19050" r="28575" b="28575"/>
            <wp:docPr id="1280965054" name="Obraz 1280965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190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8BF094" w14:textId="77777777" w:rsidR="00F913C7" w:rsidRDefault="00F913C7" w:rsidP="00474B6D">
      <w:pPr>
        <w:rPr>
          <w:rFonts w:asciiTheme="minorHAnsi" w:hAnsiTheme="minorHAnsi"/>
          <w:sz w:val="22"/>
          <w:szCs w:val="22"/>
        </w:rPr>
      </w:pPr>
    </w:p>
    <w:p w14:paraId="42BF5A2B" w14:textId="77777777" w:rsidR="00F913C7" w:rsidRDefault="00F913C7" w:rsidP="00474B6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Jeżeli chcemy oznaczyć ofertę jako wysłaną klikamy przycisk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Offer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Sent</w:t>
      </w:r>
      <w:proofErr w:type="spellEnd"/>
      <w:r>
        <w:rPr>
          <w:rFonts w:asciiTheme="minorHAnsi" w:hAnsi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W efekcie:</w:t>
      </w:r>
    </w:p>
    <w:p w14:paraId="67B9510A" w14:textId="1A1B1DAA" w:rsidR="006F160E" w:rsidRPr="006F160E" w:rsidRDefault="00F913C7" w:rsidP="006F160E">
      <w:pPr>
        <w:pStyle w:val="Akapitzlist"/>
        <w:numPr>
          <w:ilvl w:val="0"/>
          <w:numId w:val="45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s</w:t>
      </w:r>
      <w:r w:rsidRPr="00F913C7">
        <w:rPr>
          <w:rFonts w:asciiTheme="minorHAnsi" w:hAnsiTheme="minorHAnsi"/>
        </w:rPr>
        <w:t xml:space="preserve">tatus </w:t>
      </w:r>
      <w:r w:rsidR="008A07D1">
        <w:rPr>
          <w:rFonts w:asciiTheme="minorHAnsi" w:hAnsiTheme="minorHAnsi"/>
        </w:rPr>
        <w:t xml:space="preserve">oferty </w:t>
      </w:r>
      <w:r w:rsidRPr="00F913C7">
        <w:rPr>
          <w:rFonts w:asciiTheme="minorHAnsi" w:hAnsiTheme="minorHAnsi"/>
        </w:rPr>
        <w:t>zmieni się na „</w:t>
      </w:r>
      <w:proofErr w:type="spellStart"/>
      <w:r w:rsidRPr="00F913C7">
        <w:rPr>
          <w:rFonts w:asciiTheme="minorHAnsi" w:hAnsiTheme="minorHAnsi"/>
        </w:rPr>
        <w:t>Sent</w:t>
      </w:r>
      <w:proofErr w:type="spellEnd"/>
      <w:r w:rsidRPr="00F913C7">
        <w:rPr>
          <w:rFonts w:asciiTheme="minorHAnsi" w:hAnsiTheme="minorHAnsi"/>
        </w:rPr>
        <w:t xml:space="preserve">” </w:t>
      </w:r>
    </w:p>
    <w:p w14:paraId="005B69E5" w14:textId="3BA96D9A" w:rsidR="008A07D1" w:rsidRPr="006F160E" w:rsidRDefault="008A07D1" w:rsidP="00F913C7">
      <w:pPr>
        <w:pStyle w:val="Akapitzlist"/>
        <w:numPr>
          <w:ilvl w:val="0"/>
          <w:numId w:val="45"/>
        </w:numPr>
        <w:rPr>
          <w:rFonts w:asciiTheme="minorHAnsi" w:hAnsiTheme="minorHAnsi" w:cstheme="minorHAnsi"/>
        </w:rPr>
      </w:pPr>
      <w:r w:rsidRPr="008A07D1">
        <w:rPr>
          <w:rFonts w:asciiTheme="minorHAnsi" w:hAnsiTheme="minorHAnsi"/>
        </w:rPr>
        <w:t xml:space="preserve">status BPF (status lejka) </w:t>
      </w:r>
      <w:proofErr w:type="spellStart"/>
      <w:r w:rsidRPr="008A07D1">
        <w:rPr>
          <w:rFonts w:asciiTheme="minorHAnsi" w:hAnsiTheme="minorHAnsi"/>
        </w:rPr>
        <w:t>opportunity</w:t>
      </w:r>
      <w:proofErr w:type="spellEnd"/>
      <w:r w:rsidRPr="008A07D1">
        <w:rPr>
          <w:rFonts w:asciiTheme="minorHAnsi" w:hAnsiTheme="minorHAnsi"/>
        </w:rPr>
        <w:t xml:space="preserve"> zmieni się na</w:t>
      </w:r>
      <w:r>
        <w:rPr>
          <w:rFonts w:asciiTheme="minorHAnsi" w:hAnsiTheme="minorHAnsi"/>
        </w:rPr>
        <w:t xml:space="preserve"> „</w:t>
      </w:r>
      <w:proofErr w:type="spellStart"/>
      <w:r w:rsidR="00501682">
        <w:rPr>
          <w:rFonts w:asciiTheme="minorHAnsi" w:hAnsiTheme="minorHAnsi"/>
        </w:rPr>
        <w:t>Negotiations</w:t>
      </w:r>
      <w:proofErr w:type="spellEnd"/>
      <w:r>
        <w:rPr>
          <w:rFonts w:asciiTheme="minorHAnsi" w:hAnsiTheme="minorHAnsi"/>
        </w:rPr>
        <w:t>”</w:t>
      </w:r>
    </w:p>
    <w:p w14:paraId="4A3AE31F" w14:textId="0AB68E8F" w:rsidR="006F160E" w:rsidRDefault="00E74605" w:rsidP="006F160E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37DD923" wp14:editId="6ECD96C9">
            <wp:extent cx="6638925" cy="2562225"/>
            <wp:effectExtent l="19050" t="19050" r="28575" b="28575"/>
            <wp:docPr id="804314926" name="Obraz 80431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62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5B24DC" w14:textId="77777777" w:rsidR="00E74605" w:rsidRDefault="00E74605" w:rsidP="006F160E">
      <w:pPr>
        <w:rPr>
          <w:rFonts w:asciiTheme="minorHAnsi" w:hAnsiTheme="minorHAnsi"/>
        </w:rPr>
      </w:pPr>
    </w:p>
    <w:p w14:paraId="6101B4AC" w14:textId="3D515CBD" w:rsidR="00E74605" w:rsidRDefault="00D5790B" w:rsidP="00D5790B">
      <w:pPr>
        <w:pStyle w:val="Akapitzlist"/>
        <w:numPr>
          <w:ilvl w:val="0"/>
          <w:numId w:val="4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pojawi się przycisk </w:t>
      </w:r>
      <w:proofErr w:type="spellStart"/>
      <w:r w:rsidRPr="00D5790B">
        <w:rPr>
          <w:rFonts w:asciiTheme="minorHAnsi" w:hAnsiTheme="minorHAnsi"/>
          <w:b/>
          <w:bCs/>
        </w:rPr>
        <w:t>Offer</w:t>
      </w:r>
      <w:proofErr w:type="spellEnd"/>
      <w:r w:rsidRPr="00D5790B">
        <w:rPr>
          <w:rFonts w:asciiTheme="minorHAnsi" w:hAnsiTheme="minorHAnsi"/>
          <w:b/>
          <w:bCs/>
        </w:rPr>
        <w:t xml:space="preserve"> </w:t>
      </w:r>
      <w:proofErr w:type="spellStart"/>
      <w:r w:rsidRPr="00D5790B">
        <w:rPr>
          <w:rFonts w:asciiTheme="minorHAnsi" w:hAnsiTheme="minorHAnsi"/>
          <w:b/>
          <w:bCs/>
        </w:rPr>
        <w:t>Confirmed</w:t>
      </w:r>
      <w:proofErr w:type="spellEnd"/>
      <w:r w:rsidR="00885FDD">
        <w:rPr>
          <w:rFonts w:asciiTheme="minorHAnsi" w:hAnsiTheme="minorHAnsi"/>
        </w:rPr>
        <w:t>. Po jego kliknięciu status oferty zmieni się na „</w:t>
      </w:r>
      <w:proofErr w:type="spellStart"/>
      <w:r w:rsidR="00885FDD">
        <w:rPr>
          <w:rFonts w:asciiTheme="minorHAnsi" w:hAnsiTheme="minorHAnsi"/>
        </w:rPr>
        <w:t>Confirmed</w:t>
      </w:r>
      <w:proofErr w:type="spellEnd"/>
      <w:r w:rsidR="00885FDD">
        <w:rPr>
          <w:rFonts w:asciiTheme="minorHAnsi" w:hAnsiTheme="minorHAnsi"/>
        </w:rPr>
        <w:t>”</w:t>
      </w:r>
    </w:p>
    <w:p w14:paraId="6FFFB172" w14:textId="033AB198" w:rsidR="00885FDD" w:rsidRPr="00174B77" w:rsidRDefault="00885FDD" w:rsidP="00885FDD">
      <w:pPr>
        <w:rPr>
          <w:rFonts w:asciiTheme="minorHAnsi" w:hAnsiTheme="minorHAnsi"/>
          <w:sz w:val="22"/>
          <w:szCs w:val="22"/>
        </w:rPr>
      </w:pPr>
      <w:r w:rsidRPr="00174B77">
        <w:rPr>
          <w:rFonts w:asciiTheme="minorHAnsi" w:hAnsiTheme="minorHAnsi"/>
          <w:sz w:val="22"/>
          <w:szCs w:val="22"/>
        </w:rPr>
        <w:t>Ofertę można na każdym</w:t>
      </w:r>
      <w:r w:rsidR="00174B77">
        <w:rPr>
          <w:rFonts w:asciiTheme="minorHAnsi" w:hAnsiTheme="minorHAnsi"/>
          <w:sz w:val="22"/>
          <w:szCs w:val="22"/>
        </w:rPr>
        <w:t xml:space="preserve"> </w:t>
      </w:r>
      <w:r w:rsidRPr="00174B77">
        <w:rPr>
          <w:rFonts w:asciiTheme="minorHAnsi" w:hAnsiTheme="minorHAnsi"/>
          <w:sz w:val="22"/>
          <w:szCs w:val="22"/>
        </w:rPr>
        <w:t xml:space="preserve">z tych etapów anulować. Należy kliknąć przycisk </w:t>
      </w:r>
      <w:proofErr w:type="spellStart"/>
      <w:r w:rsidRPr="00174B77">
        <w:rPr>
          <w:rFonts w:asciiTheme="minorHAnsi" w:hAnsiTheme="minorHAnsi"/>
          <w:b/>
          <w:bCs/>
          <w:sz w:val="22"/>
          <w:szCs w:val="22"/>
        </w:rPr>
        <w:t>Cancel</w:t>
      </w:r>
      <w:proofErr w:type="spellEnd"/>
      <w:r w:rsidRPr="00174B77">
        <w:rPr>
          <w:rFonts w:asciiTheme="minorHAnsi" w:hAnsiTheme="minorHAnsi"/>
          <w:sz w:val="22"/>
          <w:szCs w:val="22"/>
        </w:rPr>
        <w:t xml:space="preserve">. Po jego kliknięciu oferta </w:t>
      </w:r>
      <w:r w:rsidR="00174B77" w:rsidRPr="00174B77">
        <w:rPr>
          <w:rFonts w:asciiTheme="minorHAnsi" w:hAnsiTheme="minorHAnsi"/>
          <w:sz w:val="22"/>
          <w:szCs w:val="22"/>
        </w:rPr>
        <w:t>zm</w:t>
      </w:r>
      <w:r w:rsidR="0054055E">
        <w:rPr>
          <w:rFonts w:asciiTheme="minorHAnsi" w:hAnsiTheme="minorHAnsi"/>
          <w:sz w:val="22"/>
          <w:szCs w:val="22"/>
        </w:rPr>
        <w:t>i</w:t>
      </w:r>
      <w:r w:rsidR="00174B77" w:rsidRPr="00174B77">
        <w:rPr>
          <w:rFonts w:asciiTheme="minorHAnsi" w:hAnsiTheme="minorHAnsi"/>
          <w:sz w:val="22"/>
          <w:szCs w:val="22"/>
        </w:rPr>
        <w:t>eni status na:</w:t>
      </w:r>
    </w:p>
    <w:p w14:paraId="6DF4B29D" w14:textId="33294185" w:rsidR="00174B77" w:rsidRPr="00174B77" w:rsidRDefault="00220085" w:rsidP="00174B77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proofErr w:type="spellStart"/>
      <w:r w:rsidR="00174B77" w:rsidRPr="00174B77">
        <w:rPr>
          <w:rFonts w:asciiTheme="minorHAnsi" w:hAnsiTheme="minorHAnsi" w:cstheme="minorHAnsi"/>
        </w:rPr>
        <w:t>Sent</w:t>
      </w:r>
      <w:proofErr w:type="spellEnd"/>
      <w:r w:rsidR="00174B77" w:rsidRPr="00174B77">
        <w:rPr>
          <w:rFonts w:asciiTheme="minorHAnsi" w:hAnsiTheme="minorHAnsi" w:cstheme="minorHAnsi"/>
        </w:rPr>
        <w:t xml:space="preserve"> – </w:t>
      </w:r>
      <w:proofErr w:type="spellStart"/>
      <w:r w:rsidR="00174B77" w:rsidRPr="00174B77">
        <w:rPr>
          <w:rFonts w:asciiTheme="minorHAnsi" w:hAnsiTheme="minorHAnsi" w:cstheme="minorHAnsi"/>
        </w:rPr>
        <w:t>Cancelled</w:t>
      </w:r>
      <w:proofErr w:type="spellEnd"/>
      <w:r>
        <w:rPr>
          <w:rFonts w:asciiTheme="minorHAnsi" w:hAnsiTheme="minorHAnsi" w:cstheme="minorHAnsi"/>
        </w:rPr>
        <w:t>”</w:t>
      </w:r>
      <w:r w:rsidR="0054055E">
        <w:rPr>
          <w:rFonts w:asciiTheme="minorHAnsi" w:hAnsiTheme="minorHAnsi" w:cstheme="minorHAnsi"/>
        </w:rPr>
        <w:t>, jeżeli wcześniej oferta była w statusie „</w:t>
      </w:r>
      <w:proofErr w:type="spellStart"/>
      <w:r w:rsidR="0054055E">
        <w:rPr>
          <w:rFonts w:asciiTheme="minorHAnsi" w:hAnsiTheme="minorHAnsi" w:cstheme="minorHAnsi"/>
        </w:rPr>
        <w:t>Sent</w:t>
      </w:r>
      <w:proofErr w:type="spellEnd"/>
      <w:r w:rsidR="0054055E">
        <w:rPr>
          <w:rFonts w:asciiTheme="minorHAnsi" w:hAnsiTheme="minorHAnsi" w:cstheme="minorHAnsi"/>
        </w:rPr>
        <w:t>”</w:t>
      </w:r>
    </w:p>
    <w:p w14:paraId="1B081785" w14:textId="68EAD388" w:rsidR="0054055E" w:rsidRDefault="00220085" w:rsidP="0054055E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>„</w:t>
      </w:r>
      <w:proofErr w:type="spellStart"/>
      <w:r w:rsidR="0054055E">
        <w:rPr>
          <w:rFonts w:asciiTheme="minorHAnsi" w:hAnsiTheme="minorHAnsi"/>
        </w:rPr>
        <w:t>Confirmed</w:t>
      </w:r>
      <w:proofErr w:type="spellEnd"/>
      <w:r w:rsidR="0054055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–</w:t>
      </w:r>
      <w:r w:rsidR="0054055E">
        <w:rPr>
          <w:rFonts w:asciiTheme="minorHAnsi" w:hAnsiTheme="minorHAnsi"/>
        </w:rPr>
        <w:t xml:space="preserve"> </w:t>
      </w:r>
      <w:proofErr w:type="spellStart"/>
      <w:r w:rsidR="0054055E" w:rsidRPr="00174B77">
        <w:rPr>
          <w:rFonts w:asciiTheme="minorHAnsi" w:hAnsiTheme="minorHAnsi" w:cstheme="minorHAnsi"/>
        </w:rPr>
        <w:t>Cancelled</w:t>
      </w:r>
      <w:proofErr w:type="spellEnd"/>
      <w:r>
        <w:rPr>
          <w:rFonts w:asciiTheme="minorHAnsi" w:hAnsiTheme="minorHAnsi" w:cstheme="minorHAnsi"/>
        </w:rPr>
        <w:t>”</w:t>
      </w:r>
      <w:r w:rsidR="0054055E">
        <w:rPr>
          <w:rFonts w:asciiTheme="minorHAnsi" w:hAnsiTheme="minorHAnsi" w:cstheme="minorHAnsi"/>
        </w:rPr>
        <w:t>, jeżeli wcześniej oferta była w statusie „</w:t>
      </w:r>
      <w:proofErr w:type="spellStart"/>
      <w:r w:rsidR="0054055E">
        <w:rPr>
          <w:rFonts w:asciiTheme="minorHAnsi" w:hAnsiTheme="minorHAnsi" w:cstheme="minorHAnsi"/>
        </w:rPr>
        <w:t>Confirmed</w:t>
      </w:r>
      <w:proofErr w:type="spellEnd"/>
      <w:r w:rsidR="0054055E">
        <w:rPr>
          <w:rFonts w:asciiTheme="minorHAnsi" w:hAnsiTheme="minorHAnsi" w:cstheme="minorHAnsi"/>
        </w:rPr>
        <w:t>”</w:t>
      </w:r>
    </w:p>
    <w:p w14:paraId="39C61F34" w14:textId="77777777" w:rsidR="00A73F66" w:rsidRDefault="00A73F66" w:rsidP="00A73F66">
      <w:pPr>
        <w:rPr>
          <w:rFonts w:asciiTheme="minorHAnsi" w:hAnsiTheme="minorHAnsi"/>
        </w:rPr>
      </w:pPr>
    </w:p>
    <w:p w14:paraId="1D58D29D" w14:textId="77777777" w:rsidR="00A73F66" w:rsidRDefault="00A73F66" w:rsidP="00A73F66">
      <w:pPr>
        <w:rPr>
          <w:rFonts w:asciiTheme="minorHAnsi" w:hAnsiTheme="minorHAnsi"/>
        </w:rPr>
      </w:pPr>
    </w:p>
    <w:p w14:paraId="0D08CEA1" w14:textId="77777777" w:rsidR="00A73F66" w:rsidRDefault="00A73F66" w:rsidP="00A73F66">
      <w:pPr>
        <w:rPr>
          <w:rFonts w:asciiTheme="minorHAnsi" w:hAnsiTheme="minorHAnsi"/>
        </w:rPr>
      </w:pPr>
    </w:p>
    <w:p w14:paraId="525142BA" w14:textId="77777777" w:rsidR="00A73F66" w:rsidRDefault="00A73F66" w:rsidP="00A73F66">
      <w:pPr>
        <w:rPr>
          <w:rFonts w:asciiTheme="minorHAnsi" w:hAnsiTheme="minorHAnsi"/>
        </w:rPr>
      </w:pPr>
    </w:p>
    <w:p w14:paraId="27D168A1" w14:textId="77777777" w:rsidR="00A73F66" w:rsidRDefault="00A73F66" w:rsidP="00A73F66">
      <w:pPr>
        <w:rPr>
          <w:rFonts w:asciiTheme="minorHAnsi" w:hAnsiTheme="minorHAnsi"/>
        </w:rPr>
      </w:pPr>
    </w:p>
    <w:p w14:paraId="7AB941BD" w14:textId="77777777" w:rsidR="00A73F66" w:rsidRDefault="00A73F66" w:rsidP="00A73F66">
      <w:pPr>
        <w:rPr>
          <w:rFonts w:asciiTheme="minorHAnsi" w:hAnsiTheme="minorHAnsi"/>
        </w:rPr>
      </w:pPr>
    </w:p>
    <w:p w14:paraId="0AACAF68" w14:textId="77777777" w:rsidR="00A73F66" w:rsidRDefault="00A73F66" w:rsidP="00A73F66">
      <w:pPr>
        <w:rPr>
          <w:rFonts w:asciiTheme="minorHAnsi" w:hAnsiTheme="minorHAnsi"/>
        </w:rPr>
      </w:pPr>
    </w:p>
    <w:p w14:paraId="48E627BC" w14:textId="77777777" w:rsidR="00A73F66" w:rsidRDefault="00A73F66" w:rsidP="00A73F66">
      <w:pPr>
        <w:rPr>
          <w:rFonts w:asciiTheme="minorHAnsi" w:hAnsiTheme="minorHAnsi"/>
        </w:rPr>
      </w:pPr>
    </w:p>
    <w:p w14:paraId="4DDAB5B3" w14:textId="77777777" w:rsidR="00A73F66" w:rsidRDefault="00A73F66" w:rsidP="00A73F66">
      <w:pPr>
        <w:rPr>
          <w:rFonts w:asciiTheme="minorHAnsi" w:hAnsiTheme="minorHAnsi"/>
        </w:rPr>
      </w:pPr>
    </w:p>
    <w:p w14:paraId="5079B826" w14:textId="77777777" w:rsidR="00A73F66" w:rsidRDefault="00A73F66" w:rsidP="00A73F66">
      <w:pPr>
        <w:rPr>
          <w:rFonts w:asciiTheme="minorHAnsi" w:hAnsiTheme="minorHAnsi"/>
        </w:rPr>
      </w:pPr>
    </w:p>
    <w:p w14:paraId="6B664FF5" w14:textId="77777777" w:rsidR="00A73F66" w:rsidRDefault="00A73F66" w:rsidP="00A73F66">
      <w:pPr>
        <w:rPr>
          <w:rFonts w:asciiTheme="minorHAnsi" w:hAnsiTheme="minorHAnsi"/>
        </w:rPr>
      </w:pPr>
    </w:p>
    <w:p w14:paraId="6874EC89" w14:textId="77777777" w:rsidR="00A73F66" w:rsidRDefault="00A73F66" w:rsidP="00A73F66">
      <w:pPr>
        <w:rPr>
          <w:rFonts w:asciiTheme="minorHAnsi" w:hAnsiTheme="minorHAnsi"/>
        </w:rPr>
      </w:pPr>
    </w:p>
    <w:p w14:paraId="404AB5F3" w14:textId="77777777" w:rsidR="00A73F66" w:rsidRDefault="00A73F66" w:rsidP="00A73F66">
      <w:pPr>
        <w:rPr>
          <w:rFonts w:asciiTheme="minorHAnsi" w:hAnsiTheme="minorHAnsi"/>
        </w:rPr>
      </w:pPr>
    </w:p>
    <w:p w14:paraId="258F7DF8" w14:textId="77777777" w:rsidR="00A73F66" w:rsidRPr="00A73F66" w:rsidRDefault="00A73F66" w:rsidP="00A73F66">
      <w:pPr>
        <w:rPr>
          <w:rFonts w:asciiTheme="minorHAnsi" w:hAnsiTheme="minorHAnsi"/>
        </w:rPr>
      </w:pPr>
    </w:p>
    <w:p w14:paraId="3422B2A4" w14:textId="398EE026" w:rsidR="00174B77" w:rsidRDefault="00220085" w:rsidP="00220085">
      <w:pPr>
        <w:pStyle w:val="Nagwek3"/>
        <w:numPr>
          <w:ilvl w:val="0"/>
          <w:numId w:val="7"/>
        </w:numPr>
      </w:pPr>
      <w:bookmarkStart w:id="21" w:name="_Toc151038273"/>
      <w:r>
        <w:lastRenderedPageBreak/>
        <w:t>Wygranie</w:t>
      </w:r>
      <w:r w:rsidR="00D51153">
        <w:t xml:space="preserve">/przegranie </w:t>
      </w:r>
      <w:proofErr w:type="spellStart"/>
      <w:r w:rsidR="00D51153">
        <w:t>opportunity</w:t>
      </w:r>
      <w:bookmarkEnd w:id="21"/>
      <w:proofErr w:type="spellEnd"/>
    </w:p>
    <w:p w14:paraId="43F3ECDD" w14:textId="77777777" w:rsidR="00D31AF4" w:rsidRDefault="00D31AF4" w:rsidP="00D31AF4"/>
    <w:p w14:paraId="30D8956A" w14:textId="750C4A63" w:rsidR="00C66AE7" w:rsidRPr="00A73F66" w:rsidRDefault="00C66AE7" w:rsidP="00543504">
      <w:pPr>
        <w:pStyle w:val="Nagwek5"/>
        <w:numPr>
          <w:ilvl w:val="1"/>
          <w:numId w:val="7"/>
        </w:numPr>
        <w:rPr>
          <w:sz w:val="24"/>
          <w:szCs w:val="24"/>
        </w:rPr>
      </w:pPr>
      <w:r w:rsidRPr="00A73F66">
        <w:rPr>
          <w:sz w:val="28"/>
          <w:szCs w:val="28"/>
        </w:rPr>
        <w:t xml:space="preserve">Przegranie </w:t>
      </w:r>
      <w:proofErr w:type="spellStart"/>
      <w:r w:rsidRPr="00A73F66">
        <w:rPr>
          <w:sz w:val="28"/>
          <w:szCs w:val="28"/>
        </w:rPr>
        <w:t>opportunity</w:t>
      </w:r>
      <w:proofErr w:type="spellEnd"/>
    </w:p>
    <w:p w14:paraId="29592F90" w14:textId="77777777" w:rsidR="00543504" w:rsidRPr="00543504" w:rsidRDefault="00543504" w:rsidP="00543504"/>
    <w:p w14:paraId="5077AB41" w14:textId="73A58B29" w:rsidR="00D31AF4" w:rsidRDefault="006C430E" w:rsidP="00D31AF4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Opportunity</w:t>
      </w:r>
      <w:proofErr w:type="spellEnd"/>
      <w:r>
        <w:rPr>
          <w:rFonts w:asciiTheme="minorHAnsi" w:hAnsiTheme="minorHAnsi"/>
          <w:sz w:val="22"/>
          <w:szCs w:val="22"/>
        </w:rPr>
        <w:t xml:space="preserve"> można zamknąć ze statusem „Lost” na każdym etapie. </w:t>
      </w:r>
      <w:r w:rsidR="00DF7DED">
        <w:rPr>
          <w:rFonts w:asciiTheme="minorHAnsi" w:hAnsiTheme="minorHAnsi"/>
          <w:sz w:val="22"/>
          <w:szCs w:val="22"/>
        </w:rPr>
        <w:t xml:space="preserve">Status </w:t>
      </w:r>
      <w:proofErr w:type="spellStart"/>
      <w:r w:rsidR="005C5FE5">
        <w:rPr>
          <w:rFonts w:asciiTheme="minorHAnsi" w:hAnsiTheme="minorHAnsi"/>
          <w:sz w:val="22"/>
          <w:szCs w:val="22"/>
        </w:rPr>
        <w:t>opportunity</w:t>
      </w:r>
      <w:proofErr w:type="spellEnd"/>
      <w:r w:rsidR="005C5FE5">
        <w:rPr>
          <w:rFonts w:asciiTheme="minorHAnsi" w:hAnsiTheme="minorHAnsi"/>
          <w:sz w:val="22"/>
          <w:szCs w:val="22"/>
        </w:rPr>
        <w:t xml:space="preserve"> zmienia się na „Lost” </w:t>
      </w:r>
      <w:r w:rsidR="00E319B2">
        <w:rPr>
          <w:rFonts w:asciiTheme="minorHAnsi" w:hAnsiTheme="minorHAnsi"/>
          <w:sz w:val="22"/>
          <w:szCs w:val="22"/>
        </w:rPr>
        <w:t xml:space="preserve">automatycznie </w:t>
      </w:r>
      <w:r w:rsidR="005C5FE5">
        <w:rPr>
          <w:rFonts w:asciiTheme="minorHAnsi" w:hAnsiTheme="minorHAnsi"/>
          <w:sz w:val="22"/>
          <w:szCs w:val="22"/>
        </w:rPr>
        <w:t xml:space="preserve">gdy wszystkie podległe temu </w:t>
      </w:r>
      <w:proofErr w:type="spellStart"/>
      <w:r w:rsidR="005C5FE5">
        <w:rPr>
          <w:rFonts w:asciiTheme="minorHAnsi" w:hAnsiTheme="minorHAnsi"/>
          <w:sz w:val="22"/>
          <w:szCs w:val="22"/>
        </w:rPr>
        <w:t>opportunity</w:t>
      </w:r>
      <w:proofErr w:type="spellEnd"/>
      <w:r w:rsidR="005C5FE5">
        <w:rPr>
          <w:rFonts w:asciiTheme="minorHAnsi" w:hAnsiTheme="minorHAnsi"/>
          <w:sz w:val="22"/>
          <w:szCs w:val="22"/>
        </w:rPr>
        <w:t xml:space="preserve"> produkty są w statusie „Lost”. </w:t>
      </w:r>
    </w:p>
    <w:p w14:paraId="3EE6BD94" w14:textId="64946C25" w:rsidR="00E319B2" w:rsidRDefault="00E319B2" w:rsidP="00D31AF4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Aby zmienić status produktu na „Lost” należy z poziomu formularzu produktu kliknąć przycisk </w:t>
      </w:r>
      <w:r>
        <w:rPr>
          <w:rFonts w:asciiTheme="minorHAnsi" w:hAnsiTheme="minorHAnsi"/>
          <w:b/>
          <w:bCs/>
          <w:sz w:val="22"/>
          <w:szCs w:val="22"/>
        </w:rPr>
        <w:t>Close As Lost</w:t>
      </w:r>
      <w:r w:rsidR="007A3E02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138ED7D1" w14:textId="1132671C" w:rsidR="00E319B2" w:rsidRDefault="00BA684B" w:rsidP="00D31AF4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 wp14:anchorId="64BBD6EC" wp14:editId="0404098A">
            <wp:extent cx="5267325" cy="1257300"/>
            <wp:effectExtent l="19050" t="19050" r="28575" b="19050"/>
            <wp:docPr id="364305627" name="Obraz 364305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57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80A9A4" w14:textId="77777777" w:rsidR="00EC49D4" w:rsidRDefault="00EC49D4" w:rsidP="00D31AF4">
      <w:pPr>
        <w:rPr>
          <w:rFonts w:asciiTheme="minorHAnsi" w:hAnsiTheme="minorHAnsi"/>
          <w:b/>
          <w:bCs/>
          <w:sz w:val="22"/>
          <w:szCs w:val="22"/>
        </w:rPr>
      </w:pPr>
    </w:p>
    <w:p w14:paraId="4932A6D9" w14:textId="04B2E71F" w:rsidR="00C07580" w:rsidRDefault="007A3E02" w:rsidP="008D13C3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 prawej stronie pojawi się okienko gdzie należy w polu </w:t>
      </w:r>
      <w:proofErr w:type="spellStart"/>
      <w:r w:rsidRPr="007A3E02">
        <w:rPr>
          <w:rFonts w:asciiTheme="minorHAnsi" w:hAnsiTheme="minorHAnsi"/>
          <w:b/>
          <w:bCs/>
          <w:sz w:val="22"/>
          <w:szCs w:val="22"/>
        </w:rPr>
        <w:t>Loss</w:t>
      </w:r>
      <w:proofErr w:type="spellEnd"/>
      <w:r w:rsidRPr="007A3E02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Pr="007A3E02">
        <w:rPr>
          <w:rFonts w:asciiTheme="minorHAnsi" w:hAnsiTheme="minorHAnsi"/>
          <w:b/>
          <w:bCs/>
          <w:sz w:val="22"/>
          <w:szCs w:val="22"/>
        </w:rPr>
        <w:t>Reason</w:t>
      </w:r>
      <w:proofErr w:type="spellEnd"/>
      <w:r>
        <w:rPr>
          <w:rFonts w:asciiTheme="minorHAnsi" w:hAnsiTheme="minorHAnsi"/>
          <w:sz w:val="22"/>
          <w:szCs w:val="22"/>
        </w:rPr>
        <w:t xml:space="preserve"> wybrać powód przegranej z listy </w:t>
      </w:r>
      <w:r w:rsidR="00C07580">
        <w:rPr>
          <w:rFonts w:asciiTheme="minorHAnsi" w:hAnsiTheme="minorHAnsi"/>
          <w:sz w:val="22"/>
          <w:szCs w:val="22"/>
        </w:rPr>
        <w:t xml:space="preserve">oraz w polu </w:t>
      </w:r>
      <w:proofErr w:type="spellStart"/>
      <w:r w:rsidR="00C07580">
        <w:rPr>
          <w:rFonts w:asciiTheme="minorHAnsi" w:hAnsiTheme="minorHAnsi"/>
          <w:b/>
          <w:bCs/>
          <w:sz w:val="22"/>
          <w:szCs w:val="22"/>
        </w:rPr>
        <w:t>Description</w:t>
      </w:r>
      <w:proofErr w:type="spellEnd"/>
      <w:r w:rsidR="00C0758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07580">
        <w:rPr>
          <w:rFonts w:asciiTheme="minorHAnsi" w:hAnsiTheme="minorHAnsi"/>
          <w:sz w:val="22"/>
          <w:szCs w:val="22"/>
        </w:rPr>
        <w:t xml:space="preserve">dodać komentarz do tego. Zatwierdzamy klikając </w:t>
      </w:r>
      <w:proofErr w:type="spellStart"/>
      <w:r w:rsidR="00C07580">
        <w:rPr>
          <w:rFonts w:asciiTheme="minorHAnsi" w:hAnsiTheme="minorHAnsi"/>
          <w:b/>
          <w:bCs/>
          <w:sz w:val="22"/>
          <w:szCs w:val="22"/>
        </w:rPr>
        <w:t>Save</w:t>
      </w:r>
      <w:proofErr w:type="spellEnd"/>
      <w:r w:rsidR="00C07580">
        <w:rPr>
          <w:rFonts w:asciiTheme="minorHAnsi" w:hAnsiTheme="minorHAnsi"/>
          <w:b/>
          <w:bCs/>
          <w:sz w:val="22"/>
          <w:szCs w:val="22"/>
        </w:rPr>
        <w:t xml:space="preserve"> &amp; Close.</w:t>
      </w:r>
    </w:p>
    <w:p w14:paraId="439C66B3" w14:textId="09604A77" w:rsidR="00D1448C" w:rsidRDefault="008D13C3" w:rsidP="00A73F66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w:drawing>
          <wp:inline distT="0" distB="0" distL="0" distR="0" wp14:anchorId="0DEB149C" wp14:editId="16F147D2">
            <wp:extent cx="3609975" cy="2486025"/>
            <wp:effectExtent l="19050" t="19050" r="28575" b="28575"/>
            <wp:docPr id="286847505" name="Obraz 286847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86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1F8048" w14:textId="77777777" w:rsidR="00D1448C" w:rsidRPr="00A73F66" w:rsidRDefault="00D1448C" w:rsidP="00D31AF4">
      <w:pPr>
        <w:rPr>
          <w:rFonts w:asciiTheme="minorHAnsi" w:hAnsiTheme="minorHAnsi"/>
          <w:b/>
          <w:bCs/>
          <w:sz w:val="28"/>
          <w:szCs w:val="28"/>
        </w:rPr>
      </w:pPr>
    </w:p>
    <w:p w14:paraId="7DEE6002" w14:textId="4B0275C7" w:rsidR="00D1448C" w:rsidRPr="00A73F66" w:rsidRDefault="00177F50" w:rsidP="00177F50">
      <w:pPr>
        <w:pStyle w:val="Akapitzlist"/>
        <w:numPr>
          <w:ilvl w:val="1"/>
          <w:numId w:val="7"/>
        </w:numPr>
        <w:rPr>
          <w:rFonts w:asciiTheme="minorHAnsi" w:hAnsiTheme="minorHAnsi"/>
          <w:color w:val="44546A" w:themeColor="text2"/>
          <w:sz w:val="28"/>
          <w:szCs w:val="28"/>
        </w:rPr>
      </w:pPr>
      <w:r w:rsidRPr="00A73F66">
        <w:rPr>
          <w:rFonts w:asciiTheme="minorHAnsi" w:hAnsiTheme="minorHAnsi"/>
          <w:color w:val="44546A" w:themeColor="text2"/>
          <w:sz w:val="28"/>
          <w:szCs w:val="28"/>
        </w:rPr>
        <w:t xml:space="preserve">Wygranie </w:t>
      </w:r>
      <w:proofErr w:type="spellStart"/>
      <w:r w:rsidRPr="00A73F66">
        <w:rPr>
          <w:rFonts w:asciiTheme="minorHAnsi" w:hAnsiTheme="minorHAnsi"/>
          <w:color w:val="44546A" w:themeColor="text2"/>
          <w:sz w:val="28"/>
          <w:szCs w:val="28"/>
        </w:rPr>
        <w:t>opportunity</w:t>
      </w:r>
      <w:proofErr w:type="spellEnd"/>
    </w:p>
    <w:p w14:paraId="2C46FFF8" w14:textId="7B8A412D" w:rsidR="008D13C3" w:rsidRDefault="00177F50" w:rsidP="00D31AF4">
      <w:pPr>
        <w:rPr>
          <w:rFonts w:asciiTheme="minorHAnsi" w:hAnsiTheme="minorHAnsi"/>
          <w:sz w:val="22"/>
          <w:szCs w:val="22"/>
        </w:rPr>
      </w:pPr>
      <w:r w:rsidRPr="00177F50">
        <w:rPr>
          <w:rFonts w:asciiTheme="minorHAnsi" w:hAnsiTheme="minorHAnsi"/>
          <w:sz w:val="22"/>
          <w:szCs w:val="22"/>
        </w:rPr>
        <w:t xml:space="preserve">Status </w:t>
      </w:r>
      <w:proofErr w:type="spellStart"/>
      <w:r w:rsidRPr="00177F50">
        <w:rPr>
          <w:rFonts w:asciiTheme="minorHAnsi" w:hAnsiTheme="minorHAnsi"/>
          <w:sz w:val="22"/>
          <w:szCs w:val="22"/>
        </w:rPr>
        <w:t>opportunity</w:t>
      </w:r>
      <w:proofErr w:type="spellEnd"/>
      <w:r w:rsidRPr="00177F50">
        <w:rPr>
          <w:rFonts w:asciiTheme="minorHAnsi" w:hAnsiTheme="minorHAnsi"/>
          <w:sz w:val="22"/>
          <w:szCs w:val="22"/>
        </w:rPr>
        <w:t xml:space="preserve"> zmienia się na „Won” gdy chociaż jeden z produktów tego </w:t>
      </w:r>
      <w:proofErr w:type="spellStart"/>
      <w:r w:rsidRPr="00177F50">
        <w:rPr>
          <w:rFonts w:asciiTheme="minorHAnsi" w:hAnsiTheme="minorHAnsi"/>
          <w:sz w:val="22"/>
          <w:szCs w:val="22"/>
        </w:rPr>
        <w:t>opportunity</w:t>
      </w:r>
      <w:proofErr w:type="spellEnd"/>
      <w:r w:rsidRPr="00177F50">
        <w:rPr>
          <w:rFonts w:asciiTheme="minorHAnsi" w:hAnsiTheme="minorHAnsi"/>
          <w:sz w:val="22"/>
          <w:szCs w:val="22"/>
        </w:rPr>
        <w:t xml:space="preserve"> jest w statusie „Won”  a pozostałe produkty </w:t>
      </w:r>
      <w:r w:rsidR="00B67C22" w:rsidRPr="00177F50">
        <w:rPr>
          <w:rFonts w:asciiTheme="minorHAnsi" w:hAnsiTheme="minorHAnsi"/>
          <w:sz w:val="22"/>
          <w:szCs w:val="22"/>
        </w:rPr>
        <w:t>są</w:t>
      </w:r>
      <w:r w:rsidRPr="00177F50">
        <w:rPr>
          <w:rFonts w:asciiTheme="minorHAnsi" w:hAnsiTheme="minorHAnsi"/>
          <w:sz w:val="22"/>
          <w:szCs w:val="22"/>
        </w:rPr>
        <w:t xml:space="preserve"> w statusie „Won” lub „Lost”. </w:t>
      </w:r>
    </w:p>
    <w:p w14:paraId="4BCC99C9" w14:textId="77777777" w:rsidR="00F64495" w:rsidRDefault="00F64495" w:rsidP="00D31AF4">
      <w:pPr>
        <w:rPr>
          <w:rFonts w:asciiTheme="minorHAnsi" w:hAnsiTheme="minorHAnsi"/>
          <w:sz w:val="22"/>
          <w:szCs w:val="22"/>
        </w:rPr>
      </w:pPr>
    </w:p>
    <w:p w14:paraId="741DAC86" w14:textId="799D7932" w:rsidR="00F64495" w:rsidRDefault="00B67C22" w:rsidP="00D31AF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Aby zmienić status produktu na „Won”</w:t>
      </w:r>
      <w:r w:rsidR="00B54921">
        <w:rPr>
          <w:rFonts w:asciiTheme="minorHAnsi" w:hAnsiTheme="minorHAnsi"/>
          <w:sz w:val="22"/>
          <w:szCs w:val="22"/>
        </w:rPr>
        <w:t xml:space="preserve"> </w:t>
      </w:r>
      <w:r w:rsidR="00676010">
        <w:rPr>
          <w:rFonts w:asciiTheme="minorHAnsi" w:hAnsiTheme="minorHAnsi"/>
          <w:sz w:val="22"/>
          <w:szCs w:val="22"/>
        </w:rPr>
        <w:t>produkt:</w:t>
      </w:r>
    </w:p>
    <w:p w14:paraId="23132B9E" w14:textId="6772625B" w:rsidR="000A49D3" w:rsidRPr="000C6354" w:rsidRDefault="009E0FE6" w:rsidP="000C6354">
      <w:pPr>
        <w:pStyle w:val="Akapitzlist"/>
        <w:numPr>
          <w:ilvl w:val="0"/>
          <w:numId w:val="47"/>
        </w:numPr>
        <w:rPr>
          <w:rFonts w:asciiTheme="minorHAnsi" w:hAnsiTheme="minorHAnsi"/>
        </w:rPr>
      </w:pPr>
      <w:r>
        <w:rPr>
          <w:rFonts w:asciiTheme="minorHAnsi" w:hAnsiTheme="minorHAnsi"/>
        </w:rPr>
        <w:t>musi mieć tylko</w:t>
      </w:r>
      <w:r w:rsidR="00676010">
        <w:rPr>
          <w:rFonts w:asciiTheme="minorHAnsi" w:hAnsiTheme="minorHAnsi"/>
        </w:rPr>
        <w:t xml:space="preserve"> 1 aktywny wariant w statusie „</w:t>
      </w:r>
      <w:proofErr w:type="spellStart"/>
      <w:r w:rsidR="00603D5F">
        <w:rPr>
          <w:rFonts w:asciiTheme="minorHAnsi" w:hAnsiTheme="minorHAnsi"/>
        </w:rPr>
        <w:t>Offered</w:t>
      </w:r>
      <w:proofErr w:type="spellEnd"/>
      <w:r w:rsidR="00676010">
        <w:rPr>
          <w:rFonts w:asciiTheme="minorHAnsi" w:hAnsiTheme="minorHAnsi"/>
        </w:rPr>
        <w:t>”</w:t>
      </w:r>
      <w:r w:rsidR="000A49D3">
        <w:rPr>
          <w:rFonts w:asciiTheme="minorHAnsi" w:hAnsiTheme="minorHAnsi"/>
        </w:rPr>
        <w:t xml:space="preserve"> dla którego został określony docelowy model sprzedażowy (SET ITEM IN ERP)</w:t>
      </w:r>
    </w:p>
    <w:p w14:paraId="30674CDF" w14:textId="5DD41247" w:rsidR="0030638C" w:rsidRDefault="003B6A51" w:rsidP="00603D5F">
      <w:pPr>
        <w:pStyle w:val="Akapitzlist"/>
        <w:numPr>
          <w:ilvl w:val="0"/>
          <w:numId w:val="47"/>
        </w:numPr>
        <w:rPr>
          <w:rFonts w:asciiTheme="minorHAnsi" w:hAnsiTheme="minorHAnsi"/>
        </w:rPr>
      </w:pPr>
      <w:r>
        <w:rPr>
          <w:rFonts w:asciiTheme="minorHAnsi" w:hAnsiTheme="minorHAnsi"/>
        </w:rPr>
        <w:t>znajduje się</w:t>
      </w:r>
      <w:r w:rsidR="00A94289">
        <w:rPr>
          <w:rFonts w:asciiTheme="minorHAnsi" w:hAnsiTheme="minorHAnsi"/>
        </w:rPr>
        <w:t xml:space="preserve"> na ofercie </w:t>
      </w:r>
      <w:r w:rsidR="00603D5F">
        <w:rPr>
          <w:rFonts w:asciiTheme="minorHAnsi" w:hAnsiTheme="minorHAnsi"/>
        </w:rPr>
        <w:t>dla której</w:t>
      </w:r>
      <w:r w:rsidR="0030638C">
        <w:rPr>
          <w:rFonts w:asciiTheme="minorHAnsi" w:hAnsiTheme="minorHAnsi"/>
        </w:rPr>
        <w:t xml:space="preserve"> załączony </w:t>
      </w:r>
      <w:r w:rsidR="00603D5F">
        <w:rPr>
          <w:rFonts w:asciiTheme="minorHAnsi" w:hAnsiTheme="minorHAnsi"/>
        </w:rPr>
        <w:t xml:space="preserve">jest </w:t>
      </w:r>
      <w:r w:rsidR="0030638C">
        <w:rPr>
          <w:rFonts w:asciiTheme="minorHAnsi" w:hAnsiTheme="minorHAnsi"/>
        </w:rPr>
        <w:t>plik oferty</w:t>
      </w:r>
    </w:p>
    <w:p w14:paraId="77386BE6" w14:textId="00C20B4D" w:rsidR="00032969" w:rsidRDefault="00A5465F" w:rsidP="00032969">
      <w:pPr>
        <w:pStyle w:val="Nagwek2"/>
      </w:pPr>
      <w:r w:rsidRPr="008A07D1">
        <w:rPr>
          <w:rFonts w:asciiTheme="minorHAnsi" w:hAnsiTheme="minorHAnsi"/>
          <w:sz w:val="72"/>
          <w:szCs w:val="72"/>
        </w:rPr>
        <w:br w:type="column"/>
      </w:r>
      <w:bookmarkStart w:id="22" w:name="_Toc151038274"/>
      <w:r w:rsidR="00032969">
        <w:lastRenderedPageBreak/>
        <w:t>Activity</w:t>
      </w:r>
      <w:bookmarkEnd w:id="22"/>
    </w:p>
    <w:p w14:paraId="4654A3E7" w14:textId="2997BC14" w:rsidR="003C73C1" w:rsidRDefault="0021369F" w:rsidP="00D1441E">
      <w:pPr>
        <w:pStyle w:val="Nagwek3"/>
        <w:numPr>
          <w:ilvl w:val="0"/>
          <w:numId w:val="7"/>
        </w:numPr>
      </w:pPr>
      <w:bookmarkStart w:id="23" w:name="_Toc151038275"/>
      <w:r>
        <w:t>Dodanie aktywno</w:t>
      </w:r>
      <w:r w:rsidR="00E71F36">
        <w:t>ści</w:t>
      </w:r>
      <w:bookmarkEnd w:id="23"/>
    </w:p>
    <w:p w14:paraId="3C5F989D" w14:textId="77777777" w:rsidR="00BC43E6" w:rsidRDefault="00BC43E6" w:rsidP="00BC43E6"/>
    <w:p w14:paraId="3FD49C15" w14:textId="038186F3" w:rsidR="00BC43E6" w:rsidRPr="001351BF" w:rsidRDefault="003A219A" w:rsidP="00BC43E6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sz w:val="22"/>
          <w:szCs w:val="22"/>
        </w:rPr>
        <w:t>W każdym miejscu w sy</w:t>
      </w:r>
      <w:r w:rsidR="000C2A45" w:rsidRPr="001351BF">
        <w:rPr>
          <w:rFonts w:asciiTheme="minorHAnsi" w:hAnsiTheme="minorHAnsi"/>
          <w:sz w:val="22"/>
          <w:szCs w:val="22"/>
        </w:rPr>
        <w:t xml:space="preserve">stemie, gdzie znajduje się sekcja </w:t>
      </w:r>
      <w:proofErr w:type="spellStart"/>
      <w:r w:rsidR="000C2A45" w:rsidRPr="001351BF">
        <w:rPr>
          <w:rFonts w:asciiTheme="minorHAnsi" w:hAnsiTheme="minorHAnsi"/>
          <w:b/>
          <w:bCs/>
          <w:sz w:val="22"/>
          <w:szCs w:val="22"/>
        </w:rPr>
        <w:t>Timeline</w:t>
      </w:r>
      <w:proofErr w:type="spellEnd"/>
      <w:r w:rsidR="000C2A45" w:rsidRPr="001351BF">
        <w:rPr>
          <w:rFonts w:asciiTheme="minorHAnsi" w:hAnsiTheme="minorHAnsi"/>
          <w:sz w:val="22"/>
          <w:szCs w:val="22"/>
        </w:rPr>
        <w:t xml:space="preserve">, </w:t>
      </w:r>
      <w:r w:rsidR="008D5F43" w:rsidRPr="001351BF">
        <w:rPr>
          <w:rFonts w:asciiTheme="minorHAnsi" w:hAnsiTheme="minorHAnsi"/>
          <w:sz w:val="22"/>
          <w:szCs w:val="22"/>
        </w:rPr>
        <w:t xml:space="preserve">użytkownik ma możliwość dodania </w:t>
      </w:r>
      <w:proofErr w:type="spellStart"/>
      <w:r w:rsidR="00DB43A0" w:rsidRPr="001351BF">
        <w:rPr>
          <w:rFonts w:asciiTheme="minorHAnsi" w:hAnsiTheme="minorHAnsi"/>
          <w:b/>
          <w:bCs/>
          <w:sz w:val="22"/>
          <w:szCs w:val="22"/>
        </w:rPr>
        <w:t>A</w:t>
      </w:r>
      <w:r w:rsidR="00FE4992" w:rsidRPr="001351BF">
        <w:rPr>
          <w:rFonts w:asciiTheme="minorHAnsi" w:hAnsiTheme="minorHAnsi"/>
          <w:b/>
          <w:bCs/>
          <w:sz w:val="22"/>
          <w:szCs w:val="22"/>
        </w:rPr>
        <w:t>ctivi</w:t>
      </w:r>
      <w:r w:rsidR="000A343E" w:rsidRPr="001351BF">
        <w:rPr>
          <w:rFonts w:asciiTheme="minorHAnsi" w:hAnsiTheme="minorHAnsi"/>
          <w:b/>
          <w:bCs/>
          <w:sz w:val="22"/>
          <w:szCs w:val="22"/>
        </w:rPr>
        <w:t>ties</w:t>
      </w:r>
      <w:proofErr w:type="spellEnd"/>
      <w:r w:rsidR="000A343E" w:rsidRPr="001351BF">
        <w:rPr>
          <w:rFonts w:asciiTheme="minorHAnsi" w:hAnsiTheme="minorHAnsi"/>
          <w:sz w:val="22"/>
          <w:szCs w:val="22"/>
        </w:rPr>
        <w:t>.</w:t>
      </w:r>
    </w:p>
    <w:p w14:paraId="79E6A172" w14:textId="36C1CCE4" w:rsidR="00F13F05" w:rsidRPr="001351BF" w:rsidRDefault="00F13F05" w:rsidP="00BC43E6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sz w:val="22"/>
          <w:szCs w:val="22"/>
        </w:rPr>
        <w:t>Sekcja ta znajduje się na:</w:t>
      </w:r>
    </w:p>
    <w:p w14:paraId="39F184CE" w14:textId="2CF4FFF1" w:rsidR="00F13F05" w:rsidRPr="001351BF" w:rsidRDefault="00DF1DA1" w:rsidP="008B52A8">
      <w:pPr>
        <w:pStyle w:val="Akapitzlist"/>
        <w:numPr>
          <w:ilvl w:val="0"/>
          <w:numId w:val="37"/>
        </w:numPr>
        <w:rPr>
          <w:rFonts w:asciiTheme="minorHAnsi" w:hAnsiTheme="minorHAnsi" w:cstheme="minorHAnsi"/>
        </w:rPr>
      </w:pPr>
      <w:proofErr w:type="spellStart"/>
      <w:r w:rsidRPr="001351BF">
        <w:rPr>
          <w:rFonts w:asciiTheme="minorHAnsi" w:hAnsiTheme="minorHAnsi" w:cstheme="minorHAnsi"/>
        </w:rPr>
        <w:t>Account</w:t>
      </w:r>
      <w:proofErr w:type="spellEnd"/>
    </w:p>
    <w:p w14:paraId="65E2614D" w14:textId="00F26B42" w:rsidR="00F13F05" w:rsidRPr="001351BF" w:rsidRDefault="00F13F05" w:rsidP="008B52A8">
      <w:pPr>
        <w:pStyle w:val="Akapitzlist"/>
        <w:numPr>
          <w:ilvl w:val="0"/>
          <w:numId w:val="37"/>
        </w:numPr>
        <w:rPr>
          <w:rFonts w:asciiTheme="minorHAnsi" w:hAnsiTheme="minorHAnsi" w:cstheme="minorHAnsi"/>
        </w:rPr>
      </w:pPr>
      <w:proofErr w:type="spellStart"/>
      <w:r w:rsidRPr="001351BF">
        <w:rPr>
          <w:rFonts w:asciiTheme="minorHAnsi" w:hAnsiTheme="minorHAnsi" w:cstheme="minorHAnsi"/>
        </w:rPr>
        <w:t>Opportunity</w:t>
      </w:r>
      <w:proofErr w:type="spellEnd"/>
    </w:p>
    <w:p w14:paraId="59798D28" w14:textId="741C5C29" w:rsidR="00F13F05" w:rsidRPr="001351BF" w:rsidRDefault="00F13F05" w:rsidP="008B52A8">
      <w:pPr>
        <w:pStyle w:val="Akapitzlist"/>
        <w:numPr>
          <w:ilvl w:val="0"/>
          <w:numId w:val="37"/>
        </w:numPr>
        <w:rPr>
          <w:rFonts w:asciiTheme="minorHAnsi" w:hAnsiTheme="minorHAnsi" w:cstheme="minorHAnsi"/>
        </w:rPr>
      </w:pPr>
      <w:r w:rsidRPr="001351BF">
        <w:rPr>
          <w:rFonts w:asciiTheme="minorHAnsi" w:hAnsiTheme="minorHAnsi" w:cstheme="minorHAnsi"/>
        </w:rPr>
        <w:t>Product</w:t>
      </w:r>
    </w:p>
    <w:p w14:paraId="059C6A74" w14:textId="5B8D24C2" w:rsidR="00F13F05" w:rsidRPr="001351BF" w:rsidRDefault="00F13F05" w:rsidP="008B52A8">
      <w:pPr>
        <w:pStyle w:val="Akapitzlist"/>
        <w:numPr>
          <w:ilvl w:val="0"/>
          <w:numId w:val="37"/>
        </w:numPr>
        <w:rPr>
          <w:rFonts w:asciiTheme="minorHAnsi" w:hAnsiTheme="minorHAnsi" w:cstheme="minorHAnsi"/>
        </w:rPr>
      </w:pPr>
      <w:proofErr w:type="spellStart"/>
      <w:r w:rsidRPr="001351BF">
        <w:rPr>
          <w:rFonts w:asciiTheme="minorHAnsi" w:hAnsiTheme="minorHAnsi" w:cstheme="minorHAnsi"/>
        </w:rPr>
        <w:t>Variant</w:t>
      </w:r>
      <w:proofErr w:type="spellEnd"/>
    </w:p>
    <w:p w14:paraId="24594E3F" w14:textId="6D43A2BE" w:rsidR="00F13F05" w:rsidRPr="001351BF" w:rsidRDefault="00410DFC" w:rsidP="008B52A8">
      <w:pPr>
        <w:pStyle w:val="Akapitzlist"/>
        <w:numPr>
          <w:ilvl w:val="0"/>
          <w:numId w:val="37"/>
        </w:numPr>
        <w:rPr>
          <w:rFonts w:asciiTheme="minorHAnsi" w:hAnsiTheme="minorHAnsi" w:cstheme="minorHAnsi"/>
        </w:rPr>
      </w:pPr>
      <w:proofErr w:type="spellStart"/>
      <w:r w:rsidRPr="001351BF">
        <w:rPr>
          <w:rFonts w:asciiTheme="minorHAnsi" w:hAnsiTheme="minorHAnsi" w:cstheme="minorHAnsi"/>
        </w:rPr>
        <w:t>Lead</w:t>
      </w:r>
      <w:proofErr w:type="spellEnd"/>
    </w:p>
    <w:p w14:paraId="62694853" w14:textId="4C40CD7D" w:rsidR="00CC5485" w:rsidRPr="001351BF" w:rsidRDefault="00CC641B" w:rsidP="00CC5485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 </w:t>
      </w:r>
      <w:r w:rsidR="004A0169"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D180A20" wp14:editId="30EB40F0">
            <wp:extent cx="5305425" cy="2714625"/>
            <wp:effectExtent l="19050" t="19050" r="28575" b="28575"/>
            <wp:docPr id="28" name="Obraz 28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tekst, zrzut ekranu, numer, Czcionka&#10;&#10;Opis wygenerowany automatycznie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71462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FDAED3" w14:textId="56C74A88" w:rsidR="00323CD3" w:rsidRPr="001351BF" w:rsidRDefault="00323CD3" w:rsidP="00323CD3">
      <w:pPr>
        <w:rPr>
          <w:rFonts w:asciiTheme="minorHAnsi" w:hAnsiTheme="minorHAnsi"/>
          <w:sz w:val="22"/>
          <w:szCs w:val="22"/>
        </w:rPr>
      </w:pPr>
    </w:p>
    <w:p w14:paraId="79888575" w14:textId="76575EFA" w:rsidR="003C1505" w:rsidRPr="001351BF" w:rsidRDefault="00FC2D42" w:rsidP="00323CD3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 </w:t>
      </w:r>
      <w:r w:rsidR="004F6C39" w:rsidRPr="001351BF">
        <w:rPr>
          <w:rFonts w:asciiTheme="minorHAnsi" w:hAnsiTheme="minorHAnsi"/>
          <w:noProof/>
          <w:sz w:val="22"/>
          <w:szCs w:val="22"/>
        </w:rPr>
        <w:t>W celu dodania nowe</w:t>
      </w:r>
      <w:r w:rsidR="00BA5B2B" w:rsidRPr="001351BF">
        <w:rPr>
          <w:rFonts w:asciiTheme="minorHAnsi" w:hAnsiTheme="minorHAnsi"/>
          <w:noProof/>
          <w:sz w:val="22"/>
          <w:szCs w:val="22"/>
        </w:rPr>
        <w:t>j aktywności</w:t>
      </w:r>
      <w:r w:rsidR="00482427" w:rsidRPr="001351BF">
        <w:rPr>
          <w:rFonts w:asciiTheme="minorHAnsi" w:hAnsiTheme="minorHAnsi"/>
          <w:noProof/>
          <w:sz w:val="22"/>
          <w:szCs w:val="22"/>
        </w:rPr>
        <w:t>, należy</w:t>
      </w:r>
      <w:r w:rsidR="00AF2858" w:rsidRPr="001351BF">
        <w:rPr>
          <w:rFonts w:asciiTheme="minorHAnsi" w:hAnsiTheme="minorHAnsi"/>
          <w:noProof/>
          <w:sz w:val="22"/>
          <w:szCs w:val="22"/>
        </w:rPr>
        <w:t xml:space="preserve"> na sekcji</w:t>
      </w:r>
      <w:r w:rsidR="00AF2858" w:rsidRPr="001351BF">
        <w:rPr>
          <w:rFonts w:asciiTheme="minorHAnsi" w:hAnsiTheme="minorHAnsi"/>
          <w:b/>
          <w:bCs/>
          <w:noProof/>
          <w:sz w:val="22"/>
          <w:szCs w:val="22"/>
        </w:rPr>
        <w:t xml:space="preserve"> </w:t>
      </w:r>
      <w:r w:rsidR="00AF2858" w:rsidRPr="001351BF">
        <w:rPr>
          <w:rFonts w:asciiTheme="minorHAnsi" w:hAnsiTheme="minorHAnsi"/>
          <w:noProof/>
          <w:sz w:val="22"/>
          <w:szCs w:val="22"/>
        </w:rPr>
        <w:t xml:space="preserve">Timeline kliknąć </w:t>
      </w:r>
      <w:r w:rsidR="00BF6B86" w:rsidRPr="001351BF">
        <w:rPr>
          <w:rFonts w:asciiTheme="minorHAnsi" w:hAnsiTheme="minorHAnsi"/>
          <w:b/>
          <w:bCs/>
          <w:noProof/>
          <w:sz w:val="22"/>
          <w:szCs w:val="22"/>
        </w:rPr>
        <w:t>„+”</w:t>
      </w:r>
      <w:r w:rsidR="005C5F19" w:rsidRPr="001351BF">
        <w:rPr>
          <w:rFonts w:asciiTheme="minorHAnsi" w:hAnsiTheme="minorHAnsi"/>
          <w:noProof/>
          <w:sz w:val="22"/>
          <w:szCs w:val="22"/>
        </w:rPr>
        <w:t xml:space="preserve"> i następnie wybrać rodzaj.</w:t>
      </w:r>
    </w:p>
    <w:p w14:paraId="2BB430F6" w14:textId="3A1975D3" w:rsidR="005C5F19" w:rsidRPr="001351BF" w:rsidRDefault="005C5F19" w:rsidP="00323CD3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DC9F524" wp14:editId="10AE37C3">
            <wp:extent cx="5772150" cy="2455894"/>
            <wp:effectExtent l="19050" t="19050" r="19050" b="20955"/>
            <wp:docPr id="29" name="Obraz 29" descr="Obraz zawierający tekst, numer, oprogramowanie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Obraz zawierający tekst, numer, oprogramowanie, Czcionka&#10;&#10;Opis wygenerowany automatycznie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777415" cy="2458134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38D40" w14:textId="77777777" w:rsidR="001F6BB0" w:rsidRPr="001351BF" w:rsidRDefault="001F6BB0" w:rsidP="00323CD3">
      <w:pPr>
        <w:rPr>
          <w:rFonts w:asciiTheme="minorHAnsi" w:hAnsiTheme="minorHAnsi"/>
          <w:noProof/>
          <w:sz w:val="22"/>
          <w:szCs w:val="22"/>
        </w:rPr>
      </w:pPr>
    </w:p>
    <w:p w14:paraId="3CEE7A30" w14:textId="77777777" w:rsidR="001F6BB0" w:rsidRPr="001351BF" w:rsidRDefault="001F6BB0" w:rsidP="00323CD3">
      <w:pPr>
        <w:rPr>
          <w:rFonts w:asciiTheme="minorHAnsi" w:hAnsiTheme="minorHAnsi"/>
          <w:noProof/>
          <w:sz w:val="22"/>
          <w:szCs w:val="22"/>
        </w:rPr>
      </w:pPr>
    </w:p>
    <w:p w14:paraId="55DBBAC9" w14:textId="77777777" w:rsidR="001F6BB0" w:rsidRPr="001351BF" w:rsidRDefault="001F6BB0" w:rsidP="00323CD3">
      <w:pPr>
        <w:rPr>
          <w:rFonts w:asciiTheme="minorHAnsi" w:hAnsiTheme="minorHAnsi"/>
          <w:noProof/>
          <w:sz w:val="22"/>
          <w:szCs w:val="22"/>
        </w:rPr>
      </w:pPr>
    </w:p>
    <w:p w14:paraId="663A4323" w14:textId="77777777" w:rsidR="00274A0D" w:rsidRPr="001351BF" w:rsidRDefault="00274A0D" w:rsidP="00323CD3">
      <w:pPr>
        <w:rPr>
          <w:rFonts w:asciiTheme="minorHAnsi" w:hAnsiTheme="minorHAnsi"/>
          <w:noProof/>
          <w:sz w:val="22"/>
          <w:szCs w:val="22"/>
        </w:rPr>
      </w:pPr>
    </w:p>
    <w:p w14:paraId="40BD405F" w14:textId="0C8F0B8D" w:rsidR="001961B4" w:rsidRPr="001351BF" w:rsidRDefault="00DB0B68" w:rsidP="00DB0B68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Rodzaje aktwności:</w:t>
      </w:r>
    </w:p>
    <w:p w14:paraId="2A5DB46C" w14:textId="2E4E5D56" w:rsidR="00DB0B68" w:rsidRPr="001351BF" w:rsidRDefault="00DB0B68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Appointment</w:t>
      </w:r>
    </w:p>
    <w:p w14:paraId="1E1F72B2" w14:textId="6D6C8E46" w:rsidR="00DB0B68" w:rsidRPr="001351BF" w:rsidRDefault="00DB0B68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Email</w:t>
      </w:r>
    </w:p>
    <w:p w14:paraId="6B6D77B9" w14:textId="73551B30" w:rsidR="00DB0B68" w:rsidRPr="001351BF" w:rsidRDefault="00DB0B68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Phone Call</w:t>
      </w:r>
    </w:p>
    <w:p w14:paraId="7779F138" w14:textId="5C074261" w:rsidR="00DB0B68" w:rsidRPr="001351BF" w:rsidRDefault="00C90A2E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Task</w:t>
      </w:r>
    </w:p>
    <w:p w14:paraId="5FAE9F1C" w14:textId="5A6C5C43" w:rsidR="00C90A2E" w:rsidRPr="001351BF" w:rsidRDefault="00C90A2E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Note</w:t>
      </w:r>
    </w:p>
    <w:p w14:paraId="7C95B6DC" w14:textId="660FE6FE" w:rsidR="00C90A2E" w:rsidRPr="001351BF" w:rsidRDefault="00C90A2E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OneNote</w:t>
      </w:r>
    </w:p>
    <w:p w14:paraId="06D4A858" w14:textId="5C73B924" w:rsidR="00C90A2E" w:rsidRPr="001351BF" w:rsidRDefault="00C90A2E" w:rsidP="008B52A8">
      <w:pPr>
        <w:pStyle w:val="Akapitzlist"/>
        <w:numPr>
          <w:ilvl w:val="0"/>
          <w:numId w:val="38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Post</w:t>
      </w:r>
    </w:p>
    <w:p w14:paraId="76ACF540" w14:textId="566B623B" w:rsidR="0031111B" w:rsidRPr="001351BF" w:rsidRDefault="001F3EAF" w:rsidP="001F3EAF">
      <w:pPr>
        <w:pStyle w:val="Akapitzlist"/>
        <w:numPr>
          <w:ilvl w:val="1"/>
          <w:numId w:val="2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Dodanie</w:t>
      </w:r>
      <w:r w:rsidR="0007436B" w:rsidRPr="001351BF">
        <w:rPr>
          <w:rFonts w:asciiTheme="minorHAnsi" w:hAnsiTheme="minorHAnsi" w:cstheme="minorHAnsi"/>
          <w:noProof/>
        </w:rPr>
        <w:t xml:space="preserve"> spotkani</w:t>
      </w:r>
      <w:r w:rsidR="0039640C" w:rsidRPr="001351BF">
        <w:rPr>
          <w:rFonts w:asciiTheme="minorHAnsi" w:hAnsiTheme="minorHAnsi" w:cstheme="minorHAnsi"/>
          <w:noProof/>
        </w:rPr>
        <w:t>a</w:t>
      </w:r>
    </w:p>
    <w:p w14:paraId="5D72E3A1" w14:textId="77777777" w:rsidR="00F47D09" w:rsidRPr="001351BF" w:rsidRDefault="0039640C" w:rsidP="0007436B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W celu dodania nowe</w:t>
      </w:r>
      <w:r w:rsidR="00A80EEA" w:rsidRPr="001351BF">
        <w:rPr>
          <w:rFonts w:asciiTheme="minorHAnsi" w:hAnsiTheme="minorHAnsi"/>
          <w:noProof/>
          <w:sz w:val="22"/>
          <w:szCs w:val="22"/>
        </w:rPr>
        <w:t xml:space="preserve">go spotkania, z listy należy wybrać </w:t>
      </w:r>
      <w:r w:rsidR="00A80EEA" w:rsidRPr="001351BF">
        <w:rPr>
          <w:rFonts w:asciiTheme="minorHAnsi" w:hAnsiTheme="minorHAnsi"/>
          <w:b/>
          <w:bCs/>
          <w:noProof/>
          <w:sz w:val="22"/>
          <w:szCs w:val="22"/>
        </w:rPr>
        <w:t>Appointment</w:t>
      </w:r>
      <w:r w:rsidR="00106E81" w:rsidRPr="001351BF">
        <w:rPr>
          <w:rFonts w:asciiTheme="minorHAnsi" w:hAnsiTheme="minorHAnsi"/>
          <w:noProof/>
          <w:sz w:val="22"/>
          <w:szCs w:val="22"/>
        </w:rPr>
        <w:t xml:space="preserve">. </w:t>
      </w:r>
    </w:p>
    <w:p w14:paraId="4A64F1F7" w14:textId="396576D9" w:rsidR="0007436B" w:rsidRPr="001351BF" w:rsidRDefault="00106E81" w:rsidP="0007436B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W</w:t>
      </w:r>
      <w:r w:rsidR="00F47D09" w:rsidRPr="001351BF">
        <w:rPr>
          <w:rFonts w:asciiTheme="minorHAnsi" w:hAnsiTheme="minorHAnsi"/>
          <w:noProof/>
          <w:sz w:val="22"/>
          <w:szCs w:val="22"/>
        </w:rPr>
        <w:t xml:space="preserve"> nowo otwartym formularzu </w:t>
      </w:r>
      <w:r w:rsidR="00F47D09" w:rsidRPr="001351BF">
        <w:rPr>
          <w:rFonts w:asciiTheme="minorHAnsi" w:hAnsiTheme="minorHAnsi"/>
          <w:b/>
          <w:bCs/>
          <w:noProof/>
          <w:sz w:val="22"/>
          <w:szCs w:val="22"/>
        </w:rPr>
        <w:t>Quick Create</w:t>
      </w:r>
      <w:r w:rsidR="00F47D09" w:rsidRPr="001351BF">
        <w:rPr>
          <w:rFonts w:asciiTheme="minorHAnsi" w:hAnsiTheme="minorHAnsi"/>
          <w:noProof/>
          <w:sz w:val="22"/>
          <w:szCs w:val="22"/>
        </w:rPr>
        <w:t xml:space="preserve"> uzupełniamy </w:t>
      </w:r>
      <w:r w:rsidR="00A943B8" w:rsidRPr="001351BF">
        <w:rPr>
          <w:rFonts w:asciiTheme="minorHAnsi" w:hAnsiTheme="minorHAnsi"/>
          <w:noProof/>
          <w:sz w:val="22"/>
          <w:szCs w:val="22"/>
        </w:rPr>
        <w:t>pola</w:t>
      </w:r>
    </w:p>
    <w:p w14:paraId="57EA4AB5" w14:textId="77777777" w:rsidR="00AF2858" w:rsidRPr="001351BF" w:rsidRDefault="00AF2858" w:rsidP="00A943B8">
      <w:pPr>
        <w:ind w:left="0"/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A943B8" w:rsidRPr="001351BF" w14:paraId="0C05703C" w14:textId="77777777" w:rsidTr="00E31174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5D075F65" w14:textId="77777777" w:rsidR="00A943B8" w:rsidRPr="001351BF" w:rsidRDefault="00A943B8" w:rsidP="00E31174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7EE39E06" w14:textId="77777777" w:rsidR="00A943B8" w:rsidRPr="001351BF" w:rsidRDefault="00A943B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D324170" w14:textId="77777777" w:rsidR="00A943B8" w:rsidRPr="001351BF" w:rsidRDefault="00A943B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A943B8" w:rsidRPr="001351BF" w14:paraId="413BA2F6" w14:textId="77777777" w:rsidTr="00E31174">
        <w:tc>
          <w:tcPr>
            <w:tcW w:w="2099" w:type="dxa"/>
            <w:vAlign w:val="center"/>
          </w:tcPr>
          <w:p w14:paraId="47AF5BBA" w14:textId="7BF50D09" w:rsidR="00A943B8" w:rsidRPr="001351BF" w:rsidRDefault="00A943B8" w:rsidP="00E31174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E1C23"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Owner</w:t>
            </w:r>
          </w:p>
        </w:tc>
        <w:tc>
          <w:tcPr>
            <w:tcW w:w="1510" w:type="dxa"/>
            <w:vAlign w:val="center"/>
          </w:tcPr>
          <w:p w14:paraId="2D5ED5AC" w14:textId="014EC21A" w:rsidR="00A943B8" w:rsidRPr="001351BF" w:rsidRDefault="009E1C2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2A37FEED" w14:textId="1B7BE87A" w:rsidR="00A943B8" w:rsidRPr="001351BF" w:rsidRDefault="009E1C2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Organizator spotkania</w:t>
            </w:r>
          </w:p>
        </w:tc>
      </w:tr>
      <w:tr w:rsidR="00A943B8" w:rsidRPr="001351BF" w14:paraId="00CFC5EB" w14:textId="77777777" w:rsidTr="00E31174">
        <w:tc>
          <w:tcPr>
            <w:tcW w:w="2099" w:type="dxa"/>
            <w:vAlign w:val="center"/>
          </w:tcPr>
          <w:p w14:paraId="27E7A18B" w14:textId="1AF3DE17" w:rsidR="00A943B8" w:rsidRPr="001351BF" w:rsidRDefault="0061179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Required Attendees</w:t>
            </w:r>
          </w:p>
        </w:tc>
        <w:tc>
          <w:tcPr>
            <w:tcW w:w="1510" w:type="dxa"/>
            <w:vAlign w:val="center"/>
          </w:tcPr>
          <w:p w14:paraId="7C2D13BB" w14:textId="4A483305" w:rsidR="00A943B8" w:rsidRPr="001351BF" w:rsidRDefault="0061179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85ADCA6" w14:textId="37A33C90" w:rsidR="00A943B8" w:rsidRPr="001351BF" w:rsidRDefault="0034519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Wymagani uczestnicy</w:t>
            </w:r>
          </w:p>
        </w:tc>
      </w:tr>
      <w:tr w:rsidR="00751FC5" w:rsidRPr="001351BF" w14:paraId="098CF230" w14:textId="77777777" w:rsidTr="00E31174">
        <w:tc>
          <w:tcPr>
            <w:tcW w:w="2099" w:type="dxa"/>
            <w:vAlign w:val="center"/>
          </w:tcPr>
          <w:p w14:paraId="3B6D4BE2" w14:textId="29D541AA" w:rsidR="00751FC5" w:rsidRPr="001351BF" w:rsidRDefault="00751FC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Optional Attendees</w:t>
            </w:r>
          </w:p>
        </w:tc>
        <w:tc>
          <w:tcPr>
            <w:tcW w:w="1510" w:type="dxa"/>
            <w:vAlign w:val="center"/>
          </w:tcPr>
          <w:p w14:paraId="6B04F909" w14:textId="3A996455" w:rsidR="00751FC5" w:rsidRPr="001351BF" w:rsidRDefault="00751FC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8D2C99A" w14:textId="001AFC9D" w:rsidR="00751FC5" w:rsidRPr="001351BF" w:rsidRDefault="00751FC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Opcjonalni uczestnicy</w:t>
            </w:r>
          </w:p>
        </w:tc>
      </w:tr>
      <w:tr w:rsidR="00863A08" w:rsidRPr="001351BF" w14:paraId="1CF39C5A" w14:textId="77777777" w:rsidTr="00E31174">
        <w:tc>
          <w:tcPr>
            <w:tcW w:w="2099" w:type="dxa"/>
            <w:vAlign w:val="center"/>
          </w:tcPr>
          <w:p w14:paraId="0D2C8078" w14:textId="608CC3B3" w:rsidR="00863A08" w:rsidRPr="001351BF" w:rsidRDefault="00863A0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Subject</w:t>
            </w:r>
          </w:p>
        </w:tc>
        <w:tc>
          <w:tcPr>
            <w:tcW w:w="1510" w:type="dxa"/>
            <w:vAlign w:val="center"/>
          </w:tcPr>
          <w:p w14:paraId="7F4935BC" w14:textId="583BE03E" w:rsidR="00863A08" w:rsidRPr="001351BF" w:rsidRDefault="00863A0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369F6BB4" w14:textId="2291B4C9" w:rsidR="00863A08" w:rsidRPr="001351BF" w:rsidRDefault="00863A0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Tytuł</w:t>
            </w:r>
          </w:p>
        </w:tc>
      </w:tr>
      <w:tr w:rsidR="00F55EDA" w:rsidRPr="001351BF" w14:paraId="53E99D0F" w14:textId="77777777" w:rsidTr="00E31174">
        <w:tc>
          <w:tcPr>
            <w:tcW w:w="2099" w:type="dxa"/>
            <w:vAlign w:val="center"/>
          </w:tcPr>
          <w:p w14:paraId="72CDF0B1" w14:textId="5C926B56" w:rsidR="00F55EDA" w:rsidRPr="001351BF" w:rsidRDefault="004931E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Location</w:t>
            </w:r>
          </w:p>
        </w:tc>
        <w:tc>
          <w:tcPr>
            <w:tcW w:w="1510" w:type="dxa"/>
            <w:vAlign w:val="center"/>
          </w:tcPr>
          <w:p w14:paraId="6197AFD6" w14:textId="432B7E86" w:rsidR="00F55EDA" w:rsidRPr="001351BF" w:rsidRDefault="004931E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3418720" w14:textId="0B7EDA79" w:rsidR="00F55EDA" w:rsidRPr="001351BF" w:rsidRDefault="004931E8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Lokalizacja spotkania</w:t>
            </w:r>
          </w:p>
        </w:tc>
      </w:tr>
      <w:tr w:rsidR="004931E8" w:rsidRPr="001351BF" w14:paraId="4F9D5A51" w14:textId="77777777" w:rsidTr="00E31174">
        <w:tc>
          <w:tcPr>
            <w:tcW w:w="2099" w:type="dxa"/>
            <w:vAlign w:val="center"/>
          </w:tcPr>
          <w:p w14:paraId="684883AE" w14:textId="2A4BABA9" w:rsidR="004931E8" w:rsidRPr="001351BF" w:rsidRDefault="00840BC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Teams meeting</w:t>
            </w:r>
          </w:p>
        </w:tc>
        <w:tc>
          <w:tcPr>
            <w:tcW w:w="1510" w:type="dxa"/>
            <w:vAlign w:val="center"/>
          </w:tcPr>
          <w:p w14:paraId="40F08AF2" w14:textId="220C79FA" w:rsidR="004931E8" w:rsidRPr="001351BF" w:rsidRDefault="00840BC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Tak/Nie</w:t>
            </w:r>
          </w:p>
        </w:tc>
        <w:tc>
          <w:tcPr>
            <w:tcW w:w="6521" w:type="dxa"/>
            <w:vAlign w:val="center"/>
          </w:tcPr>
          <w:p w14:paraId="670F437F" w14:textId="6D562A4A" w:rsidR="004931E8" w:rsidRPr="001351BF" w:rsidRDefault="00840BC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Czy spotkanie online – domyślnie </w:t>
            </w:r>
            <w:r w:rsidRPr="001351BF">
              <w:rPr>
                <w:rFonts w:asciiTheme="minorHAnsi" w:hAnsiTheme="minorHAnsi" w:cstheme="minorHAnsi"/>
                <w:b/>
                <w:bCs/>
              </w:rPr>
              <w:t>No</w:t>
            </w:r>
          </w:p>
        </w:tc>
      </w:tr>
      <w:tr w:rsidR="006F3867" w:rsidRPr="001351BF" w14:paraId="2E8E9A2F" w14:textId="77777777" w:rsidTr="00E31174">
        <w:tc>
          <w:tcPr>
            <w:tcW w:w="2099" w:type="dxa"/>
            <w:vAlign w:val="center"/>
          </w:tcPr>
          <w:p w14:paraId="4C6F568D" w14:textId="56D2729C" w:rsidR="006F3867" w:rsidRPr="001351BF" w:rsidRDefault="006F386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Start Time</w:t>
            </w:r>
          </w:p>
        </w:tc>
        <w:tc>
          <w:tcPr>
            <w:tcW w:w="1510" w:type="dxa"/>
            <w:vAlign w:val="center"/>
          </w:tcPr>
          <w:p w14:paraId="66582E45" w14:textId="03ED09B8" w:rsidR="006F3867" w:rsidRPr="001351BF" w:rsidRDefault="006F3867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FF3FF1B" w14:textId="634A5124" w:rsidR="006F3867" w:rsidRPr="001351BF" w:rsidRDefault="00CE496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Dzień i godzina rozpoczęcia</w:t>
            </w:r>
          </w:p>
        </w:tc>
      </w:tr>
      <w:tr w:rsidR="00867D9F" w:rsidRPr="001351BF" w14:paraId="0B994B04" w14:textId="77777777" w:rsidTr="00E31174">
        <w:tc>
          <w:tcPr>
            <w:tcW w:w="2099" w:type="dxa"/>
            <w:vAlign w:val="center"/>
          </w:tcPr>
          <w:p w14:paraId="7A843318" w14:textId="5C99A501" w:rsidR="00867D9F" w:rsidRPr="001351BF" w:rsidRDefault="00867D9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End Time</w:t>
            </w:r>
          </w:p>
        </w:tc>
        <w:tc>
          <w:tcPr>
            <w:tcW w:w="1510" w:type="dxa"/>
            <w:vAlign w:val="center"/>
          </w:tcPr>
          <w:p w14:paraId="3CA90CAA" w14:textId="0D5C03F0" w:rsidR="00867D9F" w:rsidRPr="001351BF" w:rsidRDefault="00867D9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3C57B3CB" w14:textId="662FF7D7" w:rsidR="00867D9F" w:rsidRPr="001351BF" w:rsidRDefault="00867D9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Dzień i godzina zakończenia</w:t>
            </w:r>
          </w:p>
        </w:tc>
      </w:tr>
      <w:tr w:rsidR="00867D9F" w:rsidRPr="001351BF" w14:paraId="2AFA2D38" w14:textId="77777777" w:rsidTr="00E31174">
        <w:tc>
          <w:tcPr>
            <w:tcW w:w="2099" w:type="dxa"/>
            <w:vAlign w:val="center"/>
          </w:tcPr>
          <w:p w14:paraId="432BD219" w14:textId="0E55B7B0" w:rsidR="00867D9F" w:rsidRPr="001351BF" w:rsidRDefault="007B308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All Da</w:t>
            </w:r>
            <w:r w:rsidR="00963D83" w:rsidRPr="001351BF">
              <w:rPr>
                <w:rFonts w:asciiTheme="minorHAnsi" w:hAnsiTheme="minorHAnsi" w:cstheme="minorHAnsi"/>
                <w:b/>
                <w:lang w:val="en-US"/>
              </w:rPr>
              <w:t>y Event</w:t>
            </w:r>
          </w:p>
        </w:tc>
        <w:tc>
          <w:tcPr>
            <w:tcW w:w="1510" w:type="dxa"/>
            <w:vAlign w:val="center"/>
          </w:tcPr>
          <w:p w14:paraId="0327DB5B" w14:textId="71320986" w:rsidR="00867D9F" w:rsidRPr="001351BF" w:rsidRDefault="0018409C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FF0000"/>
                <w:lang w:val="en-US"/>
              </w:rPr>
            </w:pPr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Checkbox</w:t>
            </w:r>
          </w:p>
        </w:tc>
        <w:tc>
          <w:tcPr>
            <w:tcW w:w="6521" w:type="dxa"/>
            <w:vAlign w:val="center"/>
          </w:tcPr>
          <w:p w14:paraId="2B16F678" w14:textId="589804EF" w:rsidR="00867D9F" w:rsidRPr="001351BF" w:rsidRDefault="0018409C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Całodniowe spotkanie</w:t>
            </w:r>
          </w:p>
        </w:tc>
      </w:tr>
      <w:tr w:rsidR="0018409C" w:rsidRPr="001351BF" w14:paraId="2172A74F" w14:textId="77777777" w:rsidTr="00E31174">
        <w:tc>
          <w:tcPr>
            <w:tcW w:w="2099" w:type="dxa"/>
            <w:vAlign w:val="center"/>
          </w:tcPr>
          <w:p w14:paraId="31E0FD99" w14:textId="4FE54CDE" w:rsidR="0018409C" w:rsidRPr="001351BF" w:rsidRDefault="0018409C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Duration</w:t>
            </w:r>
          </w:p>
        </w:tc>
        <w:tc>
          <w:tcPr>
            <w:tcW w:w="1510" w:type="dxa"/>
            <w:vAlign w:val="center"/>
          </w:tcPr>
          <w:p w14:paraId="1F6DA5B5" w14:textId="6A01A1A7" w:rsidR="0018409C" w:rsidRPr="001351BF" w:rsidRDefault="0018409C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C7AE366" w14:textId="2E2A9F33" w:rsidR="0018409C" w:rsidRPr="001351BF" w:rsidRDefault="006950F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Czas</w:t>
            </w:r>
            <w:r w:rsidR="008D7EAE" w:rsidRPr="001351BF">
              <w:rPr>
                <w:rFonts w:asciiTheme="minorHAnsi" w:hAnsiTheme="minorHAnsi" w:cstheme="minorHAnsi"/>
              </w:rPr>
              <w:t xml:space="preserve"> trwania spotkania</w:t>
            </w:r>
          </w:p>
        </w:tc>
      </w:tr>
      <w:tr w:rsidR="008D7EAE" w:rsidRPr="001351BF" w14:paraId="312C2C76" w14:textId="77777777" w:rsidTr="00E31174">
        <w:tc>
          <w:tcPr>
            <w:tcW w:w="2099" w:type="dxa"/>
            <w:vAlign w:val="center"/>
          </w:tcPr>
          <w:p w14:paraId="26B72B1A" w14:textId="50C0B691" w:rsidR="008D7EAE" w:rsidRPr="001351BF" w:rsidRDefault="008D7EA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Description</w:t>
            </w:r>
          </w:p>
        </w:tc>
        <w:tc>
          <w:tcPr>
            <w:tcW w:w="1510" w:type="dxa"/>
            <w:vAlign w:val="center"/>
          </w:tcPr>
          <w:p w14:paraId="5BFD48DA" w14:textId="0C28BFB5" w:rsidR="008D7EAE" w:rsidRPr="001351BF" w:rsidRDefault="008D7EA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EE0CD2E" w14:textId="4175FBAB" w:rsidR="008D7EAE" w:rsidRPr="001351BF" w:rsidRDefault="008D7EA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Opis</w:t>
            </w:r>
          </w:p>
        </w:tc>
      </w:tr>
      <w:tr w:rsidR="005C4995" w:rsidRPr="001351BF" w14:paraId="38530569" w14:textId="77777777" w:rsidTr="00E31174">
        <w:tc>
          <w:tcPr>
            <w:tcW w:w="2099" w:type="dxa"/>
            <w:vAlign w:val="center"/>
          </w:tcPr>
          <w:p w14:paraId="4DE9D003" w14:textId="47739F51" w:rsidR="005C4995" w:rsidRPr="001351BF" w:rsidRDefault="005C499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Regarding</w:t>
            </w:r>
          </w:p>
        </w:tc>
        <w:tc>
          <w:tcPr>
            <w:tcW w:w="1510" w:type="dxa"/>
            <w:vAlign w:val="center"/>
          </w:tcPr>
          <w:p w14:paraId="1DDDD391" w14:textId="39B3B194" w:rsidR="005C4995" w:rsidRPr="001351BF" w:rsidRDefault="005C499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20A184C" w14:textId="2720531F" w:rsidR="005C4995" w:rsidRPr="001351BF" w:rsidRDefault="005C499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Powiązanie z elementem CRM (klient, </w:t>
            </w:r>
            <w:proofErr w:type="spellStart"/>
            <w:r w:rsidRPr="001351BF">
              <w:rPr>
                <w:rFonts w:asciiTheme="minorHAnsi" w:hAnsiTheme="minorHAnsi" w:cstheme="minorHAnsi"/>
              </w:rPr>
              <w:t>opportunity</w:t>
            </w:r>
            <w:proofErr w:type="spellEnd"/>
            <w:r w:rsidRPr="001351BF">
              <w:rPr>
                <w:rFonts w:asciiTheme="minorHAnsi" w:hAnsiTheme="minorHAnsi" w:cstheme="minorHAnsi"/>
              </w:rPr>
              <w:t xml:space="preserve"> itp.)</w:t>
            </w:r>
          </w:p>
        </w:tc>
      </w:tr>
      <w:tr w:rsidR="005C4995" w:rsidRPr="001351BF" w14:paraId="5C5893A3" w14:textId="77777777" w:rsidTr="00E31174">
        <w:tc>
          <w:tcPr>
            <w:tcW w:w="2099" w:type="dxa"/>
            <w:vAlign w:val="center"/>
          </w:tcPr>
          <w:p w14:paraId="6230B9CD" w14:textId="68A5F4D4" w:rsidR="005C4995" w:rsidRPr="001351BF" w:rsidRDefault="005C499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Prior</w:t>
            </w:r>
            <w:r w:rsidR="00B81640" w:rsidRPr="001351BF">
              <w:rPr>
                <w:rFonts w:asciiTheme="minorHAnsi" w:hAnsiTheme="minorHAnsi" w:cstheme="minorHAnsi"/>
                <w:b/>
                <w:lang w:val="en-US"/>
              </w:rPr>
              <w:t>ity</w:t>
            </w:r>
          </w:p>
        </w:tc>
        <w:tc>
          <w:tcPr>
            <w:tcW w:w="1510" w:type="dxa"/>
            <w:vAlign w:val="center"/>
          </w:tcPr>
          <w:p w14:paraId="0254DC98" w14:textId="018F65CA" w:rsidR="005C4995" w:rsidRPr="001351BF" w:rsidRDefault="00B81640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Wybór</w:t>
            </w:r>
            <w:proofErr w:type="spellEnd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 z </w:t>
            </w: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listy</w:t>
            </w:r>
            <w:proofErr w:type="spellEnd"/>
          </w:p>
        </w:tc>
        <w:tc>
          <w:tcPr>
            <w:tcW w:w="6521" w:type="dxa"/>
            <w:vAlign w:val="center"/>
          </w:tcPr>
          <w:p w14:paraId="0C9F7502" w14:textId="67815537" w:rsidR="005C4995" w:rsidRPr="001351BF" w:rsidRDefault="00B81640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proofErr w:type="spellStart"/>
            <w:r w:rsidRPr="001351BF">
              <w:rPr>
                <w:rFonts w:asciiTheme="minorHAnsi" w:hAnsiTheme="minorHAnsi" w:cstheme="minorHAnsi"/>
              </w:rPr>
              <w:t>Low</w:t>
            </w:r>
            <w:proofErr w:type="spellEnd"/>
            <w:r w:rsidRPr="001351BF">
              <w:rPr>
                <w:rFonts w:asciiTheme="minorHAnsi" w:hAnsiTheme="minorHAnsi" w:cstheme="minorHAnsi"/>
              </w:rPr>
              <w:t>/</w:t>
            </w:r>
            <w:proofErr w:type="spellStart"/>
            <w:r w:rsidRPr="001351BF">
              <w:rPr>
                <w:rFonts w:asciiTheme="minorHAnsi" w:hAnsiTheme="minorHAnsi" w:cstheme="minorHAnsi"/>
              </w:rPr>
              <w:t>Normal</w:t>
            </w:r>
            <w:proofErr w:type="spellEnd"/>
            <w:r w:rsidRPr="001351BF">
              <w:rPr>
                <w:rFonts w:asciiTheme="minorHAnsi" w:hAnsiTheme="minorHAnsi" w:cstheme="minorHAnsi"/>
              </w:rPr>
              <w:t>/High</w:t>
            </w:r>
          </w:p>
        </w:tc>
      </w:tr>
    </w:tbl>
    <w:p w14:paraId="030C8B92" w14:textId="77777777" w:rsidR="00970C9F" w:rsidRPr="001351BF" w:rsidRDefault="00970C9F" w:rsidP="004921FD">
      <w:pPr>
        <w:rPr>
          <w:rFonts w:asciiTheme="minorHAnsi" w:hAnsiTheme="minorHAnsi"/>
          <w:noProof/>
          <w:sz w:val="22"/>
          <w:szCs w:val="22"/>
        </w:rPr>
      </w:pPr>
    </w:p>
    <w:p w14:paraId="241833F2" w14:textId="66E1E49F" w:rsidR="004921FD" w:rsidRPr="001351BF" w:rsidRDefault="001F3D55" w:rsidP="004921FD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40E855A" wp14:editId="7518A511">
            <wp:extent cx="2533650" cy="3088421"/>
            <wp:effectExtent l="19050" t="19050" r="19050" b="17145"/>
            <wp:docPr id="31" name="Obraz 31" descr="Obraz zawierający tekst, zrzut ekranu, oprogramowanie, System operacyj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Obraz zawierający tekst, zrzut ekranu, oprogramowanie, System operacyjny&#10;&#10;Opis wygenerowany automatycznie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543552" cy="310049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B10BE" w:rsidRPr="001351BF">
        <w:rPr>
          <w:rFonts w:asciiTheme="minorHAnsi" w:hAnsiTheme="minorHAnsi"/>
          <w:noProof/>
          <w:sz w:val="22"/>
          <w:szCs w:val="22"/>
        </w:rPr>
        <w:t xml:space="preserve"> </w:t>
      </w:r>
      <w:r w:rsidR="003B10BE"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2E9D49A" wp14:editId="790A82B5">
            <wp:extent cx="3294922" cy="3114675"/>
            <wp:effectExtent l="19050" t="19050" r="20320" b="9525"/>
            <wp:docPr id="32" name="Obraz 32" descr="Obraz zawierający tekst, zrzut ekranu, oprogramowanie, System operacyj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Obraz zawierający tekst, zrzut ekranu, oprogramowanie, System operacyjny&#10;&#10;Opis wygenerowany automatycznie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296844" cy="311649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961EAD" w14:textId="3D2A16D4" w:rsidR="00A765F0" w:rsidRPr="001351BF" w:rsidRDefault="00A765F0" w:rsidP="004921FD">
      <w:pPr>
        <w:rPr>
          <w:rFonts w:asciiTheme="minorHAnsi" w:hAnsiTheme="minorHAnsi"/>
          <w:sz w:val="22"/>
          <w:szCs w:val="22"/>
        </w:rPr>
      </w:pPr>
    </w:p>
    <w:p w14:paraId="32E97EFF" w14:textId="77777777" w:rsidR="00A765F0" w:rsidRPr="001351BF" w:rsidRDefault="00A765F0" w:rsidP="004921FD">
      <w:pPr>
        <w:rPr>
          <w:rFonts w:asciiTheme="minorHAnsi" w:hAnsiTheme="minorHAnsi"/>
          <w:sz w:val="22"/>
          <w:szCs w:val="22"/>
        </w:rPr>
      </w:pPr>
    </w:p>
    <w:p w14:paraId="5A123B04" w14:textId="77777777" w:rsidR="008F5CE4" w:rsidRPr="001351BF" w:rsidRDefault="008F5CE4" w:rsidP="004921FD">
      <w:pPr>
        <w:rPr>
          <w:rFonts w:asciiTheme="minorHAnsi" w:hAnsiTheme="minorHAnsi"/>
          <w:sz w:val="22"/>
          <w:szCs w:val="22"/>
        </w:rPr>
      </w:pPr>
    </w:p>
    <w:p w14:paraId="254A569D" w14:textId="5EFDDF2F" w:rsidR="008F5CE4" w:rsidRPr="001351BF" w:rsidRDefault="008F5CE4" w:rsidP="004921FD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sz w:val="22"/>
          <w:szCs w:val="22"/>
        </w:rPr>
        <w:t xml:space="preserve">Po zapisaniu formularza, spotkanie jest widoczne w sekcji </w:t>
      </w:r>
      <w:proofErr w:type="spellStart"/>
      <w:r w:rsidRPr="001351BF">
        <w:rPr>
          <w:rFonts w:asciiTheme="minorHAnsi" w:hAnsiTheme="minorHAnsi"/>
          <w:b/>
          <w:bCs/>
          <w:sz w:val="22"/>
          <w:szCs w:val="22"/>
        </w:rPr>
        <w:t>Timeline</w:t>
      </w:r>
      <w:proofErr w:type="spellEnd"/>
      <w:r w:rsidRPr="001351BF">
        <w:rPr>
          <w:rFonts w:asciiTheme="minorHAnsi" w:hAnsiTheme="minorHAnsi"/>
          <w:sz w:val="22"/>
          <w:szCs w:val="22"/>
        </w:rPr>
        <w:t>.</w:t>
      </w:r>
    </w:p>
    <w:p w14:paraId="6D8881F3" w14:textId="263AE676" w:rsidR="00A765F0" w:rsidRPr="001351BF" w:rsidRDefault="00784760" w:rsidP="004921FD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CA8162F" wp14:editId="0B3BB119">
            <wp:extent cx="3543300" cy="2697932"/>
            <wp:effectExtent l="19050" t="19050" r="19050" b="26670"/>
            <wp:docPr id="33" name="Obraz 33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Obraz zawierający tekst, zrzut ekranu, oprogramowanie, numer&#10;&#10;Opis wygenerowany automatycznie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548872" cy="27021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612BF4" w14:textId="51B35930" w:rsidR="00610F4F" w:rsidRPr="001351BF" w:rsidRDefault="00610F4F" w:rsidP="00610F4F">
      <w:pPr>
        <w:rPr>
          <w:rFonts w:asciiTheme="minorHAnsi" w:hAnsiTheme="minorHAnsi"/>
          <w:sz w:val="22"/>
          <w:szCs w:val="22"/>
        </w:rPr>
      </w:pPr>
    </w:p>
    <w:p w14:paraId="31BFCBA9" w14:textId="63E6B996" w:rsidR="00C02AC6" w:rsidRPr="001351BF" w:rsidRDefault="00C02AC6" w:rsidP="00C02AC6">
      <w:pPr>
        <w:pStyle w:val="Akapitzlist"/>
        <w:numPr>
          <w:ilvl w:val="1"/>
          <w:numId w:val="2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t>Dodanie email</w:t>
      </w:r>
    </w:p>
    <w:p w14:paraId="25F4E4D1" w14:textId="23E87C59" w:rsidR="00C02AC6" w:rsidRPr="001351BF" w:rsidRDefault="00C02AC6" w:rsidP="00C02AC6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W celu dodania now</w:t>
      </w:r>
      <w:r w:rsidR="00221072" w:rsidRPr="001351BF">
        <w:rPr>
          <w:rFonts w:asciiTheme="minorHAnsi" w:hAnsiTheme="minorHAnsi"/>
          <w:noProof/>
          <w:sz w:val="22"/>
          <w:szCs w:val="22"/>
        </w:rPr>
        <w:t>ej wiadomości email</w:t>
      </w:r>
      <w:r w:rsidRPr="001351BF">
        <w:rPr>
          <w:rFonts w:asciiTheme="minorHAnsi" w:hAnsiTheme="minorHAnsi"/>
          <w:noProof/>
          <w:sz w:val="22"/>
          <w:szCs w:val="22"/>
        </w:rPr>
        <w:t xml:space="preserve">, z listy należy wybrać </w:t>
      </w:r>
      <w:r w:rsidR="001505B8" w:rsidRPr="001351BF">
        <w:rPr>
          <w:rFonts w:asciiTheme="minorHAnsi" w:hAnsiTheme="minorHAnsi"/>
          <w:b/>
          <w:bCs/>
          <w:noProof/>
          <w:sz w:val="22"/>
          <w:szCs w:val="22"/>
        </w:rPr>
        <w:t>Email</w:t>
      </w:r>
      <w:r w:rsidRPr="001351BF">
        <w:rPr>
          <w:rFonts w:asciiTheme="minorHAnsi" w:hAnsiTheme="minorHAnsi"/>
          <w:noProof/>
          <w:sz w:val="22"/>
          <w:szCs w:val="22"/>
        </w:rPr>
        <w:t xml:space="preserve">. </w:t>
      </w:r>
    </w:p>
    <w:p w14:paraId="3EFAF846" w14:textId="27186601" w:rsidR="00C02AC6" w:rsidRPr="001351BF" w:rsidRDefault="00C02AC6" w:rsidP="00C02AC6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W nowo otwartym formularzu uzupełniamy pola</w:t>
      </w:r>
    </w:p>
    <w:p w14:paraId="3D1360CF" w14:textId="77777777" w:rsidR="00C02AC6" w:rsidRPr="001351BF" w:rsidRDefault="00C02AC6" w:rsidP="00C02AC6">
      <w:pPr>
        <w:ind w:left="0"/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C02AC6" w:rsidRPr="001351BF" w14:paraId="52D48AD0" w14:textId="77777777" w:rsidTr="00E31174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2B75B4B3" w14:textId="77777777" w:rsidR="00C02AC6" w:rsidRPr="001351BF" w:rsidRDefault="00C02AC6" w:rsidP="00E31174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5DA20626" w14:textId="77777777" w:rsidR="00C02AC6" w:rsidRPr="001351BF" w:rsidRDefault="00C02AC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2BD2D8D1" w14:textId="77777777" w:rsidR="00C02AC6" w:rsidRPr="001351BF" w:rsidRDefault="00C02AC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C02AC6" w:rsidRPr="001351BF" w14:paraId="6919B7E9" w14:textId="77777777" w:rsidTr="00E31174">
        <w:tc>
          <w:tcPr>
            <w:tcW w:w="2099" w:type="dxa"/>
            <w:vAlign w:val="center"/>
          </w:tcPr>
          <w:p w14:paraId="3EDE32F1" w14:textId="204DBD38" w:rsidR="00C02AC6" w:rsidRPr="001351BF" w:rsidRDefault="00C02AC6" w:rsidP="00E31174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D5BB9"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From</w:t>
            </w:r>
          </w:p>
        </w:tc>
        <w:tc>
          <w:tcPr>
            <w:tcW w:w="1510" w:type="dxa"/>
            <w:vAlign w:val="center"/>
          </w:tcPr>
          <w:p w14:paraId="6D55182C" w14:textId="77777777" w:rsidR="00C02AC6" w:rsidRPr="001351BF" w:rsidRDefault="00C02AC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748D3AE7" w14:textId="550C58AC" w:rsidR="00C02AC6" w:rsidRPr="001351BF" w:rsidRDefault="00CD5BB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Z jakiego maila ma zostać wysłana wiadomość – domyślnie mail użytkownika</w:t>
            </w:r>
          </w:p>
        </w:tc>
      </w:tr>
      <w:tr w:rsidR="00C02AC6" w:rsidRPr="001351BF" w14:paraId="742D5F95" w14:textId="77777777" w:rsidTr="00E31174">
        <w:tc>
          <w:tcPr>
            <w:tcW w:w="2099" w:type="dxa"/>
            <w:vAlign w:val="center"/>
          </w:tcPr>
          <w:p w14:paraId="1AB15990" w14:textId="55BF923C" w:rsidR="00C02AC6" w:rsidRPr="001351BF" w:rsidRDefault="00CD5BB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To</w:t>
            </w:r>
          </w:p>
        </w:tc>
        <w:tc>
          <w:tcPr>
            <w:tcW w:w="1510" w:type="dxa"/>
            <w:vAlign w:val="center"/>
          </w:tcPr>
          <w:p w14:paraId="20C59CB7" w14:textId="1BAEE1C1" w:rsidR="00C02AC6" w:rsidRPr="001351BF" w:rsidRDefault="00CD5BB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819E32F" w14:textId="4C42FEFE" w:rsidR="00C02AC6" w:rsidRPr="001351BF" w:rsidRDefault="00CD5BB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Adresat wiadomości</w:t>
            </w:r>
          </w:p>
        </w:tc>
      </w:tr>
      <w:tr w:rsidR="00C02AC6" w:rsidRPr="001351BF" w14:paraId="4EA721B5" w14:textId="77777777" w:rsidTr="00E31174">
        <w:tc>
          <w:tcPr>
            <w:tcW w:w="2099" w:type="dxa"/>
            <w:vAlign w:val="center"/>
          </w:tcPr>
          <w:p w14:paraId="0BB8CB59" w14:textId="3BE78849" w:rsidR="00C02AC6" w:rsidRPr="001351BF" w:rsidRDefault="00CD5BB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Cc</w:t>
            </w:r>
          </w:p>
        </w:tc>
        <w:tc>
          <w:tcPr>
            <w:tcW w:w="1510" w:type="dxa"/>
            <w:vAlign w:val="center"/>
          </w:tcPr>
          <w:p w14:paraId="4B5DBE51" w14:textId="77777777" w:rsidR="00C02AC6" w:rsidRPr="001351BF" w:rsidRDefault="00C02AC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665B10FA" w14:textId="50FD3C9C" w:rsidR="00C02AC6" w:rsidRPr="001351BF" w:rsidRDefault="00C16FC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DW</w:t>
            </w:r>
          </w:p>
        </w:tc>
      </w:tr>
      <w:tr w:rsidR="00C02AC6" w:rsidRPr="001351BF" w14:paraId="33589EB5" w14:textId="77777777" w:rsidTr="00E31174">
        <w:tc>
          <w:tcPr>
            <w:tcW w:w="2099" w:type="dxa"/>
            <w:vAlign w:val="center"/>
          </w:tcPr>
          <w:p w14:paraId="7CC50341" w14:textId="2D80E294" w:rsidR="00C02AC6" w:rsidRPr="001351BF" w:rsidRDefault="00620A2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Bcc</w:t>
            </w:r>
          </w:p>
        </w:tc>
        <w:tc>
          <w:tcPr>
            <w:tcW w:w="1510" w:type="dxa"/>
            <w:vAlign w:val="center"/>
          </w:tcPr>
          <w:p w14:paraId="2D1AC109" w14:textId="44FF2763" w:rsidR="00C02AC6" w:rsidRPr="001351BF" w:rsidRDefault="00620A2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66C49D0" w14:textId="7FEC55E2" w:rsidR="00C02AC6" w:rsidRPr="001351BF" w:rsidRDefault="00620A29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UDW</w:t>
            </w:r>
          </w:p>
        </w:tc>
      </w:tr>
      <w:tr w:rsidR="00C02AC6" w:rsidRPr="001351BF" w14:paraId="5E895B31" w14:textId="77777777" w:rsidTr="00E31174">
        <w:tc>
          <w:tcPr>
            <w:tcW w:w="2099" w:type="dxa"/>
            <w:vAlign w:val="center"/>
          </w:tcPr>
          <w:p w14:paraId="69CD6031" w14:textId="349CED66" w:rsidR="00C02AC6" w:rsidRPr="001351BF" w:rsidRDefault="00A61E0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Subject</w:t>
            </w:r>
          </w:p>
        </w:tc>
        <w:tc>
          <w:tcPr>
            <w:tcW w:w="1510" w:type="dxa"/>
            <w:vAlign w:val="center"/>
          </w:tcPr>
          <w:p w14:paraId="06F01ADC" w14:textId="77777777" w:rsidR="00C02AC6" w:rsidRPr="001351BF" w:rsidRDefault="00C02AC6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44432258" w14:textId="2F563585" w:rsidR="00C02AC6" w:rsidRPr="001351BF" w:rsidRDefault="00E17931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Temat </w:t>
            </w:r>
            <w:r w:rsidR="00177EDE" w:rsidRPr="001351BF">
              <w:rPr>
                <w:rFonts w:asciiTheme="minorHAnsi" w:hAnsiTheme="minorHAnsi" w:cstheme="minorHAnsi"/>
              </w:rPr>
              <w:t>wiadomości</w:t>
            </w:r>
          </w:p>
        </w:tc>
      </w:tr>
      <w:tr w:rsidR="00C02AC6" w:rsidRPr="001351BF" w14:paraId="64C65455" w14:textId="77777777" w:rsidTr="00E31174">
        <w:tc>
          <w:tcPr>
            <w:tcW w:w="2099" w:type="dxa"/>
            <w:vAlign w:val="center"/>
          </w:tcPr>
          <w:p w14:paraId="567C3CBE" w14:textId="02A60041" w:rsidR="00C02AC6" w:rsidRPr="001351BF" w:rsidRDefault="00177ED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 xml:space="preserve">Pole </w:t>
            </w:r>
            <w:proofErr w:type="spellStart"/>
            <w:r w:rsidRPr="001351BF">
              <w:rPr>
                <w:rFonts w:asciiTheme="minorHAnsi" w:hAnsiTheme="minorHAnsi" w:cstheme="minorHAnsi"/>
                <w:b/>
                <w:lang w:val="en-US"/>
              </w:rPr>
              <w:t>tekstowe</w:t>
            </w:r>
            <w:proofErr w:type="spellEnd"/>
          </w:p>
        </w:tc>
        <w:tc>
          <w:tcPr>
            <w:tcW w:w="1510" w:type="dxa"/>
            <w:vAlign w:val="center"/>
          </w:tcPr>
          <w:p w14:paraId="77332BF9" w14:textId="3C1D61F2" w:rsidR="00C02AC6" w:rsidRPr="001351BF" w:rsidRDefault="00177ED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12ADF54" w14:textId="064E5304" w:rsidR="00C02AC6" w:rsidRPr="001351BF" w:rsidRDefault="00177EDE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Treść wiadomości</w:t>
            </w:r>
          </w:p>
        </w:tc>
      </w:tr>
    </w:tbl>
    <w:p w14:paraId="209129C4" w14:textId="68716B5D" w:rsidR="003E1DF7" w:rsidRPr="001351BF" w:rsidRDefault="003E1DF7" w:rsidP="003E1DF7">
      <w:pPr>
        <w:rPr>
          <w:rFonts w:asciiTheme="minorHAnsi" w:hAnsiTheme="minorHAnsi"/>
          <w:sz w:val="22"/>
          <w:szCs w:val="22"/>
        </w:rPr>
      </w:pPr>
    </w:p>
    <w:p w14:paraId="6E46659F" w14:textId="14C5B6C8" w:rsidR="00A5465F" w:rsidRPr="001351BF" w:rsidRDefault="00A26A24" w:rsidP="00CC5485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001D9B9" wp14:editId="164B5BE7">
            <wp:extent cx="2705100" cy="2435519"/>
            <wp:effectExtent l="19050" t="19050" r="19050" b="22225"/>
            <wp:docPr id="34" name="Obraz 34" descr="Obraz zawierający tekst, zrzut ekranu, oprogramowanie, wyświetlac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Obraz zawierający tekst, zrzut ekranu, oprogramowanie, wyświetlacz&#10;&#10;Opis wygenerowany automatyczni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711235" cy="244104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1B3373" w14:textId="7F3B92AB" w:rsidR="00A26A24" w:rsidRPr="001351BF" w:rsidRDefault="00A26A24" w:rsidP="00CC5485">
      <w:pPr>
        <w:rPr>
          <w:rFonts w:asciiTheme="minorHAnsi" w:hAnsiTheme="minorHAnsi"/>
          <w:b/>
          <w:bCs/>
          <w:sz w:val="22"/>
          <w:szCs w:val="22"/>
        </w:rPr>
      </w:pPr>
      <w:r w:rsidRPr="001351BF">
        <w:rPr>
          <w:rFonts w:asciiTheme="minorHAnsi" w:hAnsiTheme="minorHAnsi"/>
          <w:sz w:val="22"/>
          <w:szCs w:val="22"/>
        </w:rPr>
        <w:t xml:space="preserve">W celu wysłania wiadomości, należy kliknąć </w:t>
      </w:r>
      <w:proofErr w:type="spellStart"/>
      <w:r w:rsidRPr="001351BF">
        <w:rPr>
          <w:rFonts w:asciiTheme="minorHAnsi" w:hAnsiTheme="minorHAnsi"/>
          <w:b/>
          <w:bCs/>
          <w:sz w:val="22"/>
          <w:szCs w:val="22"/>
        </w:rPr>
        <w:t>Send</w:t>
      </w:r>
      <w:proofErr w:type="spellEnd"/>
    </w:p>
    <w:p w14:paraId="7FD621E6" w14:textId="1C61846C" w:rsidR="00A26A24" w:rsidRPr="001351BF" w:rsidRDefault="005E6400" w:rsidP="00CC5485">
      <w:pPr>
        <w:rPr>
          <w:rFonts w:asciiTheme="minorHAnsi" w:hAnsiTheme="minorHAnsi"/>
          <w:b/>
          <w:bCs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 wp14:anchorId="6421E53F" wp14:editId="0AB16899">
            <wp:extent cx="6645910" cy="1198245"/>
            <wp:effectExtent l="19050" t="19050" r="21590" b="20955"/>
            <wp:docPr id="35" name="Obraz 35" descr="Obraz zawierający zrzut ekranu, tekst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Obraz zawierający zrzut ekranu, tekst, oprogramowanie, Ikona komputerowa&#10;&#10;Opis wygenerowany automatycznie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824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0C0146" w14:textId="77777777" w:rsidR="007401E2" w:rsidRPr="001351BF" w:rsidRDefault="007401E2" w:rsidP="00CC5485">
      <w:pPr>
        <w:rPr>
          <w:rFonts w:asciiTheme="minorHAnsi" w:hAnsiTheme="minorHAnsi"/>
          <w:b/>
          <w:bCs/>
          <w:sz w:val="22"/>
          <w:szCs w:val="22"/>
        </w:rPr>
      </w:pPr>
    </w:p>
    <w:p w14:paraId="2828C1CE" w14:textId="15C8D091" w:rsidR="007401E2" w:rsidRPr="001351BF" w:rsidRDefault="007401E2" w:rsidP="00CC5485">
      <w:pPr>
        <w:rPr>
          <w:rFonts w:asciiTheme="minorHAnsi" w:hAnsiTheme="minorHAnsi"/>
          <w:b/>
          <w:bCs/>
          <w:sz w:val="22"/>
          <w:szCs w:val="22"/>
        </w:rPr>
      </w:pPr>
      <w:r w:rsidRPr="001351BF">
        <w:rPr>
          <w:rFonts w:asciiTheme="minorHAnsi" w:hAnsiTheme="minorHAnsi"/>
          <w:sz w:val="22"/>
          <w:szCs w:val="22"/>
        </w:rPr>
        <w:t xml:space="preserve">Wiadomości będzie widoczna na </w:t>
      </w:r>
      <w:proofErr w:type="spellStart"/>
      <w:r w:rsidRPr="001351BF">
        <w:rPr>
          <w:rFonts w:asciiTheme="minorHAnsi" w:hAnsiTheme="minorHAnsi"/>
          <w:b/>
          <w:bCs/>
          <w:sz w:val="22"/>
          <w:szCs w:val="22"/>
        </w:rPr>
        <w:t>Timeline</w:t>
      </w:r>
      <w:proofErr w:type="spellEnd"/>
    </w:p>
    <w:p w14:paraId="1DF8FD4B" w14:textId="6CE58474" w:rsidR="007401E2" w:rsidRPr="001351BF" w:rsidRDefault="009C4C57" w:rsidP="00CC5485">
      <w:pPr>
        <w:rPr>
          <w:rFonts w:asciiTheme="minorHAnsi" w:hAnsiTheme="minorHAnsi"/>
          <w:b/>
          <w:bCs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C1752AC" wp14:editId="39328806">
            <wp:extent cx="5781675" cy="3048000"/>
            <wp:effectExtent l="19050" t="19050" r="28575" b="19050"/>
            <wp:docPr id="36" name="Obraz 36" descr="Obraz zawierający tekst, zrzut ekranu, oprogramowanie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Obraz zawierający tekst, zrzut ekranu, oprogramowanie, numer&#10;&#10;Opis wygenerowany automatycznie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0480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C0FD86" w14:textId="2FEB05BF" w:rsidR="000A4FED" w:rsidRPr="001351BF" w:rsidRDefault="00151E8D" w:rsidP="00221072">
      <w:pPr>
        <w:pStyle w:val="Akapitzlist"/>
        <w:numPr>
          <w:ilvl w:val="1"/>
          <w:numId w:val="2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  <w:noProof/>
        </w:rPr>
        <w:br w:type="column"/>
      </w:r>
      <w:r w:rsidR="000A4FED" w:rsidRPr="001351BF">
        <w:rPr>
          <w:rFonts w:asciiTheme="minorHAnsi" w:hAnsiTheme="minorHAnsi" w:cstheme="minorHAnsi"/>
          <w:noProof/>
        </w:rPr>
        <w:lastRenderedPageBreak/>
        <w:t xml:space="preserve">Dodanie </w:t>
      </w:r>
      <w:r w:rsidR="00221072" w:rsidRPr="001351BF">
        <w:rPr>
          <w:rFonts w:asciiTheme="minorHAnsi" w:hAnsiTheme="minorHAnsi" w:cstheme="minorHAnsi"/>
          <w:noProof/>
        </w:rPr>
        <w:t>wykonanego telefonu</w:t>
      </w:r>
    </w:p>
    <w:p w14:paraId="37CAF93D" w14:textId="51756FF2" w:rsidR="000A4FED" w:rsidRPr="001351BF" w:rsidRDefault="000A4FED" w:rsidP="000A4FED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W celu dodania nowego </w:t>
      </w:r>
      <w:r w:rsidR="00221072" w:rsidRPr="001351BF">
        <w:rPr>
          <w:rFonts w:asciiTheme="minorHAnsi" w:hAnsiTheme="minorHAnsi"/>
          <w:noProof/>
          <w:sz w:val="22"/>
          <w:szCs w:val="22"/>
        </w:rPr>
        <w:t>wykonanego telefonu</w:t>
      </w:r>
      <w:r w:rsidRPr="001351BF">
        <w:rPr>
          <w:rFonts w:asciiTheme="minorHAnsi" w:hAnsiTheme="minorHAnsi"/>
          <w:noProof/>
          <w:sz w:val="22"/>
          <w:szCs w:val="22"/>
        </w:rPr>
        <w:t xml:space="preserve">, z listy należy wybrać </w:t>
      </w:r>
      <w:r w:rsidR="00221072" w:rsidRPr="001351BF">
        <w:rPr>
          <w:rFonts w:asciiTheme="minorHAnsi" w:hAnsiTheme="minorHAnsi"/>
          <w:b/>
          <w:bCs/>
          <w:noProof/>
          <w:sz w:val="22"/>
          <w:szCs w:val="22"/>
        </w:rPr>
        <w:t>Phone Call</w:t>
      </w:r>
      <w:r w:rsidRPr="001351BF">
        <w:rPr>
          <w:rFonts w:asciiTheme="minorHAnsi" w:hAnsiTheme="minorHAnsi"/>
          <w:noProof/>
          <w:sz w:val="22"/>
          <w:szCs w:val="22"/>
        </w:rPr>
        <w:t xml:space="preserve">. </w:t>
      </w:r>
    </w:p>
    <w:p w14:paraId="00C860CC" w14:textId="416C4C70" w:rsidR="000A4FED" w:rsidRPr="001351BF" w:rsidRDefault="000A4FED" w:rsidP="000A4FED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>W nowo otwartym formularzu</w:t>
      </w:r>
      <w:r w:rsidR="00C92AE5" w:rsidRPr="001351BF">
        <w:rPr>
          <w:rFonts w:asciiTheme="minorHAnsi" w:hAnsiTheme="minorHAnsi"/>
          <w:noProof/>
          <w:sz w:val="22"/>
          <w:szCs w:val="22"/>
        </w:rPr>
        <w:t xml:space="preserve"> </w:t>
      </w:r>
      <w:r w:rsidR="00C92AE5" w:rsidRPr="001351BF">
        <w:rPr>
          <w:rFonts w:asciiTheme="minorHAnsi" w:hAnsiTheme="minorHAnsi"/>
          <w:b/>
          <w:bCs/>
          <w:noProof/>
          <w:sz w:val="22"/>
          <w:szCs w:val="22"/>
        </w:rPr>
        <w:t>Quick Create</w:t>
      </w:r>
      <w:r w:rsidRPr="001351BF">
        <w:rPr>
          <w:rFonts w:asciiTheme="minorHAnsi" w:hAnsiTheme="minorHAnsi"/>
          <w:noProof/>
          <w:sz w:val="22"/>
          <w:szCs w:val="22"/>
        </w:rPr>
        <w:t xml:space="preserve"> uzupełniamy pola</w:t>
      </w:r>
    </w:p>
    <w:p w14:paraId="2236181A" w14:textId="77777777" w:rsidR="000A4FED" w:rsidRPr="001351BF" w:rsidRDefault="000A4FED" w:rsidP="000A4FED">
      <w:pPr>
        <w:ind w:left="0"/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0A4FED" w:rsidRPr="001351BF" w14:paraId="5B8967F4" w14:textId="77777777" w:rsidTr="00E31174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10475472" w14:textId="77777777" w:rsidR="000A4FED" w:rsidRPr="001351BF" w:rsidRDefault="000A4FED" w:rsidP="00E31174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1B7F64D5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14BFF2F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0A4FED" w:rsidRPr="001351BF" w14:paraId="27CD1A27" w14:textId="77777777" w:rsidTr="00E31174">
        <w:tc>
          <w:tcPr>
            <w:tcW w:w="2099" w:type="dxa"/>
            <w:vAlign w:val="center"/>
          </w:tcPr>
          <w:p w14:paraId="4165F4D7" w14:textId="75F58854" w:rsidR="000A4FED" w:rsidRPr="001351BF" w:rsidRDefault="000A4FED" w:rsidP="00E31174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426C9"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Owner</w:t>
            </w:r>
          </w:p>
        </w:tc>
        <w:tc>
          <w:tcPr>
            <w:tcW w:w="1510" w:type="dxa"/>
            <w:vAlign w:val="center"/>
          </w:tcPr>
          <w:p w14:paraId="7F6EA6BB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2FF50D7" w14:textId="70CC5ECE" w:rsidR="000A4FED" w:rsidRPr="001351BF" w:rsidRDefault="00C1774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Osoba </w:t>
            </w:r>
            <w:r w:rsidR="00C04EDF" w:rsidRPr="001351BF">
              <w:rPr>
                <w:rFonts w:asciiTheme="minorHAnsi" w:hAnsiTheme="minorHAnsi" w:cstheme="minorHAnsi"/>
              </w:rPr>
              <w:t>dodająca wpis</w:t>
            </w:r>
          </w:p>
        </w:tc>
      </w:tr>
      <w:tr w:rsidR="000A4FED" w:rsidRPr="001351BF" w14:paraId="5D5DFBE5" w14:textId="77777777" w:rsidTr="00E31174">
        <w:tc>
          <w:tcPr>
            <w:tcW w:w="2099" w:type="dxa"/>
            <w:vAlign w:val="center"/>
          </w:tcPr>
          <w:p w14:paraId="0271200A" w14:textId="0DEC054D" w:rsidR="000A4FED" w:rsidRPr="001351BF" w:rsidRDefault="00C04ED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Subject</w:t>
            </w:r>
          </w:p>
        </w:tc>
        <w:tc>
          <w:tcPr>
            <w:tcW w:w="1510" w:type="dxa"/>
            <w:vAlign w:val="center"/>
          </w:tcPr>
          <w:p w14:paraId="48E6D941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B29603D" w14:textId="1A76F5AA" w:rsidR="000A4FED" w:rsidRPr="001351BF" w:rsidRDefault="00C04ED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Temat</w:t>
            </w:r>
          </w:p>
        </w:tc>
      </w:tr>
      <w:tr w:rsidR="000A4FED" w:rsidRPr="001351BF" w14:paraId="32F83901" w14:textId="77777777" w:rsidTr="00E31174">
        <w:tc>
          <w:tcPr>
            <w:tcW w:w="2099" w:type="dxa"/>
            <w:vAlign w:val="center"/>
          </w:tcPr>
          <w:p w14:paraId="79956411" w14:textId="4F7150F3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C</w:t>
            </w:r>
            <w:r w:rsidR="00C04EDF" w:rsidRPr="001351BF">
              <w:rPr>
                <w:rFonts w:asciiTheme="minorHAnsi" w:hAnsiTheme="minorHAnsi" w:cstheme="minorHAnsi"/>
                <w:b/>
                <w:lang w:val="en-US"/>
              </w:rPr>
              <w:t>all From</w:t>
            </w:r>
          </w:p>
        </w:tc>
        <w:tc>
          <w:tcPr>
            <w:tcW w:w="1510" w:type="dxa"/>
            <w:vAlign w:val="center"/>
          </w:tcPr>
          <w:p w14:paraId="732CE53F" w14:textId="07B34336" w:rsidR="000A4FED" w:rsidRPr="001351BF" w:rsidRDefault="00C04ED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1C639282" w14:textId="3E5AE469" w:rsidR="000A4FED" w:rsidRPr="001351BF" w:rsidRDefault="009A0405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Osoba wykonująca połączenie telefoniczne</w:t>
            </w:r>
          </w:p>
        </w:tc>
      </w:tr>
      <w:tr w:rsidR="000A4FED" w:rsidRPr="001351BF" w14:paraId="06D14300" w14:textId="77777777" w:rsidTr="00E31174">
        <w:tc>
          <w:tcPr>
            <w:tcW w:w="2099" w:type="dxa"/>
            <w:vAlign w:val="center"/>
          </w:tcPr>
          <w:p w14:paraId="77AFA28B" w14:textId="6D7E017C" w:rsidR="000A4FED" w:rsidRPr="001351BF" w:rsidRDefault="00AB78D4" w:rsidP="00AB78D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Call To</w:t>
            </w:r>
          </w:p>
        </w:tc>
        <w:tc>
          <w:tcPr>
            <w:tcW w:w="1510" w:type="dxa"/>
            <w:vAlign w:val="center"/>
          </w:tcPr>
          <w:p w14:paraId="27FB9DC4" w14:textId="3236F7A8" w:rsidR="000A4FED" w:rsidRPr="001351BF" w:rsidRDefault="00AB78D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7AE03800" w14:textId="19BFB380" w:rsidR="000A4FED" w:rsidRPr="001351BF" w:rsidRDefault="00AB78D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Kontakt do którego dzwoniono</w:t>
            </w:r>
          </w:p>
        </w:tc>
      </w:tr>
      <w:tr w:rsidR="000A4FED" w:rsidRPr="001351BF" w14:paraId="186C27BA" w14:textId="77777777" w:rsidTr="00E31174">
        <w:tc>
          <w:tcPr>
            <w:tcW w:w="2099" w:type="dxa"/>
            <w:vAlign w:val="center"/>
          </w:tcPr>
          <w:p w14:paraId="2504192A" w14:textId="1F84B92E" w:rsidR="000A4FED" w:rsidRPr="001351BF" w:rsidRDefault="00E12182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Direction</w:t>
            </w:r>
          </w:p>
        </w:tc>
        <w:tc>
          <w:tcPr>
            <w:tcW w:w="1510" w:type="dxa"/>
            <w:vAlign w:val="center"/>
          </w:tcPr>
          <w:p w14:paraId="294622A5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02ABEB3D" w14:textId="6B3E2542" w:rsidR="000A4FED" w:rsidRPr="001351BF" w:rsidRDefault="00E12182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Połączenie wychodzące/przychodzące</w:t>
            </w:r>
          </w:p>
        </w:tc>
      </w:tr>
      <w:tr w:rsidR="000A4FED" w:rsidRPr="001351BF" w14:paraId="1FF210C7" w14:textId="77777777" w:rsidTr="00E31174">
        <w:tc>
          <w:tcPr>
            <w:tcW w:w="2099" w:type="dxa"/>
            <w:vAlign w:val="center"/>
          </w:tcPr>
          <w:p w14:paraId="083CD6A1" w14:textId="56ECC69C" w:rsidR="000A4FED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Phone Number</w:t>
            </w:r>
          </w:p>
        </w:tc>
        <w:tc>
          <w:tcPr>
            <w:tcW w:w="1510" w:type="dxa"/>
            <w:vAlign w:val="center"/>
          </w:tcPr>
          <w:p w14:paraId="2102909E" w14:textId="77777777" w:rsidR="000A4FED" w:rsidRPr="001351BF" w:rsidRDefault="000A4FED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7A72C4BA" w14:textId="24492E12" w:rsidR="000A4FED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Numer telefonu</w:t>
            </w:r>
          </w:p>
        </w:tc>
      </w:tr>
      <w:tr w:rsidR="00400ACA" w:rsidRPr="001351BF" w14:paraId="5D68A556" w14:textId="77777777" w:rsidTr="00E31174">
        <w:tc>
          <w:tcPr>
            <w:tcW w:w="2099" w:type="dxa"/>
            <w:vAlign w:val="center"/>
          </w:tcPr>
          <w:p w14:paraId="662DECA7" w14:textId="44D09043" w:rsidR="00400ACA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Description</w:t>
            </w:r>
          </w:p>
        </w:tc>
        <w:tc>
          <w:tcPr>
            <w:tcW w:w="1510" w:type="dxa"/>
            <w:vAlign w:val="center"/>
          </w:tcPr>
          <w:p w14:paraId="0ADCBFE0" w14:textId="551940AE" w:rsidR="00400ACA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51B9BBDB" w14:textId="7A304FB5" w:rsidR="00400ACA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Opis</w:t>
            </w:r>
          </w:p>
        </w:tc>
      </w:tr>
      <w:tr w:rsidR="00400ACA" w:rsidRPr="001351BF" w14:paraId="0D4D7073" w14:textId="77777777" w:rsidTr="00E31174">
        <w:tc>
          <w:tcPr>
            <w:tcW w:w="2099" w:type="dxa"/>
            <w:vAlign w:val="center"/>
          </w:tcPr>
          <w:p w14:paraId="266AC632" w14:textId="4AC3E664" w:rsidR="00400ACA" w:rsidRPr="001351BF" w:rsidRDefault="00AB778F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Duration</w:t>
            </w:r>
          </w:p>
        </w:tc>
        <w:tc>
          <w:tcPr>
            <w:tcW w:w="1510" w:type="dxa"/>
            <w:vAlign w:val="center"/>
          </w:tcPr>
          <w:p w14:paraId="69422ED9" w14:textId="7B8DBC81" w:rsidR="00400ACA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2B0C2E00" w14:textId="7A616650" w:rsidR="00400ACA" w:rsidRPr="001351BF" w:rsidRDefault="00400ACA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Czas trwania</w:t>
            </w:r>
          </w:p>
        </w:tc>
      </w:tr>
    </w:tbl>
    <w:p w14:paraId="63985350" w14:textId="77777777" w:rsidR="000A4FED" w:rsidRPr="001351BF" w:rsidRDefault="000A4FED" w:rsidP="00CC5485">
      <w:pPr>
        <w:rPr>
          <w:rFonts w:asciiTheme="minorHAnsi" w:hAnsiTheme="minorHAnsi"/>
          <w:b/>
          <w:bCs/>
          <w:sz w:val="22"/>
          <w:szCs w:val="22"/>
        </w:rPr>
      </w:pPr>
    </w:p>
    <w:p w14:paraId="7E9F2160" w14:textId="29DA1DCB" w:rsidR="00151E8D" w:rsidRPr="001351BF" w:rsidRDefault="00151E8D" w:rsidP="00CC5485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621FC8D" wp14:editId="7A2EB8B1">
            <wp:extent cx="3305175" cy="2478881"/>
            <wp:effectExtent l="19050" t="19050" r="9525" b="17145"/>
            <wp:docPr id="37" name="Obraz 37" descr="Obraz zawierający tekst, zrzut ekranu, Czcionka, oprogramowa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Czcionka, oprogramowanie&#10;&#10;Opis wygenerowany automatycznie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307183" cy="2480387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77571" w:rsidRPr="001351BF">
        <w:rPr>
          <w:rFonts w:asciiTheme="minorHAnsi" w:hAnsiTheme="minorHAnsi"/>
          <w:noProof/>
          <w:sz w:val="22"/>
          <w:szCs w:val="22"/>
        </w:rPr>
        <w:t xml:space="preserve"> </w:t>
      </w:r>
      <w:r w:rsidR="00777571"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F7C3967" wp14:editId="2A3C26FF">
            <wp:extent cx="2162175" cy="2515985"/>
            <wp:effectExtent l="19050" t="19050" r="9525" b="17780"/>
            <wp:docPr id="38" name="Obraz 38" descr="Obraz zawierający tekst, zrzut ekranu, oprogramowanie, System operacyj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Obraz zawierający tekst, zrzut ekranu, oprogramowanie, System operacyjny&#10;&#10;Opis wygenerowany automatyczni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66188" cy="252065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7BC8CA" w14:textId="77777777" w:rsidR="00777571" w:rsidRPr="001351BF" w:rsidRDefault="00777571" w:rsidP="00CC5485">
      <w:pPr>
        <w:rPr>
          <w:rFonts w:asciiTheme="minorHAnsi" w:hAnsiTheme="minorHAnsi"/>
          <w:noProof/>
          <w:sz w:val="22"/>
          <w:szCs w:val="22"/>
        </w:rPr>
      </w:pPr>
    </w:p>
    <w:p w14:paraId="08FC8DB5" w14:textId="4A188552" w:rsidR="00777571" w:rsidRPr="001351BF" w:rsidRDefault="00777571" w:rsidP="00CC5485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Po dodaniu wpisu, będzie on widoczny w sekcji </w:t>
      </w:r>
      <w:r w:rsidRPr="001351BF">
        <w:rPr>
          <w:rFonts w:asciiTheme="minorHAnsi" w:hAnsiTheme="minorHAnsi"/>
          <w:b/>
          <w:bCs/>
          <w:noProof/>
          <w:sz w:val="22"/>
          <w:szCs w:val="22"/>
        </w:rPr>
        <w:t>Timeline</w:t>
      </w:r>
      <w:r w:rsidRPr="001351BF">
        <w:rPr>
          <w:rFonts w:asciiTheme="minorHAnsi" w:hAnsiTheme="minorHAnsi"/>
          <w:noProof/>
          <w:sz w:val="22"/>
          <w:szCs w:val="22"/>
        </w:rPr>
        <w:t>.</w:t>
      </w:r>
    </w:p>
    <w:p w14:paraId="325725BD" w14:textId="6EC916E7" w:rsidR="007943DB" w:rsidRPr="001351BF" w:rsidRDefault="00D31375" w:rsidP="00CC5485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C382145" wp14:editId="080F0D68">
            <wp:extent cx="5486400" cy="1752600"/>
            <wp:effectExtent l="19050" t="19050" r="19050" b="19050"/>
            <wp:docPr id="39" name="Obraz 39" descr="Obraz zawierający tekst, linia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Obraz zawierający tekst, linia, Czcionka, zrzut ekranu&#10;&#10;Opis wygenerowany automatycznie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26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808D96" w14:textId="152DC887" w:rsidR="007943DB" w:rsidRPr="001351BF" w:rsidRDefault="007943DB" w:rsidP="007943DB">
      <w:pPr>
        <w:pStyle w:val="Akapitzlist"/>
        <w:numPr>
          <w:ilvl w:val="1"/>
          <w:numId w:val="2"/>
        </w:numPr>
        <w:rPr>
          <w:rFonts w:asciiTheme="minorHAnsi" w:hAnsiTheme="minorHAnsi" w:cstheme="minorHAnsi"/>
          <w:noProof/>
        </w:rPr>
      </w:pPr>
      <w:r w:rsidRPr="001351BF">
        <w:rPr>
          <w:rFonts w:asciiTheme="minorHAnsi" w:hAnsiTheme="minorHAnsi" w:cstheme="minorHAnsi"/>
        </w:rPr>
        <w:br w:type="column"/>
      </w:r>
      <w:r w:rsidRPr="001351BF">
        <w:rPr>
          <w:rFonts w:asciiTheme="minorHAnsi" w:hAnsiTheme="minorHAnsi" w:cstheme="minorHAnsi"/>
          <w:noProof/>
        </w:rPr>
        <w:lastRenderedPageBreak/>
        <w:t xml:space="preserve">Dodanie </w:t>
      </w:r>
      <w:r w:rsidR="00F348D6" w:rsidRPr="001351BF">
        <w:rPr>
          <w:rFonts w:asciiTheme="minorHAnsi" w:hAnsiTheme="minorHAnsi" w:cstheme="minorHAnsi"/>
          <w:noProof/>
        </w:rPr>
        <w:t>zadania</w:t>
      </w:r>
    </w:p>
    <w:p w14:paraId="65C47C19" w14:textId="291604D4" w:rsidR="007943DB" w:rsidRPr="001351BF" w:rsidRDefault="007943DB" w:rsidP="007943DB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W celu dodania nowego wykonanego </w:t>
      </w:r>
      <w:r w:rsidR="00F348D6" w:rsidRPr="001351BF">
        <w:rPr>
          <w:rFonts w:asciiTheme="minorHAnsi" w:hAnsiTheme="minorHAnsi"/>
          <w:noProof/>
          <w:sz w:val="22"/>
          <w:szCs w:val="22"/>
        </w:rPr>
        <w:t>zada</w:t>
      </w:r>
      <w:r w:rsidR="00290F9D" w:rsidRPr="001351BF">
        <w:rPr>
          <w:rFonts w:asciiTheme="minorHAnsi" w:hAnsiTheme="minorHAnsi"/>
          <w:noProof/>
          <w:sz w:val="22"/>
          <w:szCs w:val="22"/>
        </w:rPr>
        <w:t>nia</w:t>
      </w:r>
      <w:r w:rsidRPr="001351BF">
        <w:rPr>
          <w:rFonts w:asciiTheme="minorHAnsi" w:hAnsiTheme="minorHAnsi"/>
          <w:noProof/>
          <w:sz w:val="22"/>
          <w:szCs w:val="22"/>
        </w:rPr>
        <w:t xml:space="preserve">, z listy należy wybrać </w:t>
      </w:r>
      <w:r w:rsidR="009F116F" w:rsidRPr="001351BF">
        <w:rPr>
          <w:rFonts w:asciiTheme="minorHAnsi" w:hAnsiTheme="minorHAnsi"/>
          <w:b/>
          <w:bCs/>
          <w:noProof/>
          <w:sz w:val="22"/>
          <w:szCs w:val="22"/>
        </w:rPr>
        <w:t>Task</w:t>
      </w:r>
      <w:r w:rsidRPr="001351BF">
        <w:rPr>
          <w:rFonts w:asciiTheme="minorHAnsi" w:hAnsiTheme="minorHAnsi"/>
          <w:noProof/>
          <w:sz w:val="22"/>
          <w:szCs w:val="22"/>
        </w:rPr>
        <w:t xml:space="preserve">. </w:t>
      </w:r>
    </w:p>
    <w:p w14:paraId="3DD9A54C" w14:textId="77777777" w:rsidR="007943DB" w:rsidRPr="001351BF" w:rsidRDefault="007943DB" w:rsidP="007943DB">
      <w:pPr>
        <w:ind w:left="0"/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W nowo otwartym formularzu </w:t>
      </w:r>
      <w:r w:rsidRPr="001351BF">
        <w:rPr>
          <w:rFonts w:asciiTheme="minorHAnsi" w:hAnsiTheme="minorHAnsi"/>
          <w:b/>
          <w:bCs/>
          <w:noProof/>
          <w:sz w:val="22"/>
          <w:szCs w:val="22"/>
        </w:rPr>
        <w:t>Quick Create</w:t>
      </w:r>
      <w:r w:rsidRPr="001351BF">
        <w:rPr>
          <w:rFonts w:asciiTheme="minorHAnsi" w:hAnsiTheme="minorHAnsi"/>
          <w:noProof/>
          <w:sz w:val="22"/>
          <w:szCs w:val="22"/>
        </w:rPr>
        <w:t xml:space="preserve"> uzupełniamy pola</w:t>
      </w:r>
    </w:p>
    <w:p w14:paraId="61A722C2" w14:textId="77777777" w:rsidR="007943DB" w:rsidRPr="001351BF" w:rsidRDefault="007943DB" w:rsidP="007943DB">
      <w:pPr>
        <w:ind w:left="0"/>
        <w:rPr>
          <w:rFonts w:asciiTheme="minorHAnsi" w:hAnsiTheme="minorHAnsi"/>
          <w:sz w:val="22"/>
          <w:szCs w:val="22"/>
        </w:rPr>
      </w:pPr>
    </w:p>
    <w:tbl>
      <w:tblPr>
        <w:tblStyle w:val="Siatkatabelijasna"/>
        <w:tblW w:w="10130" w:type="dxa"/>
        <w:tblInd w:w="137" w:type="dxa"/>
        <w:tblLook w:val="04A0" w:firstRow="1" w:lastRow="0" w:firstColumn="1" w:lastColumn="0" w:noHBand="0" w:noVBand="1"/>
      </w:tblPr>
      <w:tblGrid>
        <w:gridCol w:w="2099"/>
        <w:gridCol w:w="1510"/>
        <w:gridCol w:w="6521"/>
      </w:tblGrid>
      <w:tr w:rsidR="007943DB" w:rsidRPr="001351BF" w14:paraId="635E4205" w14:textId="77777777" w:rsidTr="00921624">
        <w:tc>
          <w:tcPr>
            <w:tcW w:w="2099" w:type="dxa"/>
            <w:shd w:val="clear" w:color="auto" w:fill="F2F2F2" w:themeFill="background1" w:themeFillShade="F2"/>
            <w:vAlign w:val="center"/>
          </w:tcPr>
          <w:p w14:paraId="63ED579F" w14:textId="77777777" w:rsidR="007943DB" w:rsidRPr="001351BF" w:rsidRDefault="007943DB" w:rsidP="00E31174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Pole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2347653A" w14:textId="77777777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Typ</w:t>
            </w:r>
            <w:proofErr w:type="spellEnd"/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5031C38" w14:textId="77777777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b/>
                <w:bCs/>
                <w:color w:val="2F4D83" w:themeColor="accent1"/>
                <w:lang w:val="en-US"/>
              </w:rPr>
              <w:t>Opis</w:t>
            </w:r>
            <w:proofErr w:type="spellEnd"/>
          </w:p>
        </w:tc>
      </w:tr>
      <w:tr w:rsidR="007943DB" w:rsidRPr="001351BF" w14:paraId="21BEFA4A" w14:textId="77777777" w:rsidTr="00921624">
        <w:tc>
          <w:tcPr>
            <w:tcW w:w="2099" w:type="dxa"/>
            <w:vAlign w:val="center"/>
          </w:tcPr>
          <w:p w14:paraId="3217A411" w14:textId="5E03B35B" w:rsidR="007943DB" w:rsidRPr="001351BF" w:rsidRDefault="007943DB" w:rsidP="00E31174">
            <w:pPr>
              <w:ind w:left="0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348D6" w:rsidRPr="001351BF">
              <w:rPr>
                <w:rFonts w:asciiTheme="minorHAnsi" w:hAnsiTheme="minorHAnsi"/>
                <w:b/>
                <w:bCs/>
                <w:sz w:val="22"/>
                <w:szCs w:val="22"/>
                <w:lang w:val="en-US"/>
              </w:rPr>
              <w:t>Assigned To</w:t>
            </w:r>
          </w:p>
        </w:tc>
        <w:tc>
          <w:tcPr>
            <w:tcW w:w="1510" w:type="dxa"/>
            <w:vAlign w:val="center"/>
          </w:tcPr>
          <w:p w14:paraId="4FFDE961" w14:textId="77777777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FF0000"/>
                <w:lang w:val="en-US"/>
              </w:rPr>
              <w:t>Wymagane</w:t>
            </w:r>
            <w:proofErr w:type="spellEnd"/>
          </w:p>
        </w:tc>
        <w:tc>
          <w:tcPr>
            <w:tcW w:w="6521" w:type="dxa"/>
            <w:vAlign w:val="center"/>
          </w:tcPr>
          <w:p w14:paraId="5AEF19D6" w14:textId="2274AAA9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Osoba </w:t>
            </w:r>
            <w:r w:rsidR="00F348D6" w:rsidRPr="001351BF">
              <w:rPr>
                <w:rFonts w:asciiTheme="minorHAnsi" w:hAnsiTheme="minorHAnsi" w:cstheme="minorHAnsi"/>
              </w:rPr>
              <w:t>przypisana do zadania</w:t>
            </w:r>
          </w:p>
        </w:tc>
      </w:tr>
      <w:tr w:rsidR="007943DB" w:rsidRPr="001351BF" w14:paraId="2ED91059" w14:textId="77777777" w:rsidTr="00921624">
        <w:tc>
          <w:tcPr>
            <w:tcW w:w="2099" w:type="dxa"/>
            <w:vAlign w:val="center"/>
          </w:tcPr>
          <w:p w14:paraId="3694B0AA" w14:textId="77777777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Subject</w:t>
            </w:r>
          </w:p>
        </w:tc>
        <w:tc>
          <w:tcPr>
            <w:tcW w:w="1510" w:type="dxa"/>
            <w:vAlign w:val="center"/>
          </w:tcPr>
          <w:p w14:paraId="014A440D" w14:textId="70695FF7" w:rsidR="007943DB" w:rsidRPr="001351BF" w:rsidRDefault="00C757F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1921557B" w14:textId="77777777" w:rsidR="007943DB" w:rsidRPr="001351BF" w:rsidRDefault="007943DB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Temat</w:t>
            </w:r>
          </w:p>
        </w:tc>
      </w:tr>
      <w:tr w:rsidR="00C757F3" w:rsidRPr="001351BF" w14:paraId="4A3CFA2C" w14:textId="77777777" w:rsidTr="00921624">
        <w:tc>
          <w:tcPr>
            <w:tcW w:w="2099" w:type="dxa"/>
            <w:vAlign w:val="center"/>
          </w:tcPr>
          <w:p w14:paraId="5855024E" w14:textId="09646975" w:rsidR="00C757F3" w:rsidRPr="001351BF" w:rsidRDefault="00C757F3" w:rsidP="00C757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Description</w:t>
            </w:r>
          </w:p>
        </w:tc>
        <w:tc>
          <w:tcPr>
            <w:tcW w:w="1510" w:type="dxa"/>
            <w:vAlign w:val="center"/>
          </w:tcPr>
          <w:p w14:paraId="504655F8" w14:textId="4AE3A800" w:rsidR="00C757F3" w:rsidRPr="001351BF" w:rsidRDefault="00C757F3" w:rsidP="00C757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55CF558" w14:textId="1089B31F" w:rsidR="00C757F3" w:rsidRPr="001351BF" w:rsidRDefault="00C757F3" w:rsidP="00C757F3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Opis</w:t>
            </w:r>
          </w:p>
        </w:tc>
      </w:tr>
      <w:tr w:rsidR="007943DB" w:rsidRPr="001351BF" w14:paraId="3568A6C7" w14:textId="77777777" w:rsidTr="00921624">
        <w:tc>
          <w:tcPr>
            <w:tcW w:w="2099" w:type="dxa"/>
            <w:vAlign w:val="center"/>
          </w:tcPr>
          <w:p w14:paraId="20565595" w14:textId="65E7C833" w:rsidR="007943DB" w:rsidRPr="001351BF" w:rsidRDefault="00C757F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Due</w:t>
            </w:r>
          </w:p>
        </w:tc>
        <w:tc>
          <w:tcPr>
            <w:tcW w:w="1510" w:type="dxa"/>
            <w:vAlign w:val="center"/>
          </w:tcPr>
          <w:p w14:paraId="2B1E08AD" w14:textId="43E7D9A3" w:rsidR="007943DB" w:rsidRPr="001351BF" w:rsidRDefault="00C757F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  <w:vAlign w:val="center"/>
          </w:tcPr>
          <w:p w14:paraId="3A3F9CA1" w14:textId="2F8906FC" w:rsidR="007943DB" w:rsidRPr="001351BF" w:rsidRDefault="00C757F3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>Data do kiedy zadanie ma zostać wykonane</w:t>
            </w:r>
          </w:p>
        </w:tc>
      </w:tr>
      <w:tr w:rsidR="00921624" w:rsidRPr="001351BF" w14:paraId="264A7964" w14:textId="77777777" w:rsidTr="00921624">
        <w:tc>
          <w:tcPr>
            <w:tcW w:w="2099" w:type="dxa"/>
          </w:tcPr>
          <w:p w14:paraId="71C10C5A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Regarding</w:t>
            </w:r>
          </w:p>
        </w:tc>
        <w:tc>
          <w:tcPr>
            <w:tcW w:w="1510" w:type="dxa"/>
          </w:tcPr>
          <w:p w14:paraId="1603D202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Opcjonalne</w:t>
            </w:r>
            <w:proofErr w:type="spellEnd"/>
          </w:p>
        </w:tc>
        <w:tc>
          <w:tcPr>
            <w:tcW w:w="6521" w:type="dxa"/>
          </w:tcPr>
          <w:p w14:paraId="2B9C4D33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1351BF">
              <w:rPr>
                <w:rFonts w:asciiTheme="minorHAnsi" w:hAnsiTheme="minorHAnsi" w:cstheme="minorHAnsi"/>
              </w:rPr>
              <w:t xml:space="preserve">Powiązanie z elementem CRM (klient, </w:t>
            </w:r>
            <w:proofErr w:type="spellStart"/>
            <w:r w:rsidRPr="001351BF">
              <w:rPr>
                <w:rFonts w:asciiTheme="minorHAnsi" w:hAnsiTheme="minorHAnsi" w:cstheme="minorHAnsi"/>
              </w:rPr>
              <w:t>opportunity</w:t>
            </w:r>
            <w:proofErr w:type="spellEnd"/>
            <w:r w:rsidRPr="001351BF">
              <w:rPr>
                <w:rFonts w:asciiTheme="minorHAnsi" w:hAnsiTheme="minorHAnsi" w:cstheme="minorHAnsi"/>
              </w:rPr>
              <w:t xml:space="preserve"> itp.)</w:t>
            </w:r>
          </w:p>
        </w:tc>
      </w:tr>
      <w:tr w:rsidR="00921624" w:rsidRPr="001351BF" w14:paraId="76DD4B66" w14:textId="77777777" w:rsidTr="00921624">
        <w:tc>
          <w:tcPr>
            <w:tcW w:w="2099" w:type="dxa"/>
          </w:tcPr>
          <w:p w14:paraId="121FBF55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b/>
                <w:lang w:val="en-US"/>
              </w:rPr>
            </w:pPr>
            <w:r w:rsidRPr="001351BF">
              <w:rPr>
                <w:rFonts w:asciiTheme="minorHAnsi" w:hAnsiTheme="minorHAnsi" w:cstheme="minorHAnsi"/>
                <w:b/>
                <w:lang w:val="en-US"/>
              </w:rPr>
              <w:t>Priority</w:t>
            </w:r>
          </w:p>
        </w:tc>
        <w:tc>
          <w:tcPr>
            <w:tcW w:w="1510" w:type="dxa"/>
          </w:tcPr>
          <w:p w14:paraId="66FBD6B9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</w:pP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Wybór</w:t>
            </w:r>
            <w:proofErr w:type="spellEnd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 xml:space="preserve"> z </w:t>
            </w:r>
            <w:proofErr w:type="spellStart"/>
            <w:r w:rsidRPr="001351BF">
              <w:rPr>
                <w:rFonts w:asciiTheme="minorHAnsi" w:hAnsiTheme="minorHAnsi" w:cstheme="minorHAnsi"/>
                <w:color w:val="6C8DCA" w:themeColor="accent1" w:themeTint="99"/>
                <w:lang w:val="en-US"/>
              </w:rPr>
              <w:t>listy</w:t>
            </w:r>
            <w:proofErr w:type="spellEnd"/>
          </w:p>
        </w:tc>
        <w:tc>
          <w:tcPr>
            <w:tcW w:w="6521" w:type="dxa"/>
          </w:tcPr>
          <w:p w14:paraId="666975E9" w14:textId="77777777" w:rsidR="00921624" w:rsidRPr="001351BF" w:rsidRDefault="00921624" w:rsidP="00E31174">
            <w:pPr>
              <w:pStyle w:val="Akapitzlist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proofErr w:type="spellStart"/>
            <w:r w:rsidRPr="001351BF">
              <w:rPr>
                <w:rFonts w:asciiTheme="minorHAnsi" w:hAnsiTheme="minorHAnsi" w:cstheme="minorHAnsi"/>
              </w:rPr>
              <w:t>Low</w:t>
            </w:r>
            <w:proofErr w:type="spellEnd"/>
            <w:r w:rsidRPr="001351BF">
              <w:rPr>
                <w:rFonts w:asciiTheme="minorHAnsi" w:hAnsiTheme="minorHAnsi" w:cstheme="minorHAnsi"/>
              </w:rPr>
              <w:t>/</w:t>
            </w:r>
            <w:proofErr w:type="spellStart"/>
            <w:r w:rsidRPr="001351BF">
              <w:rPr>
                <w:rFonts w:asciiTheme="minorHAnsi" w:hAnsiTheme="minorHAnsi" w:cstheme="minorHAnsi"/>
              </w:rPr>
              <w:t>Normal</w:t>
            </w:r>
            <w:proofErr w:type="spellEnd"/>
            <w:r w:rsidRPr="001351BF">
              <w:rPr>
                <w:rFonts w:asciiTheme="minorHAnsi" w:hAnsiTheme="minorHAnsi" w:cstheme="minorHAnsi"/>
              </w:rPr>
              <w:t>/High</w:t>
            </w:r>
          </w:p>
        </w:tc>
      </w:tr>
    </w:tbl>
    <w:p w14:paraId="389A4162" w14:textId="77777777" w:rsidR="004329F1" w:rsidRPr="001351BF" w:rsidRDefault="004329F1" w:rsidP="00CC5485">
      <w:pPr>
        <w:rPr>
          <w:rFonts w:asciiTheme="minorHAnsi" w:hAnsiTheme="minorHAnsi"/>
          <w:sz w:val="22"/>
          <w:szCs w:val="22"/>
        </w:rPr>
      </w:pPr>
    </w:p>
    <w:p w14:paraId="25E21EEC" w14:textId="5D845413" w:rsidR="00777571" w:rsidRPr="001351BF" w:rsidRDefault="004329F1" w:rsidP="00CC5485">
      <w:pPr>
        <w:rPr>
          <w:rFonts w:asciiTheme="minorHAnsi" w:hAnsiTheme="minorHAnsi"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3EE99733" wp14:editId="16BB5A22">
            <wp:extent cx="3404320" cy="4162425"/>
            <wp:effectExtent l="0" t="0" r="5715" b="0"/>
            <wp:docPr id="40" name="Obraz 40" descr="Obraz zawierający tekst, zrzut ekranu, oprogramowanie, System operacyj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Obraz zawierający tekst, zrzut ekranu, oprogramowanie, System operacyjny&#10;&#10;Opis wygenerowany automatyczni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408452" cy="416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83240" w14:textId="77777777" w:rsidR="004E3157" w:rsidRPr="001351BF" w:rsidRDefault="004E3157" w:rsidP="00CC5485">
      <w:pPr>
        <w:rPr>
          <w:rFonts w:asciiTheme="minorHAnsi" w:hAnsiTheme="minorHAnsi"/>
          <w:sz w:val="22"/>
          <w:szCs w:val="22"/>
        </w:rPr>
      </w:pPr>
    </w:p>
    <w:p w14:paraId="477BF6C8" w14:textId="3816E81C" w:rsidR="004E3157" w:rsidRPr="001351BF" w:rsidRDefault="004E3157" w:rsidP="004E3157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t xml:space="preserve">Po dodaniu zadania, będzie on widoczny w sekcji </w:t>
      </w:r>
      <w:r w:rsidRPr="001351BF">
        <w:rPr>
          <w:rFonts w:asciiTheme="minorHAnsi" w:hAnsiTheme="minorHAnsi"/>
          <w:b/>
          <w:bCs/>
          <w:noProof/>
          <w:sz w:val="22"/>
          <w:szCs w:val="22"/>
        </w:rPr>
        <w:t>Timeline</w:t>
      </w:r>
      <w:r w:rsidRPr="001351BF">
        <w:rPr>
          <w:rFonts w:asciiTheme="minorHAnsi" w:hAnsiTheme="minorHAnsi"/>
          <w:noProof/>
          <w:sz w:val="22"/>
          <w:szCs w:val="22"/>
        </w:rPr>
        <w:t>.</w:t>
      </w:r>
    </w:p>
    <w:p w14:paraId="7F3A3793" w14:textId="00D8BC5D" w:rsidR="004E3157" w:rsidRPr="001351BF" w:rsidRDefault="007333EE" w:rsidP="004E3157">
      <w:pPr>
        <w:rPr>
          <w:rFonts w:asciiTheme="minorHAnsi" w:hAnsiTheme="minorHAnsi"/>
          <w:noProof/>
          <w:sz w:val="22"/>
          <w:szCs w:val="22"/>
        </w:rPr>
      </w:pPr>
      <w:r w:rsidRPr="001351B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5BEEF0A" wp14:editId="4DAB4C79">
            <wp:extent cx="6645910" cy="1300480"/>
            <wp:effectExtent l="19050" t="19050" r="21590" b="13970"/>
            <wp:docPr id="41" name="Obraz 41" descr="Obraz zawierający tekst, zrzut ekranu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Obraz zawierający tekst, zrzut ekranu, linia, Czcionka&#10;&#10;Opis wygenerowany automatycznie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0048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B3BD8F" w14:textId="77777777" w:rsidR="004E3157" w:rsidRPr="001351BF" w:rsidRDefault="004E3157" w:rsidP="00CC5485">
      <w:pPr>
        <w:rPr>
          <w:rFonts w:asciiTheme="minorHAnsi" w:hAnsiTheme="minorHAnsi"/>
          <w:sz w:val="22"/>
          <w:szCs w:val="22"/>
        </w:rPr>
      </w:pPr>
    </w:p>
    <w:p w14:paraId="3AA2CEF7" w14:textId="77777777" w:rsidR="005C6A02" w:rsidRPr="001351BF" w:rsidRDefault="005C6A02" w:rsidP="006D53BB">
      <w:pPr>
        <w:ind w:left="0"/>
        <w:rPr>
          <w:rFonts w:asciiTheme="minorHAnsi" w:hAnsiTheme="minorHAnsi"/>
          <w:sz w:val="22"/>
          <w:szCs w:val="22"/>
        </w:rPr>
      </w:pPr>
    </w:p>
    <w:sectPr w:rsidR="005C6A02" w:rsidRPr="001351BF" w:rsidSect="00B47883">
      <w:headerReference w:type="default" r:id="rId107"/>
      <w:footerReference w:type="default" r:id="rId108"/>
      <w:type w:val="continuous"/>
      <w:pgSz w:w="11906" w:h="16838"/>
      <w:pgMar w:top="720" w:right="720" w:bottom="720" w:left="720" w:header="0" w:footer="57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" w:author="Joanna Wiercińska" w:date="2023-09-28T12:40:00Z" w:initials="JW">
    <w:p w14:paraId="1453C8A6" w14:textId="2F2FD22E" w:rsidR="007C5D76" w:rsidRDefault="007C5D76" w:rsidP="0040657A">
      <w:pPr>
        <w:pStyle w:val="Tekstkomentarza"/>
        <w:ind w:left="0"/>
      </w:pPr>
      <w:r>
        <w:rPr>
          <w:rStyle w:val="Odwoaniedokomentarza"/>
        </w:rPr>
        <w:annotationRef/>
      </w:r>
      <w:r>
        <w:fldChar w:fldCharType="begin"/>
      </w:r>
      <w:r>
        <w:instrText>HYPERLINK "mailto:kmitrowski@etisoft.com.pl"</w:instrText>
      </w:r>
      <w:bookmarkStart w:id="9" w:name="_@_49014333690A4C5592C5CA95278B5FF5Z"/>
      <w:r>
        <w:fldChar w:fldCharType="separate"/>
      </w:r>
      <w:bookmarkEnd w:id="9"/>
      <w:r w:rsidRPr="007C5D76">
        <w:rPr>
          <w:rStyle w:val="Wzmianka"/>
          <w:noProof/>
        </w:rPr>
        <w:t>@Krzysztof Mitrowski</w:t>
      </w:r>
      <w:r>
        <w:fldChar w:fldCharType="end"/>
      </w:r>
      <w:r>
        <w:t xml:space="preserve"> do opisania. Czym się różni Raiting od Priority?</w:t>
      </w:r>
      <w:r>
        <w:annotationRef/>
      </w:r>
    </w:p>
  </w:comment>
  <w:comment w:id="8" w:author="Krzysztof Mitrowski" w:date="2023-09-28T15:49:00Z" w:initials="KM">
    <w:p w14:paraId="1EE32E82" w14:textId="3420CED5" w:rsidR="0BBC0588" w:rsidRDefault="0BBC0588">
      <w:r>
        <w:fldChar w:fldCharType="begin"/>
      </w:r>
      <w:r>
        <w:instrText xml:space="preserve"> HYPERLINK "mailto:jwiercinska@etisoft.com.pl"</w:instrText>
      </w:r>
      <w:bookmarkStart w:id="10" w:name="_@_CAC6221992D149E794F6362A92C45D6AZ"/>
      <w:r>
        <w:fldChar w:fldCharType="separate"/>
      </w:r>
      <w:bookmarkEnd w:id="10"/>
      <w:r w:rsidRPr="0BBC0588">
        <w:rPr>
          <w:noProof/>
        </w:rPr>
        <w:t>@Joanna Wiercińska</w:t>
      </w:r>
      <w:r>
        <w:fldChar w:fldCharType="end"/>
      </w:r>
      <w:r>
        <w:t xml:space="preserve"> Czy to nie było do Leadu? Rating jak ważny/wartościowy. Priority - jak szybko należy sie nim zająć. to tak w skrócie</w:t>
      </w:r>
      <w:r>
        <w:annotationRef/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53C8A6" w15:done="1"/>
  <w15:commentEx w15:paraId="1EE32E82" w15:paraIdParent="1453C8A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D96115C" w16cex:dateUtc="2023-09-28T10:40:00Z"/>
  <w16cex:commentExtensible w16cex:durableId="406790BD" w16cex:dateUtc="2023-09-28T13:49:00Z">
    <w16cex:extLst>
      <w16:ext w16:uri="{CE6994B0-6A32-4C9F-8C6B-6E91EDA988CE}">
        <cr:reactions xmlns:cr="http://schemas.microsoft.com/office/comments/2020/reactions">
          <cr:reaction reactionType="1">
            <cr:reactionInfo dateUtc="2023-09-29T08:17:51Z">
              <cr:user userId="S::jwiercinska@etisoft.com.pl::beb91871-1029-4128-89da-6cc64c717795" userProvider="AD" userName="Joanna Wiercińsk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53C8A6" w16cid:durableId="1D96115C"/>
  <w16cid:commentId w16cid:paraId="1EE32E82" w16cid:durableId="406790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5811" w14:textId="77777777" w:rsidR="009B0340" w:rsidRDefault="009B0340" w:rsidP="005E4AF4">
      <w:r>
        <w:separator/>
      </w:r>
    </w:p>
  </w:endnote>
  <w:endnote w:type="continuationSeparator" w:id="0">
    <w:p w14:paraId="2CE40643" w14:textId="77777777" w:rsidR="009B0340" w:rsidRDefault="009B0340" w:rsidP="005E4AF4">
      <w:r>
        <w:continuationSeparator/>
      </w:r>
    </w:p>
  </w:endnote>
  <w:endnote w:type="continuationNotice" w:id="1">
    <w:p w14:paraId="697F82B5" w14:textId="77777777" w:rsidR="009B0340" w:rsidRDefault="009B03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 Web">
    <w:altName w:val="Calibri"/>
    <w:charset w:val="EE"/>
    <w:family w:val="auto"/>
    <w:pitch w:val="variable"/>
    <w:sig w:usb0="00000007" w:usb1="00000001" w:usb2="00000000" w:usb3="00000000" w:csb0="00000093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Titillium Web Light"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7987023"/>
      <w:docPartObj>
        <w:docPartGallery w:val="Page Numbers (Bottom of Page)"/>
        <w:docPartUnique/>
      </w:docPartObj>
    </w:sdtPr>
    <w:sdtContent>
      <w:p w14:paraId="6F4EA9E6" w14:textId="2F0067FA" w:rsidR="00CA3E44" w:rsidRDefault="00CA3E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BC3B46" w14:textId="3CB10D0E" w:rsidR="0072181B" w:rsidRPr="00FB391D" w:rsidRDefault="0072181B" w:rsidP="00884DE8">
    <w:pPr>
      <w:pStyle w:val="STOPKADZI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23DED" w14:textId="77777777" w:rsidR="009B0340" w:rsidRDefault="009B0340" w:rsidP="005E4AF4">
      <w:r>
        <w:separator/>
      </w:r>
    </w:p>
  </w:footnote>
  <w:footnote w:type="continuationSeparator" w:id="0">
    <w:p w14:paraId="09D1C3D6" w14:textId="77777777" w:rsidR="009B0340" w:rsidRDefault="009B0340" w:rsidP="005E4AF4">
      <w:r>
        <w:continuationSeparator/>
      </w:r>
    </w:p>
  </w:footnote>
  <w:footnote w:type="continuationNotice" w:id="1">
    <w:p w14:paraId="2E542C9F" w14:textId="77777777" w:rsidR="009B0340" w:rsidRDefault="009B03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7594" w14:textId="77777777" w:rsidR="0072181B" w:rsidRDefault="00BB354A">
    <w:pPr>
      <w:pStyle w:val="Nagwek"/>
      <w:tabs>
        <w:tab w:val="clear" w:pos="4536"/>
        <w:tab w:val="clear" w:pos="9072"/>
        <w:tab w:val="left" w:pos="5103"/>
      </w:tabs>
      <w:rPr>
        <w:rFonts w:ascii="Raleway" w:hAnsi="Raleway"/>
        <w:color w:val="2F4D83"/>
        <w:sz w:val="72"/>
        <w:szCs w:val="72"/>
      </w:rPr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5A6B2EC9" wp14:editId="5CEEBEE4">
          <wp:simplePos x="0" y="0"/>
          <wp:positionH relativeFrom="column">
            <wp:posOffset>5675230</wp:posOffset>
          </wp:positionH>
          <wp:positionV relativeFrom="paragraph">
            <wp:posOffset>158115</wp:posOffset>
          </wp:positionV>
          <wp:extent cx="1180015" cy="1224735"/>
          <wp:effectExtent l="0" t="0" r="1270" b="0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180015" cy="122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477F9" w14:textId="6564CA86" w:rsidR="00615CF6" w:rsidRPr="00FA5CAD" w:rsidRDefault="00615CF6" w:rsidP="00615CF6">
    <w:pPr>
      <w:rPr>
        <w:rFonts w:ascii="Raleway" w:hAnsi="Raleway"/>
        <w:bCs/>
        <w:color w:val="1F497D"/>
        <w:sz w:val="36"/>
        <w:szCs w:val="36"/>
      </w:rPr>
    </w:pPr>
    <w:r w:rsidRPr="00FA5CAD">
      <w:rPr>
        <w:rFonts w:ascii="Raleway" w:hAnsi="Raleway"/>
        <w:bC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1E23EB" wp14:editId="7554C835">
              <wp:simplePos x="0" y="0"/>
              <wp:positionH relativeFrom="column">
                <wp:posOffset>-56515</wp:posOffset>
              </wp:positionH>
              <wp:positionV relativeFrom="paragraph">
                <wp:posOffset>243930</wp:posOffset>
              </wp:positionV>
              <wp:extent cx="416764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1676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6DF94B2F">
            <v:line id="Łącznik prosty 1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f4d83 [3204]" strokeweight=".5pt" from="-4.45pt,19.2pt" to="323.7pt,19.2pt" w14:anchorId="7F5AF9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">
              <v:stroke joinstyle="miter"/>
            </v:line>
          </w:pict>
        </mc:Fallback>
      </mc:AlternateContent>
    </w:r>
    <w:r w:rsidR="00512CC2">
      <w:rPr>
        <w:rFonts w:ascii="Raleway" w:hAnsi="Raleway"/>
        <w:bCs/>
        <w:noProof/>
        <w:sz w:val="36"/>
        <w:szCs w:val="36"/>
      </w:rPr>
      <w:t>INSTRUKCJA UŻYTKOWNIKA</w:t>
    </w:r>
  </w:p>
  <w:p w14:paraId="2F49E0B3" w14:textId="0C2692F6" w:rsidR="00571F32" w:rsidRPr="00E331B3" w:rsidRDefault="00512CC2" w:rsidP="00E331B3">
    <w:pPr>
      <w:pStyle w:val="Nagwek1"/>
      <w:spacing w:after="120"/>
      <w:rPr>
        <w:caps/>
        <w:sz w:val="24"/>
        <w:szCs w:val="24"/>
      </w:rPr>
    </w:pPr>
    <w:r>
      <w:rPr>
        <w:rFonts w:ascii="Roboto" w:hAnsi="Roboto"/>
        <w:caps/>
        <w:sz w:val="24"/>
        <w:szCs w:val="24"/>
      </w:rPr>
      <w:t>DYNAMICS 365 SALES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1DB7"/>
    <w:multiLevelType w:val="multilevel"/>
    <w:tmpl w:val="C0A043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1" w15:restartNumberingAfterBreak="0">
    <w:nsid w:val="08C9334C"/>
    <w:multiLevelType w:val="hybridMultilevel"/>
    <w:tmpl w:val="2F567BF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8E27CC3"/>
    <w:multiLevelType w:val="hybridMultilevel"/>
    <w:tmpl w:val="B1F69B1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9719F8"/>
    <w:multiLevelType w:val="hybridMultilevel"/>
    <w:tmpl w:val="0778F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45C0"/>
    <w:multiLevelType w:val="hybridMultilevel"/>
    <w:tmpl w:val="5356854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500AE"/>
    <w:multiLevelType w:val="hybridMultilevel"/>
    <w:tmpl w:val="6B32F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6A2F03"/>
    <w:multiLevelType w:val="hybridMultilevel"/>
    <w:tmpl w:val="6B58A792"/>
    <w:lvl w:ilvl="0" w:tplc="359897D2">
      <w:start w:val="1"/>
      <w:numFmt w:val="bullet"/>
      <w:pStyle w:val="WYPUNKTOWANIE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6FC0509"/>
    <w:multiLevelType w:val="multilevel"/>
    <w:tmpl w:val="C94E58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2C7729"/>
    <w:multiLevelType w:val="hybridMultilevel"/>
    <w:tmpl w:val="6368147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19B269C9"/>
    <w:multiLevelType w:val="hybridMultilevel"/>
    <w:tmpl w:val="8C8C397C"/>
    <w:lvl w:ilvl="0" w:tplc="AB1A8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A0C7F88"/>
    <w:multiLevelType w:val="hybridMultilevel"/>
    <w:tmpl w:val="C1D21D7E"/>
    <w:lvl w:ilvl="0" w:tplc="86920F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E3477AA"/>
    <w:multiLevelType w:val="hybridMultilevel"/>
    <w:tmpl w:val="11A0956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20495B47"/>
    <w:multiLevelType w:val="hybridMultilevel"/>
    <w:tmpl w:val="F38AB5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51373C2"/>
    <w:multiLevelType w:val="hybridMultilevel"/>
    <w:tmpl w:val="301E699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262F02A1"/>
    <w:multiLevelType w:val="hybridMultilevel"/>
    <w:tmpl w:val="93C2EC8E"/>
    <w:lvl w:ilvl="0" w:tplc="AB1A83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D137A0A"/>
    <w:multiLevelType w:val="hybridMultilevel"/>
    <w:tmpl w:val="25244D0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0FC6E1A"/>
    <w:multiLevelType w:val="multilevel"/>
    <w:tmpl w:val="0D4EBC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1526A5"/>
    <w:multiLevelType w:val="hybridMultilevel"/>
    <w:tmpl w:val="A77A68CA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5AB143B"/>
    <w:multiLevelType w:val="hybridMultilevel"/>
    <w:tmpl w:val="8668D0F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5BF2818"/>
    <w:multiLevelType w:val="hybridMultilevel"/>
    <w:tmpl w:val="CE96D67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C8C0228"/>
    <w:multiLevelType w:val="hybridMultilevel"/>
    <w:tmpl w:val="ED38419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D145E84"/>
    <w:multiLevelType w:val="hybridMultilevel"/>
    <w:tmpl w:val="0F301B6A"/>
    <w:lvl w:ilvl="0" w:tplc="86920F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0257F2B"/>
    <w:multiLevelType w:val="hybridMultilevel"/>
    <w:tmpl w:val="129C294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40CC1BB0"/>
    <w:multiLevelType w:val="hybridMultilevel"/>
    <w:tmpl w:val="C9AAF4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5060C7"/>
    <w:multiLevelType w:val="hybridMultilevel"/>
    <w:tmpl w:val="E8CC9D6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E1E1D52"/>
    <w:multiLevelType w:val="hybridMultilevel"/>
    <w:tmpl w:val="BB507E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5A2496"/>
    <w:multiLevelType w:val="hybridMultilevel"/>
    <w:tmpl w:val="B59A7FEA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0370647"/>
    <w:multiLevelType w:val="hybridMultilevel"/>
    <w:tmpl w:val="624EDF40"/>
    <w:lvl w:ilvl="0" w:tplc="5D96C0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0F759E6"/>
    <w:multiLevelType w:val="hybridMultilevel"/>
    <w:tmpl w:val="19E6FC1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ED11FB"/>
    <w:multiLevelType w:val="hybridMultilevel"/>
    <w:tmpl w:val="02F48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73832"/>
    <w:multiLevelType w:val="hybridMultilevel"/>
    <w:tmpl w:val="3B7420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272E4"/>
    <w:multiLevelType w:val="hybridMultilevel"/>
    <w:tmpl w:val="577A747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5ADE3ADD"/>
    <w:multiLevelType w:val="multilevel"/>
    <w:tmpl w:val="F95C0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FF22F3"/>
    <w:multiLevelType w:val="hybridMultilevel"/>
    <w:tmpl w:val="0240AA00"/>
    <w:lvl w:ilvl="0" w:tplc="041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5CD6459B"/>
    <w:multiLevelType w:val="hybridMultilevel"/>
    <w:tmpl w:val="07222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90266"/>
    <w:multiLevelType w:val="hybridMultilevel"/>
    <w:tmpl w:val="537403B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0310965"/>
    <w:multiLevelType w:val="hybridMultilevel"/>
    <w:tmpl w:val="7DB644F2"/>
    <w:lvl w:ilvl="0" w:tplc="5D96C0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0E33EF2"/>
    <w:multiLevelType w:val="hybridMultilevel"/>
    <w:tmpl w:val="17D0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01374B"/>
    <w:multiLevelType w:val="hybridMultilevel"/>
    <w:tmpl w:val="CC2EB63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 w15:restartNumberingAfterBreak="0">
    <w:nsid w:val="650E1F62"/>
    <w:multiLevelType w:val="hybridMultilevel"/>
    <w:tmpl w:val="5BA4407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69C3937"/>
    <w:multiLevelType w:val="hybridMultilevel"/>
    <w:tmpl w:val="C46C131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70FD5D6C"/>
    <w:multiLevelType w:val="hybridMultilevel"/>
    <w:tmpl w:val="D09A221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6752D29"/>
    <w:multiLevelType w:val="hybridMultilevel"/>
    <w:tmpl w:val="1B7E1E9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7763867"/>
    <w:multiLevelType w:val="hybridMultilevel"/>
    <w:tmpl w:val="137E105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87C7D2B"/>
    <w:multiLevelType w:val="hybridMultilevel"/>
    <w:tmpl w:val="697C3F0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E280EAB"/>
    <w:multiLevelType w:val="hybridMultilevel"/>
    <w:tmpl w:val="D15C588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FDB5AB1"/>
    <w:multiLevelType w:val="hybridMultilevel"/>
    <w:tmpl w:val="43E8A7C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964842310">
    <w:abstractNumId w:val="6"/>
  </w:num>
  <w:num w:numId="2" w16cid:durableId="1264076250">
    <w:abstractNumId w:val="42"/>
  </w:num>
  <w:num w:numId="3" w16cid:durableId="264307439">
    <w:abstractNumId w:val="19"/>
  </w:num>
  <w:num w:numId="4" w16cid:durableId="606081493">
    <w:abstractNumId w:val="28"/>
  </w:num>
  <w:num w:numId="5" w16cid:durableId="2039351816">
    <w:abstractNumId w:val="46"/>
  </w:num>
  <w:num w:numId="6" w16cid:durableId="554319094">
    <w:abstractNumId w:val="2"/>
  </w:num>
  <w:num w:numId="7" w16cid:durableId="1265384228">
    <w:abstractNumId w:val="0"/>
  </w:num>
  <w:num w:numId="8" w16cid:durableId="58480161">
    <w:abstractNumId w:val="3"/>
  </w:num>
  <w:num w:numId="9" w16cid:durableId="1372073580">
    <w:abstractNumId w:val="41"/>
  </w:num>
  <w:num w:numId="10" w16cid:durableId="846867278">
    <w:abstractNumId w:val="7"/>
  </w:num>
  <w:num w:numId="11" w16cid:durableId="459230411">
    <w:abstractNumId w:val="24"/>
  </w:num>
  <w:num w:numId="12" w16cid:durableId="703864797">
    <w:abstractNumId w:val="16"/>
  </w:num>
  <w:num w:numId="13" w16cid:durableId="1585263758">
    <w:abstractNumId w:val="32"/>
  </w:num>
  <w:num w:numId="14" w16cid:durableId="45878175">
    <w:abstractNumId w:val="20"/>
  </w:num>
  <w:num w:numId="15" w16cid:durableId="2092267776">
    <w:abstractNumId w:val="29"/>
  </w:num>
  <w:num w:numId="16" w16cid:durableId="223950645">
    <w:abstractNumId w:val="11"/>
  </w:num>
  <w:num w:numId="17" w16cid:durableId="195773339">
    <w:abstractNumId w:val="26"/>
  </w:num>
  <w:num w:numId="18" w16cid:durableId="778331945">
    <w:abstractNumId w:val="30"/>
  </w:num>
  <w:num w:numId="19" w16cid:durableId="370110522">
    <w:abstractNumId w:val="10"/>
  </w:num>
  <w:num w:numId="20" w16cid:durableId="2046251579">
    <w:abstractNumId w:val="38"/>
  </w:num>
  <w:num w:numId="21" w16cid:durableId="883518806">
    <w:abstractNumId w:val="33"/>
  </w:num>
  <w:num w:numId="22" w16cid:durableId="756248694">
    <w:abstractNumId w:val="18"/>
  </w:num>
  <w:num w:numId="23" w16cid:durableId="1571504368">
    <w:abstractNumId w:val="40"/>
  </w:num>
  <w:num w:numId="24" w16cid:durableId="730153238">
    <w:abstractNumId w:val="12"/>
  </w:num>
  <w:num w:numId="25" w16cid:durableId="237794031">
    <w:abstractNumId w:val="36"/>
  </w:num>
  <w:num w:numId="26" w16cid:durableId="226458972">
    <w:abstractNumId w:val="21"/>
  </w:num>
  <w:num w:numId="27" w16cid:durableId="695156897">
    <w:abstractNumId w:val="15"/>
  </w:num>
  <w:num w:numId="28" w16cid:durableId="95711864">
    <w:abstractNumId w:val="27"/>
  </w:num>
  <w:num w:numId="29" w16cid:durableId="1877236783">
    <w:abstractNumId w:val="22"/>
  </w:num>
  <w:num w:numId="30" w16cid:durableId="1878160249">
    <w:abstractNumId w:val="17"/>
  </w:num>
  <w:num w:numId="31" w16cid:durableId="624386932">
    <w:abstractNumId w:val="13"/>
  </w:num>
  <w:num w:numId="32" w16cid:durableId="1015425305">
    <w:abstractNumId w:val="8"/>
  </w:num>
  <w:num w:numId="33" w16cid:durableId="1681006953">
    <w:abstractNumId w:val="9"/>
  </w:num>
  <w:num w:numId="34" w16cid:durableId="1586916426">
    <w:abstractNumId w:val="14"/>
  </w:num>
  <w:num w:numId="35" w16cid:durableId="515576906">
    <w:abstractNumId w:val="25"/>
  </w:num>
  <w:num w:numId="36" w16cid:durableId="1986886012">
    <w:abstractNumId w:val="35"/>
  </w:num>
  <w:num w:numId="37" w16cid:durableId="836462845">
    <w:abstractNumId w:val="1"/>
  </w:num>
  <w:num w:numId="38" w16cid:durableId="1485464971">
    <w:abstractNumId w:val="37"/>
  </w:num>
  <w:num w:numId="39" w16cid:durableId="116490217">
    <w:abstractNumId w:val="34"/>
  </w:num>
  <w:num w:numId="40" w16cid:durableId="1496142789">
    <w:abstractNumId w:val="23"/>
  </w:num>
  <w:num w:numId="41" w16cid:durableId="146942858">
    <w:abstractNumId w:val="5"/>
  </w:num>
  <w:num w:numId="42" w16cid:durableId="1018391454">
    <w:abstractNumId w:val="39"/>
  </w:num>
  <w:num w:numId="43" w16cid:durableId="1137380608">
    <w:abstractNumId w:val="43"/>
  </w:num>
  <w:num w:numId="44" w16cid:durableId="719785130">
    <w:abstractNumId w:val="44"/>
  </w:num>
  <w:num w:numId="45" w16cid:durableId="1557888785">
    <w:abstractNumId w:val="45"/>
  </w:num>
  <w:num w:numId="46" w16cid:durableId="2035492067">
    <w:abstractNumId w:val="31"/>
  </w:num>
  <w:num w:numId="47" w16cid:durableId="1665864354">
    <w:abstractNumId w:val="4"/>
  </w:num>
  <w:numIdMacAtCleanup w:val="4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Wiercińska">
    <w15:presenceInfo w15:providerId="AD" w15:userId="S::jwiercinska@etisoft.com.pl::beb91871-1029-4128-89da-6cc64c717795"/>
  </w15:person>
  <w15:person w15:author="Krzysztof Mitrowski">
    <w15:presenceInfo w15:providerId="AD" w15:userId="S::kmitrowski@etisoft.com.pl::84a3cc2f-9063-4c83-ab65-9f619f1988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12"/>
    <w:rsid w:val="00000F7C"/>
    <w:rsid w:val="00003783"/>
    <w:rsid w:val="00004993"/>
    <w:rsid w:val="0000634F"/>
    <w:rsid w:val="00007F76"/>
    <w:rsid w:val="0001164D"/>
    <w:rsid w:val="00011F34"/>
    <w:rsid w:val="00012DA6"/>
    <w:rsid w:val="0001364D"/>
    <w:rsid w:val="0001410E"/>
    <w:rsid w:val="000158D3"/>
    <w:rsid w:val="00015968"/>
    <w:rsid w:val="00016C60"/>
    <w:rsid w:val="00020A59"/>
    <w:rsid w:val="000224B6"/>
    <w:rsid w:val="00025222"/>
    <w:rsid w:val="00025FE3"/>
    <w:rsid w:val="000267ED"/>
    <w:rsid w:val="0002718E"/>
    <w:rsid w:val="00027FD7"/>
    <w:rsid w:val="000316BA"/>
    <w:rsid w:val="00032969"/>
    <w:rsid w:val="00035B33"/>
    <w:rsid w:val="000379B2"/>
    <w:rsid w:val="000433A1"/>
    <w:rsid w:val="00050281"/>
    <w:rsid w:val="000503E4"/>
    <w:rsid w:val="00053660"/>
    <w:rsid w:val="00055482"/>
    <w:rsid w:val="000556A5"/>
    <w:rsid w:val="0005657B"/>
    <w:rsid w:val="0005734B"/>
    <w:rsid w:val="00057E5E"/>
    <w:rsid w:val="00061733"/>
    <w:rsid w:val="00064811"/>
    <w:rsid w:val="00065573"/>
    <w:rsid w:val="00065773"/>
    <w:rsid w:val="0006652E"/>
    <w:rsid w:val="0006682E"/>
    <w:rsid w:val="0007136C"/>
    <w:rsid w:val="00071E8C"/>
    <w:rsid w:val="00071EBF"/>
    <w:rsid w:val="00072F78"/>
    <w:rsid w:val="0007436B"/>
    <w:rsid w:val="00076C16"/>
    <w:rsid w:val="000770EA"/>
    <w:rsid w:val="00077B2B"/>
    <w:rsid w:val="00077E94"/>
    <w:rsid w:val="0008185D"/>
    <w:rsid w:val="00082428"/>
    <w:rsid w:val="00083FF3"/>
    <w:rsid w:val="000856B3"/>
    <w:rsid w:val="00085B1A"/>
    <w:rsid w:val="000862C4"/>
    <w:rsid w:val="000875E6"/>
    <w:rsid w:val="00090051"/>
    <w:rsid w:val="0009391B"/>
    <w:rsid w:val="000945C6"/>
    <w:rsid w:val="00094777"/>
    <w:rsid w:val="00095676"/>
    <w:rsid w:val="000A0321"/>
    <w:rsid w:val="000A0B86"/>
    <w:rsid w:val="000A112F"/>
    <w:rsid w:val="000A1942"/>
    <w:rsid w:val="000A2C46"/>
    <w:rsid w:val="000A33BC"/>
    <w:rsid w:val="000A343E"/>
    <w:rsid w:val="000A49D3"/>
    <w:rsid w:val="000A4FED"/>
    <w:rsid w:val="000A543F"/>
    <w:rsid w:val="000A77AA"/>
    <w:rsid w:val="000B14FD"/>
    <w:rsid w:val="000B217D"/>
    <w:rsid w:val="000B321A"/>
    <w:rsid w:val="000B4EB2"/>
    <w:rsid w:val="000B5046"/>
    <w:rsid w:val="000C28E2"/>
    <w:rsid w:val="000C2A45"/>
    <w:rsid w:val="000C326E"/>
    <w:rsid w:val="000C4607"/>
    <w:rsid w:val="000C471E"/>
    <w:rsid w:val="000C4D52"/>
    <w:rsid w:val="000C5B36"/>
    <w:rsid w:val="000C6354"/>
    <w:rsid w:val="000D0621"/>
    <w:rsid w:val="000D1505"/>
    <w:rsid w:val="000D2B74"/>
    <w:rsid w:val="000D331A"/>
    <w:rsid w:val="000E3803"/>
    <w:rsid w:val="000E3818"/>
    <w:rsid w:val="000E563C"/>
    <w:rsid w:val="000E660D"/>
    <w:rsid w:val="000F0E07"/>
    <w:rsid w:val="000F143B"/>
    <w:rsid w:val="000F1C8B"/>
    <w:rsid w:val="000F272C"/>
    <w:rsid w:val="000F2983"/>
    <w:rsid w:val="000F3684"/>
    <w:rsid w:val="000F374C"/>
    <w:rsid w:val="000F3B19"/>
    <w:rsid w:val="000F418F"/>
    <w:rsid w:val="000F42F3"/>
    <w:rsid w:val="000F5497"/>
    <w:rsid w:val="00100777"/>
    <w:rsid w:val="001019F9"/>
    <w:rsid w:val="00102406"/>
    <w:rsid w:val="001026F0"/>
    <w:rsid w:val="00102B2A"/>
    <w:rsid w:val="00104A52"/>
    <w:rsid w:val="001053CB"/>
    <w:rsid w:val="00106E81"/>
    <w:rsid w:val="0010718F"/>
    <w:rsid w:val="001077F5"/>
    <w:rsid w:val="0011010D"/>
    <w:rsid w:val="001108E1"/>
    <w:rsid w:val="00112912"/>
    <w:rsid w:val="00113DD5"/>
    <w:rsid w:val="0011409A"/>
    <w:rsid w:val="00115C15"/>
    <w:rsid w:val="001201CB"/>
    <w:rsid w:val="00120386"/>
    <w:rsid w:val="00120E44"/>
    <w:rsid w:val="001218AE"/>
    <w:rsid w:val="0012214F"/>
    <w:rsid w:val="00123B0D"/>
    <w:rsid w:val="00124312"/>
    <w:rsid w:val="00124489"/>
    <w:rsid w:val="00124CF8"/>
    <w:rsid w:val="0012699B"/>
    <w:rsid w:val="00126D2C"/>
    <w:rsid w:val="00126FB0"/>
    <w:rsid w:val="00131CE2"/>
    <w:rsid w:val="001331E0"/>
    <w:rsid w:val="00133827"/>
    <w:rsid w:val="001347E1"/>
    <w:rsid w:val="001351BF"/>
    <w:rsid w:val="00136A20"/>
    <w:rsid w:val="00137DE4"/>
    <w:rsid w:val="00140A96"/>
    <w:rsid w:val="00141652"/>
    <w:rsid w:val="00144670"/>
    <w:rsid w:val="0014471B"/>
    <w:rsid w:val="00145BA5"/>
    <w:rsid w:val="00146F78"/>
    <w:rsid w:val="0015014C"/>
    <w:rsid w:val="001505B8"/>
    <w:rsid w:val="00150A11"/>
    <w:rsid w:val="00151982"/>
    <w:rsid w:val="00151E8D"/>
    <w:rsid w:val="00153084"/>
    <w:rsid w:val="0015320C"/>
    <w:rsid w:val="00156F9D"/>
    <w:rsid w:val="001572CB"/>
    <w:rsid w:val="00157C27"/>
    <w:rsid w:val="00160A9C"/>
    <w:rsid w:val="001615A4"/>
    <w:rsid w:val="00161AB1"/>
    <w:rsid w:val="00162664"/>
    <w:rsid w:val="00163A26"/>
    <w:rsid w:val="00165B12"/>
    <w:rsid w:val="00167034"/>
    <w:rsid w:val="00170906"/>
    <w:rsid w:val="00171B31"/>
    <w:rsid w:val="001738B4"/>
    <w:rsid w:val="00174A76"/>
    <w:rsid w:val="00174B77"/>
    <w:rsid w:val="00175A27"/>
    <w:rsid w:val="00175ECD"/>
    <w:rsid w:val="001772CD"/>
    <w:rsid w:val="00177EDE"/>
    <w:rsid w:val="00177F50"/>
    <w:rsid w:val="00180230"/>
    <w:rsid w:val="00182B55"/>
    <w:rsid w:val="0018409C"/>
    <w:rsid w:val="00184885"/>
    <w:rsid w:val="00184E09"/>
    <w:rsid w:val="00185045"/>
    <w:rsid w:val="001851D4"/>
    <w:rsid w:val="00186206"/>
    <w:rsid w:val="0018637C"/>
    <w:rsid w:val="001867F9"/>
    <w:rsid w:val="00186FB5"/>
    <w:rsid w:val="001902F0"/>
    <w:rsid w:val="00190E2B"/>
    <w:rsid w:val="0019252A"/>
    <w:rsid w:val="00193D3E"/>
    <w:rsid w:val="00194A5F"/>
    <w:rsid w:val="0019521E"/>
    <w:rsid w:val="001961B4"/>
    <w:rsid w:val="0019764C"/>
    <w:rsid w:val="001A0FED"/>
    <w:rsid w:val="001A1CED"/>
    <w:rsid w:val="001A2BF6"/>
    <w:rsid w:val="001A5B39"/>
    <w:rsid w:val="001A73F3"/>
    <w:rsid w:val="001B1DBB"/>
    <w:rsid w:val="001B2693"/>
    <w:rsid w:val="001B4053"/>
    <w:rsid w:val="001B4C31"/>
    <w:rsid w:val="001B5BB1"/>
    <w:rsid w:val="001B649E"/>
    <w:rsid w:val="001C0074"/>
    <w:rsid w:val="001C0D05"/>
    <w:rsid w:val="001C1B08"/>
    <w:rsid w:val="001C20E0"/>
    <w:rsid w:val="001C472A"/>
    <w:rsid w:val="001C7309"/>
    <w:rsid w:val="001C7773"/>
    <w:rsid w:val="001C77AC"/>
    <w:rsid w:val="001D0B8D"/>
    <w:rsid w:val="001D0DE3"/>
    <w:rsid w:val="001D4D18"/>
    <w:rsid w:val="001D6104"/>
    <w:rsid w:val="001D629D"/>
    <w:rsid w:val="001D7624"/>
    <w:rsid w:val="001E1532"/>
    <w:rsid w:val="001E1975"/>
    <w:rsid w:val="001E1EDF"/>
    <w:rsid w:val="001E381B"/>
    <w:rsid w:val="001E3FF3"/>
    <w:rsid w:val="001E46F9"/>
    <w:rsid w:val="001E65B4"/>
    <w:rsid w:val="001E68B3"/>
    <w:rsid w:val="001F02A1"/>
    <w:rsid w:val="001F05F5"/>
    <w:rsid w:val="001F3D55"/>
    <w:rsid w:val="001F3EAF"/>
    <w:rsid w:val="001F40E6"/>
    <w:rsid w:val="001F4120"/>
    <w:rsid w:val="001F660E"/>
    <w:rsid w:val="001F6BB0"/>
    <w:rsid w:val="001F7D6B"/>
    <w:rsid w:val="00200E36"/>
    <w:rsid w:val="002015CE"/>
    <w:rsid w:val="00202C3D"/>
    <w:rsid w:val="00205782"/>
    <w:rsid w:val="00207037"/>
    <w:rsid w:val="00207038"/>
    <w:rsid w:val="00212C6A"/>
    <w:rsid w:val="0021369F"/>
    <w:rsid w:val="0021687F"/>
    <w:rsid w:val="00216E7C"/>
    <w:rsid w:val="00216EFA"/>
    <w:rsid w:val="00220085"/>
    <w:rsid w:val="00220D9F"/>
    <w:rsid w:val="00220EC0"/>
    <w:rsid w:val="00221072"/>
    <w:rsid w:val="002231E6"/>
    <w:rsid w:val="00223246"/>
    <w:rsid w:val="00223613"/>
    <w:rsid w:val="00225E22"/>
    <w:rsid w:val="00226451"/>
    <w:rsid w:val="00226736"/>
    <w:rsid w:val="00227A25"/>
    <w:rsid w:val="00227A4D"/>
    <w:rsid w:val="0023289A"/>
    <w:rsid w:val="002333DE"/>
    <w:rsid w:val="00233D6D"/>
    <w:rsid w:val="00234A48"/>
    <w:rsid w:val="002355EB"/>
    <w:rsid w:val="00235CF9"/>
    <w:rsid w:val="002417AA"/>
    <w:rsid w:val="00244E19"/>
    <w:rsid w:val="00245849"/>
    <w:rsid w:val="00245F85"/>
    <w:rsid w:val="00247B6A"/>
    <w:rsid w:val="00251417"/>
    <w:rsid w:val="00251F9E"/>
    <w:rsid w:val="00251FED"/>
    <w:rsid w:val="00252115"/>
    <w:rsid w:val="00252FDE"/>
    <w:rsid w:val="00253E9E"/>
    <w:rsid w:val="002548AA"/>
    <w:rsid w:val="00255336"/>
    <w:rsid w:val="002559AC"/>
    <w:rsid w:val="00255A58"/>
    <w:rsid w:val="00256810"/>
    <w:rsid w:val="00256B23"/>
    <w:rsid w:val="00256E8E"/>
    <w:rsid w:val="002570AC"/>
    <w:rsid w:val="002574A8"/>
    <w:rsid w:val="00260FBF"/>
    <w:rsid w:val="00263BD6"/>
    <w:rsid w:val="0026768A"/>
    <w:rsid w:val="00267D44"/>
    <w:rsid w:val="002705BF"/>
    <w:rsid w:val="00270F2D"/>
    <w:rsid w:val="0027106A"/>
    <w:rsid w:val="0027115D"/>
    <w:rsid w:val="00272420"/>
    <w:rsid w:val="00274A0D"/>
    <w:rsid w:val="00274F32"/>
    <w:rsid w:val="002750B6"/>
    <w:rsid w:val="002751C5"/>
    <w:rsid w:val="0027629B"/>
    <w:rsid w:val="00280874"/>
    <w:rsid w:val="002809BA"/>
    <w:rsid w:val="00280E9D"/>
    <w:rsid w:val="002815C5"/>
    <w:rsid w:val="002818DA"/>
    <w:rsid w:val="002821FC"/>
    <w:rsid w:val="00282705"/>
    <w:rsid w:val="002837F3"/>
    <w:rsid w:val="002848C1"/>
    <w:rsid w:val="0028533F"/>
    <w:rsid w:val="00285D26"/>
    <w:rsid w:val="002863B0"/>
    <w:rsid w:val="00286702"/>
    <w:rsid w:val="00287B8C"/>
    <w:rsid w:val="00290C86"/>
    <w:rsid w:val="00290C9E"/>
    <w:rsid w:val="00290F9D"/>
    <w:rsid w:val="002917D7"/>
    <w:rsid w:val="0029247D"/>
    <w:rsid w:val="002926B9"/>
    <w:rsid w:val="00293B00"/>
    <w:rsid w:val="002941B0"/>
    <w:rsid w:val="0029474D"/>
    <w:rsid w:val="00295312"/>
    <w:rsid w:val="002974EB"/>
    <w:rsid w:val="00297EE3"/>
    <w:rsid w:val="002A012D"/>
    <w:rsid w:val="002A0FAF"/>
    <w:rsid w:val="002A15C8"/>
    <w:rsid w:val="002A4F75"/>
    <w:rsid w:val="002A5FC3"/>
    <w:rsid w:val="002A72BD"/>
    <w:rsid w:val="002A7929"/>
    <w:rsid w:val="002B46B0"/>
    <w:rsid w:val="002B6DEB"/>
    <w:rsid w:val="002B6EDD"/>
    <w:rsid w:val="002B7D45"/>
    <w:rsid w:val="002C10B7"/>
    <w:rsid w:val="002C126B"/>
    <w:rsid w:val="002C4BD6"/>
    <w:rsid w:val="002C50B6"/>
    <w:rsid w:val="002C6D1C"/>
    <w:rsid w:val="002C7E40"/>
    <w:rsid w:val="002C7E52"/>
    <w:rsid w:val="002D02BA"/>
    <w:rsid w:val="002D0EFB"/>
    <w:rsid w:val="002D1402"/>
    <w:rsid w:val="002D1955"/>
    <w:rsid w:val="002D5A67"/>
    <w:rsid w:val="002D6449"/>
    <w:rsid w:val="002D65EB"/>
    <w:rsid w:val="002E010C"/>
    <w:rsid w:val="002E2617"/>
    <w:rsid w:val="002E27E4"/>
    <w:rsid w:val="002E2F4A"/>
    <w:rsid w:val="002E3EFE"/>
    <w:rsid w:val="002E4237"/>
    <w:rsid w:val="002E64F4"/>
    <w:rsid w:val="002E6734"/>
    <w:rsid w:val="002E7E83"/>
    <w:rsid w:val="002F1788"/>
    <w:rsid w:val="002F1A95"/>
    <w:rsid w:val="002F1F55"/>
    <w:rsid w:val="002F26B9"/>
    <w:rsid w:val="002F2D1D"/>
    <w:rsid w:val="002F6391"/>
    <w:rsid w:val="002F7062"/>
    <w:rsid w:val="002F70E2"/>
    <w:rsid w:val="002F7B37"/>
    <w:rsid w:val="003009A2"/>
    <w:rsid w:val="0030638C"/>
    <w:rsid w:val="00306AE3"/>
    <w:rsid w:val="00306DC5"/>
    <w:rsid w:val="00307B9D"/>
    <w:rsid w:val="0031111B"/>
    <w:rsid w:val="00312287"/>
    <w:rsid w:val="003127D6"/>
    <w:rsid w:val="00312D0E"/>
    <w:rsid w:val="00312E37"/>
    <w:rsid w:val="00314910"/>
    <w:rsid w:val="00314B7C"/>
    <w:rsid w:val="003152FD"/>
    <w:rsid w:val="0031545F"/>
    <w:rsid w:val="003157E4"/>
    <w:rsid w:val="00316D3E"/>
    <w:rsid w:val="00317DBF"/>
    <w:rsid w:val="00321E0A"/>
    <w:rsid w:val="0032251A"/>
    <w:rsid w:val="0032372C"/>
    <w:rsid w:val="00323CD3"/>
    <w:rsid w:val="00324EE9"/>
    <w:rsid w:val="00324F03"/>
    <w:rsid w:val="0032627F"/>
    <w:rsid w:val="00326340"/>
    <w:rsid w:val="00327082"/>
    <w:rsid w:val="003308C7"/>
    <w:rsid w:val="00330F0E"/>
    <w:rsid w:val="003312E0"/>
    <w:rsid w:val="00331E15"/>
    <w:rsid w:val="0033256E"/>
    <w:rsid w:val="00335757"/>
    <w:rsid w:val="00335C7E"/>
    <w:rsid w:val="00336031"/>
    <w:rsid w:val="003400BD"/>
    <w:rsid w:val="00341D14"/>
    <w:rsid w:val="0034271C"/>
    <w:rsid w:val="00343051"/>
    <w:rsid w:val="00345195"/>
    <w:rsid w:val="0034567B"/>
    <w:rsid w:val="00345C4A"/>
    <w:rsid w:val="0034776C"/>
    <w:rsid w:val="00350D57"/>
    <w:rsid w:val="003525CF"/>
    <w:rsid w:val="003531B8"/>
    <w:rsid w:val="00354AB0"/>
    <w:rsid w:val="003570C1"/>
    <w:rsid w:val="00361EB9"/>
    <w:rsid w:val="0036272A"/>
    <w:rsid w:val="0036463C"/>
    <w:rsid w:val="0036513E"/>
    <w:rsid w:val="00366726"/>
    <w:rsid w:val="00366B8E"/>
    <w:rsid w:val="003676D5"/>
    <w:rsid w:val="0037006A"/>
    <w:rsid w:val="003715E9"/>
    <w:rsid w:val="00372789"/>
    <w:rsid w:val="00374323"/>
    <w:rsid w:val="0037474E"/>
    <w:rsid w:val="00375D3F"/>
    <w:rsid w:val="00375F41"/>
    <w:rsid w:val="003760FF"/>
    <w:rsid w:val="00380548"/>
    <w:rsid w:val="0038162D"/>
    <w:rsid w:val="00381B13"/>
    <w:rsid w:val="00381B14"/>
    <w:rsid w:val="0038220F"/>
    <w:rsid w:val="003824CB"/>
    <w:rsid w:val="00383618"/>
    <w:rsid w:val="00384370"/>
    <w:rsid w:val="0038599E"/>
    <w:rsid w:val="00385BEA"/>
    <w:rsid w:val="0038758D"/>
    <w:rsid w:val="00391125"/>
    <w:rsid w:val="00393A55"/>
    <w:rsid w:val="00393C03"/>
    <w:rsid w:val="00393FE3"/>
    <w:rsid w:val="00396185"/>
    <w:rsid w:val="0039640C"/>
    <w:rsid w:val="00397948"/>
    <w:rsid w:val="003A152E"/>
    <w:rsid w:val="003A1919"/>
    <w:rsid w:val="003A219A"/>
    <w:rsid w:val="003A2229"/>
    <w:rsid w:val="003A228C"/>
    <w:rsid w:val="003A2EA6"/>
    <w:rsid w:val="003A36C9"/>
    <w:rsid w:val="003A5CDC"/>
    <w:rsid w:val="003A5FA6"/>
    <w:rsid w:val="003A6A0B"/>
    <w:rsid w:val="003B003A"/>
    <w:rsid w:val="003B0A07"/>
    <w:rsid w:val="003B10BE"/>
    <w:rsid w:val="003B11E7"/>
    <w:rsid w:val="003B2B59"/>
    <w:rsid w:val="003B5938"/>
    <w:rsid w:val="003B60F1"/>
    <w:rsid w:val="003B6A51"/>
    <w:rsid w:val="003B6EA4"/>
    <w:rsid w:val="003B7023"/>
    <w:rsid w:val="003B71EB"/>
    <w:rsid w:val="003B7CAA"/>
    <w:rsid w:val="003C0413"/>
    <w:rsid w:val="003C0A68"/>
    <w:rsid w:val="003C0AA9"/>
    <w:rsid w:val="003C1505"/>
    <w:rsid w:val="003C27E2"/>
    <w:rsid w:val="003C3A84"/>
    <w:rsid w:val="003C70C4"/>
    <w:rsid w:val="003C73C1"/>
    <w:rsid w:val="003D0638"/>
    <w:rsid w:val="003D0850"/>
    <w:rsid w:val="003D218D"/>
    <w:rsid w:val="003D3919"/>
    <w:rsid w:val="003D5B94"/>
    <w:rsid w:val="003E1DF7"/>
    <w:rsid w:val="003E3101"/>
    <w:rsid w:val="003E3504"/>
    <w:rsid w:val="003E5EC3"/>
    <w:rsid w:val="003E6355"/>
    <w:rsid w:val="003E7F07"/>
    <w:rsid w:val="003F020C"/>
    <w:rsid w:val="003F028B"/>
    <w:rsid w:val="003F1DA7"/>
    <w:rsid w:val="003F46E5"/>
    <w:rsid w:val="003F5547"/>
    <w:rsid w:val="003F5D0B"/>
    <w:rsid w:val="003F6267"/>
    <w:rsid w:val="00400059"/>
    <w:rsid w:val="00400779"/>
    <w:rsid w:val="00400ACA"/>
    <w:rsid w:val="00400BFD"/>
    <w:rsid w:val="00402269"/>
    <w:rsid w:val="00402453"/>
    <w:rsid w:val="00402FEC"/>
    <w:rsid w:val="004045A4"/>
    <w:rsid w:val="00404942"/>
    <w:rsid w:val="004053E8"/>
    <w:rsid w:val="00405AD7"/>
    <w:rsid w:val="00405E92"/>
    <w:rsid w:val="0040657A"/>
    <w:rsid w:val="00406627"/>
    <w:rsid w:val="0041082A"/>
    <w:rsid w:val="00410DFC"/>
    <w:rsid w:val="00411A9F"/>
    <w:rsid w:val="00411B43"/>
    <w:rsid w:val="00413766"/>
    <w:rsid w:val="00415A7A"/>
    <w:rsid w:val="00417EC6"/>
    <w:rsid w:val="00422722"/>
    <w:rsid w:val="00427271"/>
    <w:rsid w:val="004278E9"/>
    <w:rsid w:val="00427ACA"/>
    <w:rsid w:val="00427DA3"/>
    <w:rsid w:val="0043118D"/>
    <w:rsid w:val="004329F1"/>
    <w:rsid w:val="00436B41"/>
    <w:rsid w:val="00436E2C"/>
    <w:rsid w:val="00436F3F"/>
    <w:rsid w:val="004371B0"/>
    <w:rsid w:val="00442731"/>
    <w:rsid w:val="0044385B"/>
    <w:rsid w:val="004445A4"/>
    <w:rsid w:val="004457B5"/>
    <w:rsid w:val="004470E4"/>
    <w:rsid w:val="004470F3"/>
    <w:rsid w:val="00450468"/>
    <w:rsid w:val="00452F97"/>
    <w:rsid w:val="00453BDB"/>
    <w:rsid w:val="00454947"/>
    <w:rsid w:val="00454FA1"/>
    <w:rsid w:val="004558F1"/>
    <w:rsid w:val="00455CCD"/>
    <w:rsid w:val="004563EA"/>
    <w:rsid w:val="00460BB9"/>
    <w:rsid w:val="00460E41"/>
    <w:rsid w:val="00461DA5"/>
    <w:rsid w:val="004622AA"/>
    <w:rsid w:val="0046380B"/>
    <w:rsid w:val="00463A21"/>
    <w:rsid w:val="00464155"/>
    <w:rsid w:val="00467545"/>
    <w:rsid w:val="0046786B"/>
    <w:rsid w:val="00467DE2"/>
    <w:rsid w:val="00470425"/>
    <w:rsid w:val="00470BA8"/>
    <w:rsid w:val="004736E9"/>
    <w:rsid w:val="00474B6D"/>
    <w:rsid w:val="00474FFA"/>
    <w:rsid w:val="004765B7"/>
    <w:rsid w:val="00476F64"/>
    <w:rsid w:val="00477F40"/>
    <w:rsid w:val="00480687"/>
    <w:rsid w:val="00481D09"/>
    <w:rsid w:val="00482427"/>
    <w:rsid w:val="00482D4B"/>
    <w:rsid w:val="00483DA2"/>
    <w:rsid w:val="004845C1"/>
    <w:rsid w:val="0048646C"/>
    <w:rsid w:val="00486F1D"/>
    <w:rsid w:val="0049025D"/>
    <w:rsid w:val="00491307"/>
    <w:rsid w:val="00491357"/>
    <w:rsid w:val="004921FD"/>
    <w:rsid w:val="004931E8"/>
    <w:rsid w:val="0049329B"/>
    <w:rsid w:val="0049392F"/>
    <w:rsid w:val="0049530E"/>
    <w:rsid w:val="004976EB"/>
    <w:rsid w:val="004A0169"/>
    <w:rsid w:val="004A0C6F"/>
    <w:rsid w:val="004A2012"/>
    <w:rsid w:val="004A22C7"/>
    <w:rsid w:val="004A3771"/>
    <w:rsid w:val="004A46EA"/>
    <w:rsid w:val="004A4AA0"/>
    <w:rsid w:val="004A5AAA"/>
    <w:rsid w:val="004A5E6D"/>
    <w:rsid w:val="004B048F"/>
    <w:rsid w:val="004B0A43"/>
    <w:rsid w:val="004B2688"/>
    <w:rsid w:val="004B2BB6"/>
    <w:rsid w:val="004B30C7"/>
    <w:rsid w:val="004B3843"/>
    <w:rsid w:val="004B4469"/>
    <w:rsid w:val="004B454E"/>
    <w:rsid w:val="004B578E"/>
    <w:rsid w:val="004B5EF6"/>
    <w:rsid w:val="004B6413"/>
    <w:rsid w:val="004B6E40"/>
    <w:rsid w:val="004B7D35"/>
    <w:rsid w:val="004C144B"/>
    <w:rsid w:val="004C1576"/>
    <w:rsid w:val="004C2D57"/>
    <w:rsid w:val="004C2E58"/>
    <w:rsid w:val="004C5A1E"/>
    <w:rsid w:val="004C600B"/>
    <w:rsid w:val="004C608D"/>
    <w:rsid w:val="004C737A"/>
    <w:rsid w:val="004D029B"/>
    <w:rsid w:val="004D1B57"/>
    <w:rsid w:val="004D1FD5"/>
    <w:rsid w:val="004D24D8"/>
    <w:rsid w:val="004D4D5D"/>
    <w:rsid w:val="004D5230"/>
    <w:rsid w:val="004D5757"/>
    <w:rsid w:val="004D5BB1"/>
    <w:rsid w:val="004D5E38"/>
    <w:rsid w:val="004D60AC"/>
    <w:rsid w:val="004D6FAE"/>
    <w:rsid w:val="004D72D7"/>
    <w:rsid w:val="004E2F73"/>
    <w:rsid w:val="004E3157"/>
    <w:rsid w:val="004E3317"/>
    <w:rsid w:val="004E7C57"/>
    <w:rsid w:val="004F07A2"/>
    <w:rsid w:val="004F0C99"/>
    <w:rsid w:val="004F223E"/>
    <w:rsid w:val="004F245B"/>
    <w:rsid w:val="004F2549"/>
    <w:rsid w:val="004F325F"/>
    <w:rsid w:val="004F390B"/>
    <w:rsid w:val="004F5277"/>
    <w:rsid w:val="004F61A0"/>
    <w:rsid w:val="004F6C39"/>
    <w:rsid w:val="00500063"/>
    <w:rsid w:val="005002DF"/>
    <w:rsid w:val="00500E39"/>
    <w:rsid w:val="00500F68"/>
    <w:rsid w:val="005010F4"/>
    <w:rsid w:val="00501682"/>
    <w:rsid w:val="005016F6"/>
    <w:rsid w:val="00501E37"/>
    <w:rsid w:val="00502A2A"/>
    <w:rsid w:val="005036C8"/>
    <w:rsid w:val="00503D15"/>
    <w:rsid w:val="0050472F"/>
    <w:rsid w:val="00504B4F"/>
    <w:rsid w:val="0050535F"/>
    <w:rsid w:val="00506781"/>
    <w:rsid w:val="005079B1"/>
    <w:rsid w:val="00510E64"/>
    <w:rsid w:val="00511F47"/>
    <w:rsid w:val="005125B2"/>
    <w:rsid w:val="00512CC2"/>
    <w:rsid w:val="00514202"/>
    <w:rsid w:val="00515399"/>
    <w:rsid w:val="00515F63"/>
    <w:rsid w:val="0051708A"/>
    <w:rsid w:val="00521D30"/>
    <w:rsid w:val="00522DB3"/>
    <w:rsid w:val="00522F9E"/>
    <w:rsid w:val="005237DC"/>
    <w:rsid w:val="005242B3"/>
    <w:rsid w:val="005244C0"/>
    <w:rsid w:val="005262F5"/>
    <w:rsid w:val="00526E2E"/>
    <w:rsid w:val="00527877"/>
    <w:rsid w:val="00530FEA"/>
    <w:rsid w:val="005317CE"/>
    <w:rsid w:val="005317EE"/>
    <w:rsid w:val="00534341"/>
    <w:rsid w:val="00534DDA"/>
    <w:rsid w:val="005355B2"/>
    <w:rsid w:val="005359EE"/>
    <w:rsid w:val="005369F3"/>
    <w:rsid w:val="0053712E"/>
    <w:rsid w:val="0054055E"/>
    <w:rsid w:val="00542D3B"/>
    <w:rsid w:val="00543504"/>
    <w:rsid w:val="005449DF"/>
    <w:rsid w:val="0054544E"/>
    <w:rsid w:val="00545A5B"/>
    <w:rsid w:val="00545E5B"/>
    <w:rsid w:val="0054688F"/>
    <w:rsid w:val="005478EE"/>
    <w:rsid w:val="00551D41"/>
    <w:rsid w:val="005549CC"/>
    <w:rsid w:val="005558EE"/>
    <w:rsid w:val="005559C7"/>
    <w:rsid w:val="00556A27"/>
    <w:rsid w:val="00556EDF"/>
    <w:rsid w:val="005600CF"/>
    <w:rsid w:val="005635B3"/>
    <w:rsid w:val="00563CEA"/>
    <w:rsid w:val="0056468C"/>
    <w:rsid w:val="005647EF"/>
    <w:rsid w:val="0056590D"/>
    <w:rsid w:val="00565BDD"/>
    <w:rsid w:val="0056655F"/>
    <w:rsid w:val="0056716F"/>
    <w:rsid w:val="00567A52"/>
    <w:rsid w:val="00570C80"/>
    <w:rsid w:val="00570F27"/>
    <w:rsid w:val="005719B8"/>
    <w:rsid w:val="00571F32"/>
    <w:rsid w:val="0057314A"/>
    <w:rsid w:val="005768C1"/>
    <w:rsid w:val="00576EAA"/>
    <w:rsid w:val="00577CCC"/>
    <w:rsid w:val="00580A79"/>
    <w:rsid w:val="0058190C"/>
    <w:rsid w:val="00584547"/>
    <w:rsid w:val="00584B38"/>
    <w:rsid w:val="00585092"/>
    <w:rsid w:val="00586AFB"/>
    <w:rsid w:val="00590A25"/>
    <w:rsid w:val="00590DB7"/>
    <w:rsid w:val="0059105F"/>
    <w:rsid w:val="00591879"/>
    <w:rsid w:val="00593AE2"/>
    <w:rsid w:val="00593EC3"/>
    <w:rsid w:val="00594097"/>
    <w:rsid w:val="0059565B"/>
    <w:rsid w:val="0059663F"/>
    <w:rsid w:val="005975DA"/>
    <w:rsid w:val="005976CA"/>
    <w:rsid w:val="005A07E8"/>
    <w:rsid w:val="005A12E9"/>
    <w:rsid w:val="005A220A"/>
    <w:rsid w:val="005A2E8A"/>
    <w:rsid w:val="005A32C9"/>
    <w:rsid w:val="005A451C"/>
    <w:rsid w:val="005A5DDE"/>
    <w:rsid w:val="005A6699"/>
    <w:rsid w:val="005A715D"/>
    <w:rsid w:val="005A75F6"/>
    <w:rsid w:val="005A775B"/>
    <w:rsid w:val="005B0291"/>
    <w:rsid w:val="005B0563"/>
    <w:rsid w:val="005B0BD0"/>
    <w:rsid w:val="005B0FED"/>
    <w:rsid w:val="005B2758"/>
    <w:rsid w:val="005B2A9E"/>
    <w:rsid w:val="005B33FE"/>
    <w:rsid w:val="005B4D9A"/>
    <w:rsid w:val="005C0CAC"/>
    <w:rsid w:val="005C12C5"/>
    <w:rsid w:val="005C4995"/>
    <w:rsid w:val="005C4EE6"/>
    <w:rsid w:val="005C55C3"/>
    <w:rsid w:val="005C5F19"/>
    <w:rsid w:val="005C5FE5"/>
    <w:rsid w:val="005C6A02"/>
    <w:rsid w:val="005C6F78"/>
    <w:rsid w:val="005C73BF"/>
    <w:rsid w:val="005C7DD0"/>
    <w:rsid w:val="005D03F2"/>
    <w:rsid w:val="005D117A"/>
    <w:rsid w:val="005D6384"/>
    <w:rsid w:val="005D7490"/>
    <w:rsid w:val="005E1015"/>
    <w:rsid w:val="005E1FA5"/>
    <w:rsid w:val="005E229C"/>
    <w:rsid w:val="005E34D2"/>
    <w:rsid w:val="005E3809"/>
    <w:rsid w:val="005E4AF4"/>
    <w:rsid w:val="005E545E"/>
    <w:rsid w:val="005E5578"/>
    <w:rsid w:val="005E6400"/>
    <w:rsid w:val="005E6818"/>
    <w:rsid w:val="005E7C12"/>
    <w:rsid w:val="005F01B7"/>
    <w:rsid w:val="005F1B4F"/>
    <w:rsid w:val="005F1B65"/>
    <w:rsid w:val="005F25A4"/>
    <w:rsid w:val="005F4461"/>
    <w:rsid w:val="005F4A15"/>
    <w:rsid w:val="005F553D"/>
    <w:rsid w:val="005F6038"/>
    <w:rsid w:val="00600E30"/>
    <w:rsid w:val="006014BF"/>
    <w:rsid w:val="00603080"/>
    <w:rsid w:val="00603927"/>
    <w:rsid w:val="00603C62"/>
    <w:rsid w:val="00603D5F"/>
    <w:rsid w:val="00607D5A"/>
    <w:rsid w:val="00610B41"/>
    <w:rsid w:val="00610F4F"/>
    <w:rsid w:val="00611796"/>
    <w:rsid w:val="006126AB"/>
    <w:rsid w:val="00613140"/>
    <w:rsid w:val="00613565"/>
    <w:rsid w:val="00615CF6"/>
    <w:rsid w:val="00615EE2"/>
    <w:rsid w:val="006176F0"/>
    <w:rsid w:val="006207FB"/>
    <w:rsid w:val="00620985"/>
    <w:rsid w:val="00620A29"/>
    <w:rsid w:val="006213A6"/>
    <w:rsid w:val="0062304C"/>
    <w:rsid w:val="0062328E"/>
    <w:rsid w:val="0062398B"/>
    <w:rsid w:val="00624D78"/>
    <w:rsid w:val="00625262"/>
    <w:rsid w:val="0062567F"/>
    <w:rsid w:val="006273B5"/>
    <w:rsid w:val="00627BAC"/>
    <w:rsid w:val="00630C5B"/>
    <w:rsid w:val="00631633"/>
    <w:rsid w:val="0063168D"/>
    <w:rsid w:val="00632B01"/>
    <w:rsid w:val="0063480E"/>
    <w:rsid w:val="006360A7"/>
    <w:rsid w:val="00637FA9"/>
    <w:rsid w:val="00640BCE"/>
    <w:rsid w:val="00642A88"/>
    <w:rsid w:val="00644101"/>
    <w:rsid w:val="006461FE"/>
    <w:rsid w:val="00647FE9"/>
    <w:rsid w:val="0065177C"/>
    <w:rsid w:val="006519A6"/>
    <w:rsid w:val="0065354F"/>
    <w:rsid w:val="0065426F"/>
    <w:rsid w:val="006557DE"/>
    <w:rsid w:val="00655932"/>
    <w:rsid w:val="00655F45"/>
    <w:rsid w:val="0065632C"/>
    <w:rsid w:val="0066018C"/>
    <w:rsid w:val="006606C1"/>
    <w:rsid w:val="00660C25"/>
    <w:rsid w:val="00660D5A"/>
    <w:rsid w:val="00661D4E"/>
    <w:rsid w:val="0066220E"/>
    <w:rsid w:val="006622E2"/>
    <w:rsid w:val="0066232E"/>
    <w:rsid w:val="00665661"/>
    <w:rsid w:val="006659AD"/>
    <w:rsid w:val="00666DC1"/>
    <w:rsid w:val="0066785D"/>
    <w:rsid w:val="00670157"/>
    <w:rsid w:val="00672FF8"/>
    <w:rsid w:val="00673B8F"/>
    <w:rsid w:val="00674276"/>
    <w:rsid w:val="0067475D"/>
    <w:rsid w:val="00674AED"/>
    <w:rsid w:val="00676010"/>
    <w:rsid w:val="0067635D"/>
    <w:rsid w:val="006763FB"/>
    <w:rsid w:val="00677756"/>
    <w:rsid w:val="00681402"/>
    <w:rsid w:val="0068174B"/>
    <w:rsid w:val="00681F1E"/>
    <w:rsid w:val="00682693"/>
    <w:rsid w:val="00683B0B"/>
    <w:rsid w:val="00683CD3"/>
    <w:rsid w:val="006851C8"/>
    <w:rsid w:val="006901E8"/>
    <w:rsid w:val="006909BB"/>
    <w:rsid w:val="00690CA4"/>
    <w:rsid w:val="00690E2C"/>
    <w:rsid w:val="0069398F"/>
    <w:rsid w:val="00693FF5"/>
    <w:rsid w:val="006950F6"/>
    <w:rsid w:val="006965F6"/>
    <w:rsid w:val="006A0028"/>
    <w:rsid w:val="006A0631"/>
    <w:rsid w:val="006A0E36"/>
    <w:rsid w:val="006A18AF"/>
    <w:rsid w:val="006A2EF2"/>
    <w:rsid w:val="006A326B"/>
    <w:rsid w:val="006A4786"/>
    <w:rsid w:val="006B1264"/>
    <w:rsid w:val="006B205C"/>
    <w:rsid w:val="006B33E7"/>
    <w:rsid w:val="006B6ABD"/>
    <w:rsid w:val="006B71D1"/>
    <w:rsid w:val="006B75F8"/>
    <w:rsid w:val="006B79F6"/>
    <w:rsid w:val="006C3879"/>
    <w:rsid w:val="006C3FD9"/>
    <w:rsid w:val="006C430E"/>
    <w:rsid w:val="006C46E7"/>
    <w:rsid w:val="006C50D8"/>
    <w:rsid w:val="006C53EE"/>
    <w:rsid w:val="006C689A"/>
    <w:rsid w:val="006C68F2"/>
    <w:rsid w:val="006C6BD1"/>
    <w:rsid w:val="006D2093"/>
    <w:rsid w:val="006D20E5"/>
    <w:rsid w:val="006D2498"/>
    <w:rsid w:val="006D2544"/>
    <w:rsid w:val="006D329E"/>
    <w:rsid w:val="006D4561"/>
    <w:rsid w:val="006D53BB"/>
    <w:rsid w:val="006D637E"/>
    <w:rsid w:val="006D7C8F"/>
    <w:rsid w:val="006E04AA"/>
    <w:rsid w:val="006E0938"/>
    <w:rsid w:val="006E1E94"/>
    <w:rsid w:val="006E7951"/>
    <w:rsid w:val="006E7FA8"/>
    <w:rsid w:val="006F045C"/>
    <w:rsid w:val="006F160E"/>
    <w:rsid w:val="006F213E"/>
    <w:rsid w:val="006F3708"/>
    <w:rsid w:val="006F3867"/>
    <w:rsid w:val="00703DC8"/>
    <w:rsid w:val="00704BB5"/>
    <w:rsid w:val="00706BD4"/>
    <w:rsid w:val="00710F2B"/>
    <w:rsid w:val="00711D02"/>
    <w:rsid w:val="00712213"/>
    <w:rsid w:val="00713054"/>
    <w:rsid w:val="00713D5F"/>
    <w:rsid w:val="00714049"/>
    <w:rsid w:val="00715D3F"/>
    <w:rsid w:val="00715E4A"/>
    <w:rsid w:val="00715FF2"/>
    <w:rsid w:val="00717A00"/>
    <w:rsid w:val="0072181B"/>
    <w:rsid w:val="007226CC"/>
    <w:rsid w:val="00723DAE"/>
    <w:rsid w:val="00725BB3"/>
    <w:rsid w:val="007263B3"/>
    <w:rsid w:val="0072643E"/>
    <w:rsid w:val="00730FB4"/>
    <w:rsid w:val="00731FD5"/>
    <w:rsid w:val="0073274E"/>
    <w:rsid w:val="00732E1F"/>
    <w:rsid w:val="007333EE"/>
    <w:rsid w:val="00733A24"/>
    <w:rsid w:val="00734537"/>
    <w:rsid w:val="0073684C"/>
    <w:rsid w:val="00736CFF"/>
    <w:rsid w:val="00737FC2"/>
    <w:rsid w:val="007401E2"/>
    <w:rsid w:val="00741CCA"/>
    <w:rsid w:val="00741E20"/>
    <w:rsid w:val="00741F5F"/>
    <w:rsid w:val="0074315B"/>
    <w:rsid w:val="00745D8C"/>
    <w:rsid w:val="00750E51"/>
    <w:rsid w:val="00751D46"/>
    <w:rsid w:val="00751DB3"/>
    <w:rsid w:val="00751FC5"/>
    <w:rsid w:val="00754DCD"/>
    <w:rsid w:val="0075681D"/>
    <w:rsid w:val="00756C0C"/>
    <w:rsid w:val="00757458"/>
    <w:rsid w:val="007600A5"/>
    <w:rsid w:val="00760713"/>
    <w:rsid w:val="007623BF"/>
    <w:rsid w:val="007632D2"/>
    <w:rsid w:val="007639DA"/>
    <w:rsid w:val="00764503"/>
    <w:rsid w:val="00764814"/>
    <w:rsid w:val="007649B9"/>
    <w:rsid w:val="0076722F"/>
    <w:rsid w:val="007678F3"/>
    <w:rsid w:val="00774915"/>
    <w:rsid w:val="00774B89"/>
    <w:rsid w:val="00774F29"/>
    <w:rsid w:val="00775106"/>
    <w:rsid w:val="00775F99"/>
    <w:rsid w:val="00777571"/>
    <w:rsid w:val="00780397"/>
    <w:rsid w:val="00780835"/>
    <w:rsid w:val="00780AE6"/>
    <w:rsid w:val="007814E0"/>
    <w:rsid w:val="00781AFC"/>
    <w:rsid w:val="007822C3"/>
    <w:rsid w:val="00783F83"/>
    <w:rsid w:val="00784760"/>
    <w:rsid w:val="00784A92"/>
    <w:rsid w:val="00784E57"/>
    <w:rsid w:val="0078528A"/>
    <w:rsid w:val="007852C5"/>
    <w:rsid w:val="0079036C"/>
    <w:rsid w:val="00792052"/>
    <w:rsid w:val="00792DC1"/>
    <w:rsid w:val="00793807"/>
    <w:rsid w:val="007943DB"/>
    <w:rsid w:val="007958FA"/>
    <w:rsid w:val="00795DC9"/>
    <w:rsid w:val="007971AA"/>
    <w:rsid w:val="007A05BD"/>
    <w:rsid w:val="007A07B6"/>
    <w:rsid w:val="007A0A8F"/>
    <w:rsid w:val="007A15A8"/>
    <w:rsid w:val="007A244D"/>
    <w:rsid w:val="007A26C2"/>
    <w:rsid w:val="007A280B"/>
    <w:rsid w:val="007A3E02"/>
    <w:rsid w:val="007B0AF0"/>
    <w:rsid w:val="007B155F"/>
    <w:rsid w:val="007B2920"/>
    <w:rsid w:val="007B2EDC"/>
    <w:rsid w:val="007B3083"/>
    <w:rsid w:val="007B3719"/>
    <w:rsid w:val="007B63F9"/>
    <w:rsid w:val="007B6BF4"/>
    <w:rsid w:val="007C0851"/>
    <w:rsid w:val="007C11C7"/>
    <w:rsid w:val="007C2D6A"/>
    <w:rsid w:val="007C392B"/>
    <w:rsid w:val="007C4990"/>
    <w:rsid w:val="007C5D76"/>
    <w:rsid w:val="007C72EA"/>
    <w:rsid w:val="007D08C1"/>
    <w:rsid w:val="007D19AB"/>
    <w:rsid w:val="007D234D"/>
    <w:rsid w:val="007D34B4"/>
    <w:rsid w:val="007D469D"/>
    <w:rsid w:val="007D4902"/>
    <w:rsid w:val="007D616A"/>
    <w:rsid w:val="007D7B9B"/>
    <w:rsid w:val="007E06A9"/>
    <w:rsid w:val="007E1A33"/>
    <w:rsid w:val="007E36FA"/>
    <w:rsid w:val="007E64FF"/>
    <w:rsid w:val="007E70CB"/>
    <w:rsid w:val="007F0C01"/>
    <w:rsid w:val="007F127D"/>
    <w:rsid w:val="007F1ADA"/>
    <w:rsid w:val="007F2968"/>
    <w:rsid w:val="007F439F"/>
    <w:rsid w:val="007F4EB7"/>
    <w:rsid w:val="007F52E3"/>
    <w:rsid w:val="007F52F2"/>
    <w:rsid w:val="007F6AEF"/>
    <w:rsid w:val="007F6EB5"/>
    <w:rsid w:val="007F6FF2"/>
    <w:rsid w:val="00800CB1"/>
    <w:rsid w:val="00801C42"/>
    <w:rsid w:val="00801D33"/>
    <w:rsid w:val="00802982"/>
    <w:rsid w:val="0080324C"/>
    <w:rsid w:val="00804365"/>
    <w:rsid w:val="00805CAD"/>
    <w:rsid w:val="00806CD4"/>
    <w:rsid w:val="0080737C"/>
    <w:rsid w:val="008106AE"/>
    <w:rsid w:val="00810FD7"/>
    <w:rsid w:val="00811298"/>
    <w:rsid w:val="0081159A"/>
    <w:rsid w:val="00814231"/>
    <w:rsid w:val="008157F6"/>
    <w:rsid w:val="008202B3"/>
    <w:rsid w:val="00820468"/>
    <w:rsid w:val="00820483"/>
    <w:rsid w:val="0082248B"/>
    <w:rsid w:val="008277E8"/>
    <w:rsid w:val="00830925"/>
    <w:rsid w:val="00831D75"/>
    <w:rsid w:val="00831EFA"/>
    <w:rsid w:val="0083380B"/>
    <w:rsid w:val="00833E83"/>
    <w:rsid w:val="008348CE"/>
    <w:rsid w:val="00835F06"/>
    <w:rsid w:val="0083658D"/>
    <w:rsid w:val="008366E8"/>
    <w:rsid w:val="00836DC4"/>
    <w:rsid w:val="0083794B"/>
    <w:rsid w:val="00840854"/>
    <w:rsid w:val="00840BCB"/>
    <w:rsid w:val="0084169E"/>
    <w:rsid w:val="008417D1"/>
    <w:rsid w:val="008437BD"/>
    <w:rsid w:val="00843F12"/>
    <w:rsid w:val="00844185"/>
    <w:rsid w:val="00844BD7"/>
    <w:rsid w:val="00844FBB"/>
    <w:rsid w:val="0084523A"/>
    <w:rsid w:val="00845783"/>
    <w:rsid w:val="00846526"/>
    <w:rsid w:val="00846EAE"/>
    <w:rsid w:val="00850AEC"/>
    <w:rsid w:val="00850B2D"/>
    <w:rsid w:val="00850D4F"/>
    <w:rsid w:val="00852DDE"/>
    <w:rsid w:val="00853CF8"/>
    <w:rsid w:val="008541F6"/>
    <w:rsid w:val="008568A3"/>
    <w:rsid w:val="00857A53"/>
    <w:rsid w:val="00857AE2"/>
    <w:rsid w:val="00860A56"/>
    <w:rsid w:val="00862420"/>
    <w:rsid w:val="00863A08"/>
    <w:rsid w:val="00866B6D"/>
    <w:rsid w:val="0086717F"/>
    <w:rsid w:val="00867CA5"/>
    <w:rsid w:val="00867D9F"/>
    <w:rsid w:val="00870712"/>
    <w:rsid w:val="008708B9"/>
    <w:rsid w:val="008715DA"/>
    <w:rsid w:val="00871742"/>
    <w:rsid w:val="00872634"/>
    <w:rsid w:val="0087326F"/>
    <w:rsid w:val="008734D4"/>
    <w:rsid w:val="0087458E"/>
    <w:rsid w:val="00874B0E"/>
    <w:rsid w:val="008750DA"/>
    <w:rsid w:val="00877757"/>
    <w:rsid w:val="008806F9"/>
    <w:rsid w:val="00881261"/>
    <w:rsid w:val="00881869"/>
    <w:rsid w:val="008824CF"/>
    <w:rsid w:val="00882AB4"/>
    <w:rsid w:val="00883382"/>
    <w:rsid w:val="00883726"/>
    <w:rsid w:val="00883D93"/>
    <w:rsid w:val="008847F9"/>
    <w:rsid w:val="00884DE8"/>
    <w:rsid w:val="00884F9C"/>
    <w:rsid w:val="00885927"/>
    <w:rsid w:val="00885FDD"/>
    <w:rsid w:val="008910E4"/>
    <w:rsid w:val="00892FB9"/>
    <w:rsid w:val="0089495A"/>
    <w:rsid w:val="00894F64"/>
    <w:rsid w:val="0089526B"/>
    <w:rsid w:val="008957F2"/>
    <w:rsid w:val="00895D94"/>
    <w:rsid w:val="00897719"/>
    <w:rsid w:val="008A07D1"/>
    <w:rsid w:val="008A1331"/>
    <w:rsid w:val="008A1DB4"/>
    <w:rsid w:val="008A2043"/>
    <w:rsid w:val="008A4251"/>
    <w:rsid w:val="008A5E76"/>
    <w:rsid w:val="008A77B8"/>
    <w:rsid w:val="008B0DAF"/>
    <w:rsid w:val="008B1340"/>
    <w:rsid w:val="008B2463"/>
    <w:rsid w:val="008B492F"/>
    <w:rsid w:val="008B4D4C"/>
    <w:rsid w:val="008B503C"/>
    <w:rsid w:val="008B52A8"/>
    <w:rsid w:val="008B69E3"/>
    <w:rsid w:val="008B74A6"/>
    <w:rsid w:val="008B76F6"/>
    <w:rsid w:val="008C2009"/>
    <w:rsid w:val="008C233D"/>
    <w:rsid w:val="008C450A"/>
    <w:rsid w:val="008C4A7B"/>
    <w:rsid w:val="008C4D44"/>
    <w:rsid w:val="008C669E"/>
    <w:rsid w:val="008D1036"/>
    <w:rsid w:val="008D13C3"/>
    <w:rsid w:val="008D1501"/>
    <w:rsid w:val="008D193F"/>
    <w:rsid w:val="008D1E17"/>
    <w:rsid w:val="008D366B"/>
    <w:rsid w:val="008D4A3B"/>
    <w:rsid w:val="008D5F43"/>
    <w:rsid w:val="008D6152"/>
    <w:rsid w:val="008D724A"/>
    <w:rsid w:val="008D7E50"/>
    <w:rsid w:val="008D7EAE"/>
    <w:rsid w:val="008E2976"/>
    <w:rsid w:val="008E2EAD"/>
    <w:rsid w:val="008E3273"/>
    <w:rsid w:val="008E3893"/>
    <w:rsid w:val="008E4789"/>
    <w:rsid w:val="008E5919"/>
    <w:rsid w:val="008E6114"/>
    <w:rsid w:val="008F0039"/>
    <w:rsid w:val="008F0ACF"/>
    <w:rsid w:val="008F215F"/>
    <w:rsid w:val="008F3BF3"/>
    <w:rsid w:val="008F3BFE"/>
    <w:rsid w:val="008F5CE4"/>
    <w:rsid w:val="008F616A"/>
    <w:rsid w:val="00900F46"/>
    <w:rsid w:val="009017ED"/>
    <w:rsid w:val="00901825"/>
    <w:rsid w:val="00901CF5"/>
    <w:rsid w:val="009025D2"/>
    <w:rsid w:val="00903C69"/>
    <w:rsid w:val="00906360"/>
    <w:rsid w:val="009064B2"/>
    <w:rsid w:val="009076CC"/>
    <w:rsid w:val="009076DE"/>
    <w:rsid w:val="00911816"/>
    <w:rsid w:val="00911856"/>
    <w:rsid w:val="0091264A"/>
    <w:rsid w:val="00920036"/>
    <w:rsid w:val="00921624"/>
    <w:rsid w:val="00921856"/>
    <w:rsid w:val="009219D0"/>
    <w:rsid w:val="0092206C"/>
    <w:rsid w:val="00922CDC"/>
    <w:rsid w:val="009238E1"/>
    <w:rsid w:val="00925BB9"/>
    <w:rsid w:val="009266C6"/>
    <w:rsid w:val="00930A3A"/>
    <w:rsid w:val="00930B0D"/>
    <w:rsid w:val="00932ACA"/>
    <w:rsid w:val="00934519"/>
    <w:rsid w:val="009345A0"/>
    <w:rsid w:val="00937214"/>
    <w:rsid w:val="00937304"/>
    <w:rsid w:val="00940A6A"/>
    <w:rsid w:val="00941D5C"/>
    <w:rsid w:val="00942100"/>
    <w:rsid w:val="00942B1A"/>
    <w:rsid w:val="009436DA"/>
    <w:rsid w:val="00944CA2"/>
    <w:rsid w:val="00944F2C"/>
    <w:rsid w:val="009452CD"/>
    <w:rsid w:val="00945654"/>
    <w:rsid w:val="0095027E"/>
    <w:rsid w:val="00950C16"/>
    <w:rsid w:val="00953689"/>
    <w:rsid w:val="00954A20"/>
    <w:rsid w:val="00954AF9"/>
    <w:rsid w:val="0095502D"/>
    <w:rsid w:val="00960C11"/>
    <w:rsid w:val="009610D2"/>
    <w:rsid w:val="00963D83"/>
    <w:rsid w:val="009641A2"/>
    <w:rsid w:val="00966F81"/>
    <w:rsid w:val="00967CD3"/>
    <w:rsid w:val="00970C9F"/>
    <w:rsid w:val="0097209D"/>
    <w:rsid w:val="00975A84"/>
    <w:rsid w:val="0097614B"/>
    <w:rsid w:val="00976756"/>
    <w:rsid w:val="00977396"/>
    <w:rsid w:val="00982B1D"/>
    <w:rsid w:val="00982DC4"/>
    <w:rsid w:val="009837F6"/>
    <w:rsid w:val="009845C4"/>
    <w:rsid w:val="00984F69"/>
    <w:rsid w:val="0098732F"/>
    <w:rsid w:val="009878C8"/>
    <w:rsid w:val="0099132A"/>
    <w:rsid w:val="009919C0"/>
    <w:rsid w:val="00993657"/>
    <w:rsid w:val="00993BED"/>
    <w:rsid w:val="00994032"/>
    <w:rsid w:val="00994444"/>
    <w:rsid w:val="009967A3"/>
    <w:rsid w:val="009A011C"/>
    <w:rsid w:val="009A0405"/>
    <w:rsid w:val="009A0EC0"/>
    <w:rsid w:val="009A380F"/>
    <w:rsid w:val="009A56EB"/>
    <w:rsid w:val="009A56FC"/>
    <w:rsid w:val="009A6BC6"/>
    <w:rsid w:val="009B0340"/>
    <w:rsid w:val="009B156B"/>
    <w:rsid w:val="009B2535"/>
    <w:rsid w:val="009B2E16"/>
    <w:rsid w:val="009B385A"/>
    <w:rsid w:val="009B3DF5"/>
    <w:rsid w:val="009B47BA"/>
    <w:rsid w:val="009B5E7C"/>
    <w:rsid w:val="009C08F7"/>
    <w:rsid w:val="009C4024"/>
    <w:rsid w:val="009C4C57"/>
    <w:rsid w:val="009C50DD"/>
    <w:rsid w:val="009C6EA5"/>
    <w:rsid w:val="009C73C0"/>
    <w:rsid w:val="009D156E"/>
    <w:rsid w:val="009D28AC"/>
    <w:rsid w:val="009D36B6"/>
    <w:rsid w:val="009D3700"/>
    <w:rsid w:val="009D3EFC"/>
    <w:rsid w:val="009D51DD"/>
    <w:rsid w:val="009D5232"/>
    <w:rsid w:val="009D743B"/>
    <w:rsid w:val="009E0FE6"/>
    <w:rsid w:val="009E1C23"/>
    <w:rsid w:val="009E256E"/>
    <w:rsid w:val="009E40DA"/>
    <w:rsid w:val="009E454C"/>
    <w:rsid w:val="009E614C"/>
    <w:rsid w:val="009F0372"/>
    <w:rsid w:val="009F116F"/>
    <w:rsid w:val="009F168D"/>
    <w:rsid w:val="009F1772"/>
    <w:rsid w:val="009F1AF6"/>
    <w:rsid w:val="009F29AA"/>
    <w:rsid w:val="009F31FF"/>
    <w:rsid w:val="009F5318"/>
    <w:rsid w:val="009F5A67"/>
    <w:rsid w:val="009F6240"/>
    <w:rsid w:val="009F690B"/>
    <w:rsid w:val="009F6FCD"/>
    <w:rsid w:val="009F7012"/>
    <w:rsid w:val="009F72C7"/>
    <w:rsid w:val="009F7937"/>
    <w:rsid w:val="009F796F"/>
    <w:rsid w:val="009F7B97"/>
    <w:rsid w:val="009F7DF6"/>
    <w:rsid w:val="00A00372"/>
    <w:rsid w:val="00A038F5"/>
    <w:rsid w:val="00A03AC6"/>
    <w:rsid w:val="00A05647"/>
    <w:rsid w:val="00A05E43"/>
    <w:rsid w:val="00A111A7"/>
    <w:rsid w:val="00A1290A"/>
    <w:rsid w:val="00A13238"/>
    <w:rsid w:val="00A1537F"/>
    <w:rsid w:val="00A1613B"/>
    <w:rsid w:val="00A1719F"/>
    <w:rsid w:val="00A2122E"/>
    <w:rsid w:val="00A21CC3"/>
    <w:rsid w:val="00A25855"/>
    <w:rsid w:val="00A262ED"/>
    <w:rsid w:val="00A26A24"/>
    <w:rsid w:val="00A30591"/>
    <w:rsid w:val="00A3118D"/>
    <w:rsid w:val="00A32B26"/>
    <w:rsid w:val="00A33F74"/>
    <w:rsid w:val="00A34EE4"/>
    <w:rsid w:val="00A35826"/>
    <w:rsid w:val="00A4011E"/>
    <w:rsid w:val="00A40EFC"/>
    <w:rsid w:val="00A4491A"/>
    <w:rsid w:val="00A454FA"/>
    <w:rsid w:val="00A45523"/>
    <w:rsid w:val="00A470D0"/>
    <w:rsid w:val="00A50A97"/>
    <w:rsid w:val="00A50F4C"/>
    <w:rsid w:val="00A53243"/>
    <w:rsid w:val="00A53F52"/>
    <w:rsid w:val="00A5465F"/>
    <w:rsid w:val="00A5483A"/>
    <w:rsid w:val="00A55513"/>
    <w:rsid w:val="00A560E1"/>
    <w:rsid w:val="00A561BF"/>
    <w:rsid w:val="00A56889"/>
    <w:rsid w:val="00A613BC"/>
    <w:rsid w:val="00A61E06"/>
    <w:rsid w:val="00A6208F"/>
    <w:rsid w:val="00A63052"/>
    <w:rsid w:val="00A64B8A"/>
    <w:rsid w:val="00A67A5D"/>
    <w:rsid w:val="00A67E51"/>
    <w:rsid w:val="00A7078B"/>
    <w:rsid w:val="00A710A5"/>
    <w:rsid w:val="00A71244"/>
    <w:rsid w:val="00A720D9"/>
    <w:rsid w:val="00A73E26"/>
    <w:rsid w:val="00A73F66"/>
    <w:rsid w:val="00A747EF"/>
    <w:rsid w:val="00A75EA9"/>
    <w:rsid w:val="00A765F0"/>
    <w:rsid w:val="00A768D1"/>
    <w:rsid w:val="00A80C7B"/>
    <w:rsid w:val="00A80EEA"/>
    <w:rsid w:val="00A8128C"/>
    <w:rsid w:val="00A81703"/>
    <w:rsid w:val="00A81858"/>
    <w:rsid w:val="00A81F54"/>
    <w:rsid w:val="00A82BCA"/>
    <w:rsid w:val="00A87D65"/>
    <w:rsid w:val="00A90C0C"/>
    <w:rsid w:val="00A91C7C"/>
    <w:rsid w:val="00A92771"/>
    <w:rsid w:val="00A94289"/>
    <w:rsid w:val="00A943B8"/>
    <w:rsid w:val="00A951BA"/>
    <w:rsid w:val="00A966D5"/>
    <w:rsid w:val="00A96952"/>
    <w:rsid w:val="00A96DFF"/>
    <w:rsid w:val="00A97101"/>
    <w:rsid w:val="00AA1EA6"/>
    <w:rsid w:val="00AA41A8"/>
    <w:rsid w:val="00AA63CE"/>
    <w:rsid w:val="00AA68FE"/>
    <w:rsid w:val="00AA7A83"/>
    <w:rsid w:val="00AB20D7"/>
    <w:rsid w:val="00AB2D58"/>
    <w:rsid w:val="00AB3623"/>
    <w:rsid w:val="00AB67B2"/>
    <w:rsid w:val="00AB778F"/>
    <w:rsid w:val="00AB78D4"/>
    <w:rsid w:val="00AC22DD"/>
    <w:rsid w:val="00AC2CE3"/>
    <w:rsid w:val="00AC3BFE"/>
    <w:rsid w:val="00AC458C"/>
    <w:rsid w:val="00AC6819"/>
    <w:rsid w:val="00AE0B6E"/>
    <w:rsid w:val="00AE252B"/>
    <w:rsid w:val="00AE2976"/>
    <w:rsid w:val="00AE2CAA"/>
    <w:rsid w:val="00AE40E7"/>
    <w:rsid w:val="00AE46DF"/>
    <w:rsid w:val="00AF2858"/>
    <w:rsid w:val="00AF3352"/>
    <w:rsid w:val="00AF35BF"/>
    <w:rsid w:val="00AF4756"/>
    <w:rsid w:val="00AF76F5"/>
    <w:rsid w:val="00B0277F"/>
    <w:rsid w:val="00B03280"/>
    <w:rsid w:val="00B0434E"/>
    <w:rsid w:val="00B05A57"/>
    <w:rsid w:val="00B06ADF"/>
    <w:rsid w:val="00B079A5"/>
    <w:rsid w:val="00B11EEF"/>
    <w:rsid w:val="00B12264"/>
    <w:rsid w:val="00B15477"/>
    <w:rsid w:val="00B249BD"/>
    <w:rsid w:val="00B2502A"/>
    <w:rsid w:val="00B25A76"/>
    <w:rsid w:val="00B25BD8"/>
    <w:rsid w:val="00B27C43"/>
    <w:rsid w:val="00B302C0"/>
    <w:rsid w:val="00B3097A"/>
    <w:rsid w:val="00B3183F"/>
    <w:rsid w:val="00B31899"/>
    <w:rsid w:val="00B331D6"/>
    <w:rsid w:val="00B34787"/>
    <w:rsid w:val="00B34916"/>
    <w:rsid w:val="00B35C40"/>
    <w:rsid w:val="00B37B40"/>
    <w:rsid w:val="00B400C2"/>
    <w:rsid w:val="00B411CF"/>
    <w:rsid w:val="00B423A4"/>
    <w:rsid w:val="00B426C9"/>
    <w:rsid w:val="00B4467D"/>
    <w:rsid w:val="00B45D5C"/>
    <w:rsid w:val="00B45F01"/>
    <w:rsid w:val="00B47883"/>
    <w:rsid w:val="00B520F1"/>
    <w:rsid w:val="00B53C8E"/>
    <w:rsid w:val="00B54921"/>
    <w:rsid w:val="00B553B1"/>
    <w:rsid w:val="00B5571D"/>
    <w:rsid w:val="00B557D3"/>
    <w:rsid w:val="00B55CFA"/>
    <w:rsid w:val="00B57333"/>
    <w:rsid w:val="00B57A35"/>
    <w:rsid w:val="00B61058"/>
    <w:rsid w:val="00B62CE7"/>
    <w:rsid w:val="00B63372"/>
    <w:rsid w:val="00B64335"/>
    <w:rsid w:val="00B652AB"/>
    <w:rsid w:val="00B655C3"/>
    <w:rsid w:val="00B66D59"/>
    <w:rsid w:val="00B67C22"/>
    <w:rsid w:val="00B67CD7"/>
    <w:rsid w:val="00B7016B"/>
    <w:rsid w:val="00B70CB7"/>
    <w:rsid w:val="00B723C1"/>
    <w:rsid w:val="00B72C3F"/>
    <w:rsid w:val="00B72EF0"/>
    <w:rsid w:val="00B731FB"/>
    <w:rsid w:val="00B74425"/>
    <w:rsid w:val="00B814B6"/>
    <w:rsid w:val="00B81640"/>
    <w:rsid w:val="00B81A14"/>
    <w:rsid w:val="00B84C34"/>
    <w:rsid w:val="00B84FC6"/>
    <w:rsid w:val="00B858E0"/>
    <w:rsid w:val="00B8746C"/>
    <w:rsid w:val="00B90B96"/>
    <w:rsid w:val="00B9102B"/>
    <w:rsid w:val="00B91125"/>
    <w:rsid w:val="00B919C0"/>
    <w:rsid w:val="00B936E4"/>
    <w:rsid w:val="00B93B44"/>
    <w:rsid w:val="00B93ED8"/>
    <w:rsid w:val="00B94B0F"/>
    <w:rsid w:val="00B94F4C"/>
    <w:rsid w:val="00B95D35"/>
    <w:rsid w:val="00B977EC"/>
    <w:rsid w:val="00BA0077"/>
    <w:rsid w:val="00BA0E26"/>
    <w:rsid w:val="00BA317A"/>
    <w:rsid w:val="00BA3902"/>
    <w:rsid w:val="00BA4482"/>
    <w:rsid w:val="00BA5B2B"/>
    <w:rsid w:val="00BA684B"/>
    <w:rsid w:val="00BA723C"/>
    <w:rsid w:val="00BA7C49"/>
    <w:rsid w:val="00BB093C"/>
    <w:rsid w:val="00BB1E07"/>
    <w:rsid w:val="00BB354A"/>
    <w:rsid w:val="00BB3690"/>
    <w:rsid w:val="00BB3BE7"/>
    <w:rsid w:val="00BB3F9A"/>
    <w:rsid w:val="00BB5A56"/>
    <w:rsid w:val="00BB6487"/>
    <w:rsid w:val="00BB6731"/>
    <w:rsid w:val="00BC0031"/>
    <w:rsid w:val="00BC020E"/>
    <w:rsid w:val="00BC18C6"/>
    <w:rsid w:val="00BC1F4C"/>
    <w:rsid w:val="00BC2360"/>
    <w:rsid w:val="00BC2A69"/>
    <w:rsid w:val="00BC307E"/>
    <w:rsid w:val="00BC41B9"/>
    <w:rsid w:val="00BC43E6"/>
    <w:rsid w:val="00BC5384"/>
    <w:rsid w:val="00BC6CFF"/>
    <w:rsid w:val="00BC7B2E"/>
    <w:rsid w:val="00BD0B8A"/>
    <w:rsid w:val="00BD2BF8"/>
    <w:rsid w:val="00BD3A5E"/>
    <w:rsid w:val="00BD3CFF"/>
    <w:rsid w:val="00BD7116"/>
    <w:rsid w:val="00BD7238"/>
    <w:rsid w:val="00BE1FA8"/>
    <w:rsid w:val="00BE2BEE"/>
    <w:rsid w:val="00BE3248"/>
    <w:rsid w:val="00BE3D29"/>
    <w:rsid w:val="00BE522F"/>
    <w:rsid w:val="00BE5532"/>
    <w:rsid w:val="00BE6250"/>
    <w:rsid w:val="00BE6AE5"/>
    <w:rsid w:val="00BE760B"/>
    <w:rsid w:val="00BF094A"/>
    <w:rsid w:val="00BF417D"/>
    <w:rsid w:val="00BF63AA"/>
    <w:rsid w:val="00BF6695"/>
    <w:rsid w:val="00BF6757"/>
    <w:rsid w:val="00BF6B86"/>
    <w:rsid w:val="00C01742"/>
    <w:rsid w:val="00C01D94"/>
    <w:rsid w:val="00C02AC6"/>
    <w:rsid w:val="00C04EDF"/>
    <w:rsid w:val="00C0623C"/>
    <w:rsid w:val="00C06D11"/>
    <w:rsid w:val="00C07580"/>
    <w:rsid w:val="00C10957"/>
    <w:rsid w:val="00C11BD0"/>
    <w:rsid w:val="00C135D8"/>
    <w:rsid w:val="00C13B61"/>
    <w:rsid w:val="00C14B7D"/>
    <w:rsid w:val="00C156B4"/>
    <w:rsid w:val="00C16FCD"/>
    <w:rsid w:val="00C1774F"/>
    <w:rsid w:val="00C20C1A"/>
    <w:rsid w:val="00C231E8"/>
    <w:rsid w:val="00C2471F"/>
    <w:rsid w:val="00C278A5"/>
    <w:rsid w:val="00C278F2"/>
    <w:rsid w:val="00C27A1A"/>
    <w:rsid w:val="00C30009"/>
    <w:rsid w:val="00C307F8"/>
    <w:rsid w:val="00C30C08"/>
    <w:rsid w:val="00C31862"/>
    <w:rsid w:val="00C321D0"/>
    <w:rsid w:val="00C322CE"/>
    <w:rsid w:val="00C337B0"/>
    <w:rsid w:val="00C340FD"/>
    <w:rsid w:val="00C35A6E"/>
    <w:rsid w:val="00C370E4"/>
    <w:rsid w:val="00C378D2"/>
    <w:rsid w:val="00C40D56"/>
    <w:rsid w:val="00C424EB"/>
    <w:rsid w:val="00C43AE9"/>
    <w:rsid w:val="00C440DC"/>
    <w:rsid w:val="00C47BEC"/>
    <w:rsid w:val="00C511C7"/>
    <w:rsid w:val="00C55E99"/>
    <w:rsid w:val="00C571BF"/>
    <w:rsid w:val="00C60D6B"/>
    <w:rsid w:val="00C63CB6"/>
    <w:rsid w:val="00C64369"/>
    <w:rsid w:val="00C66AE7"/>
    <w:rsid w:val="00C66C17"/>
    <w:rsid w:val="00C707B2"/>
    <w:rsid w:val="00C7088B"/>
    <w:rsid w:val="00C70C26"/>
    <w:rsid w:val="00C71D6F"/>
    <w:rsid w:val="00C71DD8"/>
    <w:rsid w:val="00C7258A"/>
    <w:rsid w:val="00C73B71"/>
    <w:rsid w:val="00C740C4"/>
    <w:rsid w:val="00C745CB"/>
    <w:rsid w:val="00C757F3"/>
    <w:rsid w:val="00C80205"/>
    <w:rsid w:val="00C80F05"/>
    <w:rsid w:val="00C81385"/>
    <w:rsid w:val="00C817F4"/>
    <w:rsid w:val="00C81C04"/>
    <w:rsid w:val="00C8438E"/>
    <w:rsid w:val="00C8459B"/>
    <w:rsid w:val="00C85D85"/>
    <w:rsid w:val="00C85FB5"/>
    <w:rsid w:val="00C8617A"/>
    <w:rsid w:val="00C87CF2"/>
    <w:rsid w:val="00C906F3"/>
    <w:rsid w:val="00C90A2E"/>
    <w:rsid w:val="00C90D0E"/>
    <w:rsid w:val="00C916D7"/>
    <w:rsid w:val="00C9215A"/>
    <w:rsid w:val="00C92AE5"/>
    <w:rsid w:val="00C94BA7"/>
    <w:rsid w:val="00C9600C"/>
    <w:rsid w:val="00C962CE"/>
    <w:rsid w:val="00CA08AE"/>
    <w:rsid w:val="00CA090D"/>
    <w:rsid w:val="00CA09A9"/>
    <w:rsid w:val="00CA1B48"/>
    <w:rsid w:val="00CA2E2C"/>
    <w:rsid w:val="00CA3DF4"/>
    <w:rsid w:val="00CA3E44"/>
    <w:rsid w:val="00CA52FD"/>
    <w:rsid w:val="00CA54BF"/>
    <w:rsid w:val="00CA6946"/>
    <w:rsid w:val="00CA7852"/>
    <w:rsid w:val="00CB0F64"/>
    <w:rsid w:val="00CB12E3"/>
    <w:rsid w:val="00CB13EB"/>
    <w:rsid w:val="00CB39F0"/>
    <w:rsid w:val="00CB65B1"/>
    <w:rsid w:val="00CB7D34"/>
    <w:rsid w:val="00CC1D70"/>
    <w:rsid w:val="00CC2605"/>
    <w:rsid w:val="00CC3CB0"/>
    <w:rsid w:val="00CC5485"/>
    <w:rsid w:val="00CC641B"/>
    <w:rsid w:val="00CC6422"/>
    <w:rsid w:val="00CC6CFC"/>
    <w:rsid w:val="00CC6F41"/>
    <w:rsid w:val="00CC7C53"/>
    <w:rsid w:val="00CD0203"/>
    <w:rsid w:val="00CD2915"/>
    <w:rsid w:val="00CD3579"/>
    <w:rsid w:val="00CD38DB"/>
    <w:rsid w:val="00CD46EE"/>
    <w:rsid w:val="00CD55E9"/>
    <w:rsid w:val="00CD5630"/>
    <w:rsid w:val="00CD5BB9"/>
    <w:rsid w:val="00CD7B99"/>
    <w:rsid w:val="00CE007B"/>
    <w:rsid w:val="00CE007D"/>
    <w:rsid w:val="00CE0959"/>
    <w:rsid w:val="00CE2CEF"/>
    <w:rsid w:val="00CE3EE4"/>
    <w:rsid w:val="00CE496B"/>
    <w:rsid w:val="00CE793B"/>
    <w:rsid w:val="00CE7B08"/>
    <w:rsid w:val="00CF01CD"/>
    <w:rsid w:val="00CF111A"/>
    <w:rsid w:val="00CF233A"/>
    <w:rsid w:val="00CF284C"/>
    <w:rsid w:val="00CF3685"/>
    <w:rsid w:val="00CF3E80"/>
    <w:rsid w:val="00CF4584"/>
    <w:rsid w:val="00CF583D"/>
    <w:rsid w:val="00D07911"/>
    <w:rsid w:val="00D07B3E"/>
    <w:rsid w:val="00D12344"/>
    <w:rsid w:val="00D12E8A"/>
    <w:rsid w:val="00D13E5C"/>
    <w:rsid w:val="00D14011"/>
    <w:rsid w:val="00D14369"/>
    <w:rsid w:val="00D1441E"/>
    <w:rsid w:val="00D1448C"/>
    <w:rsid w:val="00D15ED0"/>
    <w:rsid w:val="00D166A6"/>
    <w:rsid w:val="00D16AD9"/>
    <w:rsid w:val="00D20388"/>
    <w:rsid w:val="00D24FB0"/>
    <w:rsid w:val="00D2638F"/>
    <w:rsid w:val="00D26463"/>
    <w:rsid w:val="00D2719F"/>
    <w:rsid w:val="00D278E6"/>
    <w:rsid w:val="00D27C1D"/>
    <w:rsid w:val="00D27F19"/>
    <w:rsid w:val="00D30817"/>
    <w:rsid w:val="00D31375"/>
    <w:rsid w:val="00D319BE"/>
    <w:rsid w:val="00D31AF4"/>
    <w:rsid w:val="00D31CBB"/>
    <w:rsid w:val="00D33239"/>
    <w:rsid w:val="00D337A1"/>
    <w:rsid w:val="00D34151"/>
    <w:rsid w:val="00D34319"/>
    <w:rsid w:val="00D3503E"/>
    <w:rsid w:val="00D41117"/>
    <w:rsid w:val="00D414E2"/>
    <w:rsid w:val="00D451AF"/>
    <w:rsid w:val="00D46991"/>
    <w:rsid w:val="00D46F27"/>
    <w:rsid w:val="00D479B8"/>
    <w:rsid w:val="00D51153"/>
    <w:rsid w:val="00D512C4"/>
    <w:rsid w:val="00D53628"/>
    <w:rsid w:val="00D55D4C"/>
    <w:rsid w:val="00D55DA2"/>
    <w:rsid w:val="00D5781A"/>
    <w:rsid w:val="00D5790B"/>
    <w:rsid w:val="00D57AC0"/>
    <w:rsid w:val="00D626F3"/>
    <w:rsid w:val="00D6292F"/>
    <w:rsid w:val="00D633EE"/>
    <w:rsid w:val="00D63B8D"/>
    <w:rsid w:val="00D651FE"/>
    <w:rsid w:val="00D66AAC"/>
    <w:rsid w:val="00D6768D"/>
    <w:rsid w:val="00D73545"/>
    <w:rsid w:val="00D74827"/>
    <w:rsid w:val="00D74EE4"/>
    <w:rsid w:val="00D756A5"/>
    <w:rsid w:val="00D76656"/>
    <w:rsid w:val="00D80477"/>
    <w:rsid w:val="00D82F37"/>
    <w:rsid w:val="00D84B79"/>
    <w:rsid w:val="00D84EFE"/>
    <w:rsid w:val="00D8534E"/>
    <w:rsid w:val="00D85F42"/>
    <w:rsid w:val="00D87737"/>
    <w:rsid w:val="00D87899"/>
    <w:rsid w:val="00D87B62"/>
    <w:rsid w:val="00D87E46"/>
    <w:rsid w:val="00D90B58"/>
    <w:rsid w:val="00D90B8A"/>
    <w:rsid w:val="00D910A0"/>
    <w:rsid w:val="00D92E8F"/>
    <w:rsid w:val="00D93049"/>
    <w:rsid w:val="00D93476"/>
    <w:rsid w:val="00D937EF"/>
    <w:rsid w:val="00D94F44"/>
    <w:rsid w:val="00D969A3"/>
    <w:rsid w:val="00DA05D6"/>
    <w:rsid w:val="00DA17E6"/>
    <w:rsid w:val="00DA258E"/>
    <w:rsid w:val="00DA27B3"/>
    <w:rsid w:val="00DA2F9A"/>
    <w:rsid w:val="00DA2FA6"/>
    <w:rsid w:val="00DA5077"/>
    <w:rsid w:val="00DB0B68"/>
    <w:rsid w:val="00DB0F99"/>
    <w:rsid w:val="00DB1089"/>
    <w:rsid w:val="00DB43A0"/>
    <w:rsid w:val="00DB4622"/>
    <w:rsid w:val="00DB4826"/>
    <w:rsid w:val="00DB51BD"/>
    <w:rsid w:val="00DB6142"/>
    <w:rsid w:val="00DB7802"/>
    <w:rsid w:val="00DC0D08"/>
    <w:rsid w:val="00DC4CBD"/>
    <w:rsid w:val="00DC5D37"/>
    <w:rsid w:val="00DC7B39"/>
    <w:rsid w:val="00DD0748"/>
    <w:rsid w:val="00DD1531"/>
    <w:rsid w:val="00DD2B30"/>
    <w:rsid w:val="00DD41C7"/>
    <w:rsid w:val="00DD45AB"/>
    <w:rsid w:val="00DD48DA"/>
    <w:rsid w:val="00DD5CBF"/>
    <w:rsid w:val="00DD7B7A"/>
    <w:rsid w:val="00DD7C9B"/>
    <w:rsid w:val="00DE079E"/>
    <w:rsid w:val="00DE19DB"/>
    <w:rsid w:val="00DE1C47"/>
    <w:rsid w:val="00DE3848"/>
    <w:rsid w:val="00DE5A9A"/>
    <w:rsid w:val="00DE6471"/>
    <w:rsid w:val="00DF0031"/>
    <w:rsid w:val="00DF11C4"/>
    <w:rsid w:val="00DF1513"/>
    <w:rsid w:val="00DF1702"/>
    <w:rsid w:val="00DF1DA1"/>
    <w:rsid w:val="00DF2281"/>
    <w:rsid w:val="00DF22EF"/>
    <w:rsid w:val="00DF2B2D"/>
    <w:rsid w:val="00DF3DCC"/>
    <w:rsid w:val="00DF4807"/>
    <w:rsid w:val="00DF50A1"/>
    <w:rsid w:val="00DF7281"/>
    <w:rsid w:val="00DF78C6"/>
    <w:rsid w:val="00DF7DED"/>
    <w:rsid w:val="00E00155"/>
    <w:rsid w:val="00E0058A"/>
    <w:rsid w:val="00E0208F"/>
    <w:rsid w:val="00E02E99"/>
    <w:rsid w:val="00E0309A"/>
    <w:rsid w:val="00E03306"/>
    <w:rsid w:val="00E0384E"/>
    <w:rsid w:val="00E051EC"/>
    <w:rsid w:val="00E06657"/>
    <w:rsid w:val="00E0724A"/>
    <w:rsid w:val="00E1126B"/>
    <w:rsid w:val="00E116E5"/>
    <w:rsid w:val="00E11CF8"/>
    <w:rsid w:val="00E12182"/>
    <w:rsid w:val="00E12BB1"/>
    <w:rsid w:val="00E1674E"/>
    <w:rsid w:val="00E169BE"/>
    <w:rsid w:val="00E17335"/>
    <w:rsid w:val="00E17931"/>
    <w:rsid w:val="00E20611"/>
    <w:rsid w:val="00E20AAD"/>
    <w:rsid w:val="00E211CC"/>
    <w:rsid w:val="00E21C99"/>
    <w:rsid w:val="00E22973"/>
    <w:rsid w:val="00E22DFE"/>
    <w:rsid w:val="00E23204"/>
    <w:rsid w:val="00E24D3E"/>
    <w:rsid w:val="00E263FE"/>
    <w:rsid w:val="00E31174"/>
    <w:rsid w:val="00E3182B"/>
    <w:rsid w:val="00E319B2"/>
    <w:rsid w:val="00E32E87"/>
    <w:rsid w:val="00E331B3"/>
    <w:rsid w:val="00E33C92"/>
    <w:rsid w:val="00E34C2C"/>
    <w:rsid w:val="00E34D65"/>
    <w:rsid w:val="00E350AD"/>
    <w:rsid w:val="00E35237"/>
    <w:rsid w:val="00E37206"/>
    <w:rsid w:val="00E40722"/>
    <w:rsid w:val="00E42826"/>
    <w:rsid w:val="00E429AB"/>
    <w:rsid w:val="00E449F2"/>
    <w:rsid w:val="00E44C85"/>
    <w:rsid w:val="00E45E8C"/>
    <w:rsid w:val="00E4671F"/>
    <w:rsid w:val="00E47DC7"/>
    <w:rsid w:val="00E51683"/>
    <w:rsid w:val="00E5422C"/>
    <w:rsid w:val="00E5629F"/>
    <w:rsid w:val="00E57058"/>
    <w:rsid w:val="00E57A0B"/>
    <w:rsid w:val="00E60A00"/>
    <w:rsid w:val="00E60F29"/>
    <w:rsid w:val="00E61AB9"/>
    <w:rsid w:val="00E62B6F"/>
    <w:rsid w:val="00E62ED7"/>
    <w:rsid w:val="00E678D6"/>
    <w:rsid w:val="00E70545"/>
    <w:rsid w:val="00E71F36"/>
    <w:rsid w:val="00E72255"/>
    <w:rsid w:val="00E73D33"/>
    <w:rsid w:val="00E74605"/>
    <w:rsid w:val="00E75556"/>
    <w:rsid w:val="00E7660F"/>
    <w:rsid w:val="00E828FA"/>
    <w:rsid w:val="00E83CB4"/>
    <w:rsid w:val="00E84BA8"/>
    <w:rsid w:val="00E86AE9"/>
    <w:rsid w:val="00E871A8"/>
    <w:rsid w:val="00E87BC6"/>
    <w:rsid w:val="00E87D02"/>
    <w:rsid w:val="00E9019E"/>
    <w:rsid w:val="00E92E8B"/>
    <w:rsid w:val="00E938B0"/>
    <w:rsid w:val="00E9445E"/>
    <w:rsid w:val="00E96ECA"/>
    <w:rsid w:val="00E9732F"/>
    <w:rsid w:val="00EA012B"/>
    <w:rsid w:val="00EA0972"/>
    <w:rsid w:val="00EA1F66"/>
    <w:rsid w:val="00EA3A71"/>
    <w:rsid w:val="00EA3B0B"/>
    <w:rsid w:val="00EA3DB0"/>
    <w:rsid w:val="00EA42CA"/>
    <w:rsid w:val="00EA46A8"/>
    <w:rsid w:val="00EA4895"/>
    <w:rsid w:val="00EA4AD0"/>
    <w:rsid w:val="00EA4B4D"/>
    <w:rsid w:val="00EB2719"/>
    <w:rsid w:val="00EB5EA4"/>
    <w:rsid w:val="00EB649E"/>
    <w:rsid w:val="00EB724D"/>
    <w:rsid w:val="00EC2B96"/>
    <w:rsid w:val="00EC41E1"/>
    <w:rsid w:val="00EC49D4"/>
    <w:rsid w:val="00EC4B4E"/>
    <w:rsid w:val="00EC6B17"/>
    <w:rsid w:val="00EC6DFA"/>
    <w:rsid w:val="00ED1908"/>
    <w:rsid w:val="00ED24B3"/>
    <w:rsid w:val="00ED351C"/>
    <w:rsid w:val="00ED3920"/>
    <w:rsid w:val="00ED5106"/>
    <w:rsid w:val="00ED6657"/>
    <w:rsid w:val="00ED7CC8"/>
    <w:rsid w:val="00EE0736"/>
    <w:rsid w:val="00EE14BC"/>
    <w:rsid w:val="00EE15F7"/>
    <w:rsid w:val="00EE1F9B"/>
    <w:rsid w:val="00EE4B7F"/>
    <w:rsid w:val="00EE5ADE"/>
    <w:rsid w:val="00EE687F"/>
    <w:rsid w:val="00EE7AA4"/>
    <w:rsid w:val="00EF009C"/>
    <w:rsid w:val="00EF0370"/>
    <w:rsid w:val="00EF08B6"/>
    <w:rsid w:val="00EF0F4A"/>
    <w:rsid w:val="00EF1A0E"/>
    <w:rsid w:val="00EF1E6D"/>
    <w:rsid w:val="00EF21CF"/>
    <w:rsid w:val="00EF24E7"/>
    <w:rsid w:val="00EF3A27"/>
    <w:rsid w:val="00EF3C20"/>
    <w:rsid w:val="00EF4159"/>
    <w:rsid w:val="00EF4A6A"/>
    <w:rsid w:val="00EF4E2D"/>
    <w:rsid w:val="00EF5599"/>
    <w:rsid w:val="00EF5891"/>
    <w:rsid w:val="00EF6EDF"/>
    <w:rsid w:val="00EF7990"/>
    <w:rsid w:val="00F007E9"/>
    <w:rsid w:val="00F01208"/>
    <w:rsid w:val="00F01EAD"/>
    <w:rsid w:val="00F020AD"/>
    <w:rsid w:val="00F03E96"/>
    <w:rsid w:val="00F0499F"/>
    <w:rsid w:val="00F0577B"/>
    <w:rsid w:val="00F06FC4"/>
    <w:rsid w:val="00F10E95"/>
    <w:rsid w:val="00F11A3B"/>
    <w:rsid w:val="00F137F4"/>
    <w:rsid w:val="00F13CB7"/>
    <w:rsid w:val="00F13F05"/>
    <w:rsid w:val="00F1447F"/>
    <w:rsid w:val="00F146F4"/>
    <w:rsid w:val="00F168A7"/>
    <w:rsid w:val="00F202DE"/>
    <w:rsid w:val="00F21513"/>
    <w:rsid w:val="00F22013"/>
    <w:rsid w:val="00F221E9"/>
    <w:rsid w:val="00F22204"/>
    <w:rsid w:val="00F22F28"/>
    <w:rsid w:val="00F25380"/>
    <w:rsid w:val="00F26530"/>
    <w:rsid w:val="00F273B1"/>
    <w:rsid w:val="00F3198D"/>
    <w:rsid w:val="00F31F1D"/>
    <w:rsid w:val="00F347D4"/>
    <w:rsid w:val="00F348D6"/>
    <w:rsid w:val="00F352EA"/>
    <w:rsid w:val="00F35FBF"/>
    <w:rsid w:val="00F36B43"/>
    <w:rsid w:val="00F43029"/>
    <w:rsid w:val="00F4382C"/>
    <w:rsid w:val="00F44752"/>
    <w:rsid w:val="00F45794"/>
    <w:rsid w:val="00F47D09"/>
    <w:rsid w:val="00F51C6D"/>
    <w:rsid w:val="00F51E3F"/>
    <w:rsid w:val="00F5296D"/>
    <w:rsid w:val="00F5574D"/>
    <w:rsid w:val="00F55D4F"/>
    <w:rsid w:val="00F55EDA"/>
    <w:rsid w:val="00F56FAD"/>
    <w:rsid w:val="00F570E2"/>
    <w:rsid w:val="00F57ABA"/>
    <w:rsid w:val="00F62082"/>
    <w:rsid w:val="00F64495"/>
    <w:rsid w:val="00F66D20"/>
    <w:rsid w:val="00F67852"/>
    <w:rsid w:val="00F71550"/>
    <w:rsid w:val="00F737E8"/>
    <w:rsid w:val="00F7483D"/>
    <w:rsid w:val="00F76520"/>
    <w:rsid w:val="00F76C9B"/>
    <w:rsid w:val="00F82116"/>
    <w:rsid w:val="00F82346"/>
    <w:rsid w:val="00F824AD"/>
    <w:rsid w:val="00F8401E"/>
    <w:rsid w:val="00F8459B"/>
    <w:rsid w:val="00F85EB4"/>
    <w:rsid w:val="00F873AC"/>
    <w:rsid w:val="00F90AD0"/>
    <w:rsid w:val="00F913C7"/>
    <w:rsid w:val="00F950CC"/>
    <w:rsid w:val="00F95707"/>
    <w:rsid w:val="00F96413"/>
    <w:rsid w:val="00FA200F"/>
    <w:rsid w:val="00FA2342"/>
    <w:rsid w:val="00FA2E0F"/>
    <w:rsid w:val="00FA3288"/>
    <w:rsid w:val="00FA39A3"/>
    <w:rsid w:val="00FA3AC5"/>
    <w:rsid w:val="00FA4489"/>
    <w:rsid w:val="00FA45A0"/>
    <w:rsid w:val="00FA4A36"/>
    <w:rsid w:val="00FA4B3B"/>
    <w:rsid w:val="00FA4F42"/>
    <w:rsid w:val="00FA60A6"/>
    <w:rsid w:val="00FA6DF4"/>
    <w:rsid w:val="00FA7429"/>
    <w:rsid w:val="00FB14F7"/>
    <w:rsid w:val="00FB1CBF"/>
    <w:rsid w:val="00FB1F91"/>
    <w:rsid w:val="00FB2101"/>
    <w:rsid w:val="00FB391D"/>
    <w:rsid w:val="00FB3FF0"/>
    <w:rsid w:val="00FB47D4"/>
    <w:rsid w:val="00FB570D"/>
    <w:rsid w:val="00FB58D6"/>
    <w:rsid w:val="00FB59B8"/>
    <w:rsid w:val="00FB5B92"/>
    <w:rsid w:val="00FB7A05"/>
    <w:rsid w:val="00FC2D42"/>
    <w:rsid w:val="00FC4193"/>
    <w:rsid w:val="00FC5375"/>
    <w:rsid w:val="00FC7413"/>
    <w:rsid w:val="00FD3E74"/>
    <w:rsid w:val="00FD4E62"/>
    <w:rsid w:val="00FD7CAC"/>
    <w:rsid w:val="00FE0B1B"/>
    <w:rsid w:val="00FE2430"/>
    <w:rsid w:val="00FE2B22"/>
    <w:rsid w:val="00FE2B25"/>
    <w:rsid w:val="00FE2F38"/>
    <w:rsid w:val="00FE2F5E"/>
    <w:rsid w:val="00FE3323"/>
    <w:rsid w:val="00FE419C"/>
    <w:rsid w:val="00FE42C9"/>
    <w:rsid w:val="00FE4992"/>
    <w:rsid w:val="00FE4DF9"/>
    <w:rsid w:val="00FE5FF9"/>
    <w:rsid w:val="00FF3935"/>
    <w:rsid w:val="00FF4011"/>
    <w:rsid w:val="00FF46AF"/>
    <w:rsid w:val="00FF73B5"/>
    <w:rsid w:val="00FF77FB"/>
    <w:rsid w:val="01E8F909"/>
    <w:rsid w:val="0A61FAA7"/>
    <w:rsid w:val="0AF40FFB"/>
    <w:rsid w:val="0BBC0588"/>
    <w:rsid w:val="1295EF6A"/>
    <w:rsid w:val="1F43F29A"/>
    <w:rsid w:val="2021C0AA"/>
    <w:rsid w:val="2253B490"/>
    <w:rsid w:val="22DDC296"/>
    <w:rsid w:val="272A4466"/>
    <w:rsid w:val="27362409"/>
    <w:rsid w:val="3A7DE469"/>
    <w:rsid w:val="3AFD3C5A"/>
    <w:rsid w:val="3E460B6E"/>
    <w:rsid w:val="3E4B7F02"/>
    <w:rsid w:val="3E942ECD"/>
    <w:rsid w:val="4806F78A"/>
    <w:rsid w:val="5050059E"/>
    <w:rsid w:val="532AB604"/>
    <w:rsid w:val="59851FDC"/>
    <w:rsid w:val="668144A5"/>
    <w:rsid w:val="6FE25E73"/>
    <w:rsid w:val="711CD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B6D6E"/>
  <w15:chartTrackingRefBased/>
  <w15:docId w15:val="{A5696913-6CFE-470E-A3D5-718EA405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157"/>
    <w:pPr>
      <w:spacing w:after="0"/>
      <w:ind w:left="142"/>
    </w:pPr>
    <w:rPr>
      <w:rFonts w:ascii="Titillium Web" w:hAnsi="Titillium Web" w:cstheme="minorHAnsi"/>
      <w:sz w:val="20"/>
      <w:szCs w:val="20"/>
      <w:shd w:val="clear" w:color="auto" w:fill="FFFFFF"/>
    </w:rPr>
  </w:style>
  <w:style w:type="paragraph" w:styleId="Nagwek1">
    <w:name w:val="heading 1"/>
    <w:basedOn w:val="Nagwek"/>
    <w:next w:val="Normalny"/>
    <w:link w:val="Nagwek1Znak"/>
    <w:uiPriority w:val="9"/>
    <w:qFormat/>
    <w:rsid w:val="005E4AF4"/>
    <w:pPr>
      <w:outlineLvl w:val="0"/>
    </w:pPr>
    <w:rPr>
      <w:rFonts w:ascii="Raleway" w:hAnsi="Raleway"/>
      <w:noProof/>
      <w:color w:val="2F4D83" w:themeColor="accent1"/>
      <w:sz w:val="72"/>
      <w:szCs w:val="7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02C0"/>
    <w:pPr>
      <w:outlineLvl w:val="1"/>
    </w:pPr>
    <w:rPr>
      <w:rFonts w:ascii="Titillium Web Light" w:hAnsi="Titillium Web Light"/>
      <w:b/>
      <w:bCs/>
      <w:color w:val="1F497D"/>
      <w:sz w:val="56"/>
      <w:szCs w:val="5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02C0"/>
    <w:pPr>
      <w:spacing w:line="240" w:lineRule="auto"/>
      <w:outlineLvl w:val="2"/>
    </w:pPr>
    <w:rPr>
      <w:rFonts w:ascii="Titillium Web Light" w:hAnsi="Titillium Web Light"/>
      <w:bCs/>
      <w:color w:val="2F4D83" w:themeColor="accent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75E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339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5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339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Stopka"/>
    <w:link w:val="stopkaZnak0"/>
    <w:qFormat/>
    <w:rsid w:val="00375F41"/>
    <w:pPr>
      <w:framePr w:hSpace="141" w:wrap="around" w:vAnchor="text" w:hAnchor="margin" w:y="2513"/>
    </w:pPr>
    <w:rPr>
      <w:color w:val="000000" w:themeColor="text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0">
    <w:name w:val="stopka Znak"/>
    <w:basedOn w:val="StopkaZnak"/>
    <w:link w:val="stopka0"/>
    <w:rsid w:val="00375F41"/>
    <w:rPr>
      <w:color w:val="000000" w:themeColor="text1"/>
      <w:sz w:val="16"/>
      <w:szCs w:val="16"/>
    </w:rPr>
  </w:style>
  <w:style w:type="character" w:customStyle="1" w:styleId="TytuZnak">
    <w:name w:val="Tytuł Znak"/>
    <w:basedOn w:val="Domylnaczcionkaakapitu"/>
    <w:link w:val="Tytu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375F4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B302C0"/>
    <w:rPr>
      <w:rFonts w:ascii="Titillium Web Light" w:hAnsi="Titillium Web Light" w:cstheme="minorHAnsi"/>
      <w:b/>
      <w:bCs/>
      <w:color w:val="1F497D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B302C0"/>
    <w:rPr>
      <w:rFonts w:ascii="Titillium Web Light" w:hAnsi="Titillium Web Light" w:cstheme="minorHAnsi"/>
      <w:bCs/>
      <w:color w:val="2F4D83" w:themeColor="accent1"/>
      <w:sz w:val="28"/>
      <w:szCs w:val="28"/>
    </w:rPr>
  </w:style>
  <w:style w:type="paragraph" w:customStyle="1" w:styleId="podpis">
    <w:name w:val="podpis"/>
    <w:basedOn w:val="Normalny"/>
    <w:link w:val="podpisZnak"/>
    <w:qFormat/>
    <w:rsid w:val="002863B0"/>
    <w:pPr>
      <w:spacing w:line="240" w:lineRule="auto"/>
      <w:jc w:val="right"/>
    </w:pPr>
  </w:style>
  <w:style w:type="character" w:customStyle="1" w:styleId="podpisZnak">
    <w:name w:val="podpis Znak"/>
    <w:basedOn w:val="Domylnaczcionkaakapitu"/>
    <w:link w:val="podpis"/>
    <w:rsid w:val="002863B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B6EA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shd w:val="clear" w:color="auto" w:fill="auto"/>
    </w:rPr>
  </w:style>
  <w:style w:type="character" w:customStyle="1" w:styleId="Nagwek1Znak">
    <w:name w:val="Nagłówek 1 Znak"/>
    <w:basedOn w:val="Domylnaczcionkaakapitu"/>
    <w:link w:val="Nagwek1"/>
    <w:uiPriority w:val="9"/>
    <w:rsid w:val="005E4AF4"/>
    <w:rPr>
      <w:rFonts w:ascii="Raleway" w:hAnsi="Raleway" w:cstheme="minorHAnsi"/>
      <w:noProof/>
      <w:color w:val="2F4D83" w:themeColor="accent1"/>
      <w:sz w:val="72"/>
      <w:szCs w:val="72"/>
    </w:rPr>
  </w:style>
  <w:style w:type="paragraph" w:customStyle="1" w:styleId="WYPUNKTOWANIE">
    <w:name w:val="WYPUNKTOWANIE"/>
    <w:basedOn w:val="Akapitzlist"/>
    <w:link w:val="WYPUNKTOWANIEZnak"/>
    <w:qFormat/>
    <w:rsid w:val="005E4AF4"/>
    <w:pPr>
      <w:numPr>
        <w:numId w:val="1"/>
      </w:numPr>
      <w:spacing w:after="0" w:line="240" w:lineRule="auto"/>
    </w:pPr>
  </w:style>
  <w:style w:type="paragraph" w:customStyle="1" w:styleId="DROBNICA">
    <w:name w:val="DROBNICA"/>
    <w:basedOn w:val="Akapitzlist"/>
    <w:link w:val="DROBNICAZnak"/>
    <w:qFormat/>
    <w:rsid w:val="00B302C0"/>
    <w:pPr>
      <w:framePr w:hSpace="141" w:wrap="around" w:vAnchor="text" w:hAnchor="margin" w:y="90"/>
      <w:ind w:left="30"/>
      <w:jc w:val="both"/>
    </w:pPr>
    <w:rPr>
      <w:rFonts w:ascii="Titillium Web Light" w:hAnsi="Titillium Web Light"/>
      <w:sz w:val="12"/>
      <w:szCs w:val="1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E4AF4"/>
    <w:rPr>
      <w:rFonts w:ascii="Calibri" w:eastAsia="Times New Roman" w:hAnsi="Calibri" w:cs="Times New Roman"/>
    </w:rPr>
  </w:style>
  <w:style w:type="character" w:customStyle="1" w:styleId="WYPUNKTOWANIEZnak">
    <w:name w:val="WYPUNKTOWANIE Znak"/>
    <w:basedOn w:val="AkapitzlistZnak"/>
    <w:link w:val="WYPUNKTOWANIE"/>
    <w:rsid w:val="005E4AF4"/>
    <w:rPr>
      <w:rFonts w:ascii="Calibri" w:eastAsia="Times New Roman" w:hAnsi="Calibri" w:cs="Times New Roman"/>
    </w:rPr>
  </w:style>
  <w:style w:type="paragraph" w:customStyle="1" w:styleId="STOPKADZIA">
    <w:name w:val="STOPKA DZIAŁ"/>
    <w:basedOn w:val="Stopka"/>
    <w:link w:val="STOPKADZIAZnak"/>
    <w:qFormat/>
    <w:rsid w:val="00B302C0"/>
    <w:pPr>
      <w:ind w:left="2268"/>
    </w:pPr>
  </w:style>
  <w:style w:type="character" w:customStyle="1" w:styleId="DROBNICAZnak">
    <w:name w:val="DROBNICA Znak"/>
    <w:basedOn w:val="AkapitzlistZnak"/>
    <w:link w:val="DROBNICA"/>
    <w:rsid w:val="00B302C0"/>
    <w:rPr>
      <w:rFonts w:ascii="Titillium Web Light" w:eastAsia="Times New Roman" w:hAnsi="Titillium Web Light" w:cs="Times New Roman"/>
      <w:sz w:val="12"/>
      <w:szCs w:val="12"/>
    </w:rPr>
  </w:style>
  <w:style w:type="character" w:customStyle="1" w:styleId="STOPKADZIAZnak">
    <w:name w:val="STOPKA DZIAŁ Znak"/>
    <w:basedOn w:val="StopkaZnak"/>
    <w:link w:val="STOPKADZIA"/>
    <w:rsid w:val="00B302C0"/>
    <w:rPr>
      <w:rFonts w:ascii="Titillium Web" w:hAnsi="Titillium Web" w:cstheme="minorHAnsi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848"/>
    <w:pPr>
      <w:keepNext/>
      <w:keepLines/>
      <w:tabs>
        <w:tab w:val="clear" w:pos="4536"/>
        <w:tab w:val="clear" w:pos="9072"/>
      </w:tabs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noProof w:val="0"/>
      <w:color w:val="233961" w:themeColor="accent1" w:themeShade="BF"/>
      <w:sz w:val="32"/>
      <w:szCs w:val="32"/>
      <w:shd w:val="clear" w:color="auto" w:fill="auto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E3848"/>
    <w:pPr>
      <w:spacing w:after="100"/>
      <w:ind w:left="400"/>
    </w:pPr>
  </w:style>
  <w:style w:type="table" w:styleId="Siatkatabelijasna">
    <w:name w:val="Grid Table Light"/>
    <w:basedOn w:val="Standardowy"/>
    <w:uiPriority w:val="40"/>
    <w:rsid w:val="007B63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3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3C8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3C8E"/>
    <w:rPr>
      <w:rFonts w:ascii="Titillium Web" w:hAnsi="Titillium Web" w:cs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C8E"/>
    <w:rPr>
      <w:rFonts w:ascii="Titillium Web" w:hAnsi="Titillium Web" w:cs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4765B7"/>
    <w:pPr>
      <w:spacing w:after="100"/>
      <w:ind w:left="200"/>
    </w:pPr>
  </w:style>
  <w:style w:type="paragraph" w:styleId="Spistreci1">
    <w:name w:val="toc 1"/>
    <w:basedOn w:val="Normalny"/>
    <w:next w:val="Normalny"/>
    <w:autoRedefine/>
    <w:uiPriority w:val="39"/>
    <w:unhideWhenUsed/>
    <w:rsid w:val="00BB3F9A"/>
    <w:pPr>
      <w:spacing w:after="100"/>
      <w:ind w:left="0"/>
    </w:pPr>
    <w:rPr>
      <w:rFonts w:asciiTheme="minorHAnsi" w:eastAsiaTheme="minorEastAsia" w:hAnsiTheme="minorHAnsi" w:cs="Times New Roman"/>
      <w:sz w:val="22"/>
      <w:szCs w:val="22"/>
      <w:shd w:val="clear" w:color="auto" w:fill="auto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75EA9"/>
    <w:rPr>
      <w:rFonts w:asciiTheme="majorHAnsi" w:eastAsiaTheme="majorEastAsia" w:hAnsiTheme="majorHAnsi" w:cstheme="majorBidi"/>
      <w:i/>
      <w:iCs/>
      <w:color w:val="233961" w:themeColor="accent1" w:themeShade="BF"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AB3623"/>
    <w:rPr>
      <w:color w:val="2B579A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23C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23C"/>
    <w:rPr>
      <w:rFonts w:ascii="Titillium Web" w:hAnsi="Titillium Web" w:cs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23C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rsid w:val="00543504"/>
    <w:rPr>
      <w:rFonts w:asciiTheme="majorHAnsi" w:eastAsiaTheme="majorEastAsia" w:hAnsiTheme="majorHAnsi" w:cstheme="majorBidi"/>
      <w:color w:val="23396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3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0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6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8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2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8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4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53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3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1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2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3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15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9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8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1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8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7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12" Type="http://schemas.microsoft.com/office/2019/05/relationships/documenttasks" Target="documenttasks/documenttasks1.xml"/><Relationship Id="rId16" Type="http://schemas.openxmlformats.org/officeDocument/2006/relationships/image" Target="media/image5.png"/><Relationship Id="rId107" Type="http://schemas.openxmlformats.org/officeDocument/2006/relationships/header" Target="header1.xml"/><Relationship Id="rId11" Type="http://schemas.openxmlformats.org/officeDocument/2006/relationships/hyperlink" Target="mailto:login@etisoft.com.pl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7.png"/><Relationship Id="rId5" Type="http://schemas.openxmlformats.org/officeDocument/2006/relationships/numbering" Target="numbering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44.png"/><Relationship Id="rId103" Type="http://schemas.openxmlformats.org/officeDocument/2006/relationships/image" Target="media/image88.png"/><Relationship Id="rId108" Type="http://schemas.openxmlformats.org/officeDocument/2006/relationships/footer" Target="footer1.xml"/><Relationship Id="rId54" Type="http://schemas.openxmlformats.org/officeDocument/2006/relationships/image" Target="media/image39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comments" Target="comments.xml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6" Type="http://schemas.openxmlformats.org/officeDocument/2006/relationships/image" Target="media/image91.png"/><Relationship Id="rId10" Type="http://schemas.openxmlformats.org/officeDocument/2006/relationships/endnotes" Target="endnotes.xml"/><Relationship Id="rId31" Type="http://schemas.microsoft.com/office/2018/08/relationships/commentsExtensible" Target="commentsExtensible.xml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fontTable" Target="fontTable.xml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2.png"/><Relationship Id="rId104" Type="http://schemas.openxmlformats.org/officeDocument/2006/relationships/image" Target="media/image89.png"/><Relationship Id="rId7" Type="http://schemas.openxmlformats.org/officeDocument/2006/relationships/settings" Target="settings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2" Type="http://schemas.openxmlformats.org/officeDocument/2006/relationships/customXml" Target="../customXml/item2.xml"/><Relationship Id="rId29" Type="http://schemas.microsoft.com/office/2011/relationships/commentsExtended" Target="commentsExtended.xml"/><Relationship Id="rId24" Type="http://schemas.openxmlformats.org/officeDocument/2006/relationships/image" Target="media/image13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1.png"/><Relationship Id="rId87" Type="http://schemas.openxmlformats.org/officeDocument/2006/relationships/image" Target="media/image72.png"/><Relationship Id="rId110" Type="http://schemas.microsoft.com/office/2011/relationships/people" Target="people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microsoft.com/office/2016/09/relationships/commentsIds" Target="commentsIds.xml"/><Relationship Id="rId35" Type="http://schemas.openxmlformats.org/officeDocument/2006/relationships/image" Target="media/image20.pn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3" Type="http://schemas.openxmlformats.org/officeDocument/2006/relationships/customXml" Target="../customXml/item3.xml"/><Relationship Id="rId25" Type="http://schemas.openxmlformats.org/officeDocument/2006/relationships/image" Target="media/image14.png"/><Relationship Id="rId46" Type="http://schemas.openxmlformats.org/officeDocument/2006/relationships/image" Target="media/image31.png"/><Relationship Id="rId67" Type="http://schemas.openxmlformats.org/officeDocument/2006/relationships/image" Target="media/image52.png"/><Relationship Id="rId20" Type="http://schemas.openxmlformats.org/officeDocument/2006/relationships/image" Target="media/image9.png"/><Relationship Id="rId41" Type="http://schemas.openxmlformats.org/officeDocument/2006/relationships/image" Target="media/image26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11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3.svg"/><Relationship Id="rId1" Type="http://schemas.openxmlformats.org/officeDocument/2006/relationships/image" Target="media/image9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iercinska\Desktop\02_0_E%20INFORMACJA%20WEW_30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E1E32E52-C279-4C4A-8DCE-8805DDA2B9DA}">
    <t:Anchor>
      <t:Comment id="496374108"/>
    </t:Anchor>
    <t:History>
      <t:Event id="{C0FA78B6-FF50-41C7-9B90-BC7C63B4CB59}" time="2023-09-28T10:40:32.351Z">
        <t:Attribution userId="S::jwiercinska@etisoft.com.pl::beb91871-1029-4128-89da-6cc64c717795" userProvider="AD" userName="Joanna Wiercińska"/>
        <t:Anchor>
          <t:Comment id="496374108"/>
        </t:Anchor>
        <t:Create/>
      </t:Event>
      <t:Event id="{445F0F7A-B3F5-4F46-BEE9-E8177816BA1D}" time="2023-09-28T10:40:32.351Z">
        <t:Attribution userId="S::jwiercinska@etisoft.com.pl::beb91871-1029-4128-89da-6cc64c717795" userProvider="AD" userName="Joanna Wiercińska"/>
        <t:Anchor>
          <t:Comment id="496374108"/>
        </t:Anchor>
        <t:Assign userId="S::kmitrowski@etisoft.com.pl::84a3cc2f-9063-4c83-ab65-9f619f19880c" userProvider="AD" userName="Krzysztof Mitrowski"/>
      </t:Event>
      <t:Event id="{6BF193FF-22DC-4B84-AEE2-E7AD64EF4DD9}" time="2023-09-28T10:40:32.351Z">
        <t:Attribution userId="S::jwiercinska@etisoft.com.pl::beb91871-1029-4128-89da-6cc64c717795" userProvider="AD" userName="Joanna Wiercińska"/>
        <t:Anchor>
          <t:Comment id="496374108"/>
        </t:Anchor>
        <t:SetTitle title="@Krzysztof Mitrowski do opisania. Czym się różni Raiting od Priority?"/>
      </t:Event>
      <t:Event id="{A524B748-0950-46E9-B367-928C6FAA5150}" time="2023-09-29T08:17:56.521Z">
        <t:Attribution userId="S::jwiercinska@etisoft.com.pl::beb91871-1029-4128-89da-6cc64c717795" userProvider="AD" userName="Joanna Wiercińska"/>
        <t:Progress percentComplete="10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etisoft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4D83"/>
      </a:accent1>
      <a:accent2>
        <a:srgbClr val="4F8FCC"/>
      </a:accent2>
      <a:accent3>
        <a:srgbClr val="E3E3E3"/>
      </a:accent3>
      <a:accent4>
        <a:srgbClr val="9D9D9D"/>
      </a:accent4>
      <a:accent5>
        <a:srgbClr val="4DBDC6"/>
      </a:accent5>
      <a:accent6>
        <a:srgbClr val="CF66A4"/>
      </a:accent6>
      <a:hlink>
        <a:srgbClr val="FF0000"/>
      </a:hlink>
      <a:folHlink>
        <a:srgbClr val="4F8FC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d78b3b-360c-4c7b-9e66-3252a00282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7E433F40CD249B8B46993F3530BCA" ma:contentTypeVersion="14" ma:contentTypeDescription="Utwórz nowy dokument." ma:contentTypeScope="" ma:versionID="1ee5b4e93c7c77a617d07379a9fca90a">
  <xsd:schema xmlns:xsd="http://www.w3.org/2001/XMLSchema" xmlns:xs="http://www.w3.org/2001/XMLSchema" xmlns:p="http://schemas.microsoft.com/office/2006/metadata/properties" xmlns:ns3="8cd78b3b-360c-4c7b-9e66-3252a00282b6" xmlns:ns4="ee0855a2-f683-4881-a0a3-0c824964eb6a" targetNamespace="http://schemas.microsoft.com/office/2006/metadata/properties" ma:root="true" ma:fieldsID="9385b3fdef90333983c0595cd29fc520" ns3:_="" ns4:_="">
    <xsd:import namespace="8cd78b3b-360c-4c7b-9e66-3252a00282b6"/>
    <xsd:import namespace="ee0855a2-f683-4881-a0a3-0c824964eb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78b3b-360c-4c7b-9e66-3252a0028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855a2-f683-4881-a0a3-0c824964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220BE-F95D-4890-83C0-1DC52B6650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CD260B-F587-4A94-A0C8-B38F2FFBA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FE4A2-6065-4971-954B-8B1A6ACAE0C4}">
  <ds:schemaRefs>
    <ds:schemaRef ds:uri="http://schemas.microsoft.com/office/2006/metadata/properties"/>
    <ds:schemaRef ds:uri="http://schemas.microsoft.com/office/infopath/2007/PartnerControls"/>
    <ds:schemaRef ds:uri="8cd78b3b-360c-4c7b-9e66-3252a00282b6"/>
  </ds:schemaRefs>
</ds:datastoreItem>
</file>

<file path=customXml/itemProps4.xml><?xml version="1.0" encoding="utf-8"?>
<ds:datastoreItem xmlns:ds="http://schemas.openxmlformats.org/officeDocument/2006/customXml" ds:itemID="{A85C4255-AA68-4DC4-BDBB-997692AE8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78b3b-360c-4c7b-9e66-3252a00282b6"/>
    <ds:schemaRef ds:uri="ee0855a2-f683-4881-a0a3-0c824964e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02_0_E INFORMACJA WEW_30.dotx</Template>
  <TotalTime>152</TotalTime>
  <Pages>53</Pages>
  <Words>5886</Words>
  <Characters>35322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Wiercińska</dc:creator>
  <cp:keywords/>
  <dc:description/>
  <cp:lastModifiedBy>Joanna Wiercińska</cp:lastModifiedBy>
  <cp:revision>34</cp:revision>
  <dcterms:created xsi:type="dcterms:W3CDTF">2023-10-09T08:23:00Z</dcterms:created>
  <dcterms:modified xsi:type="dcterms:W3CDTF">2023-11-16T13:44:00Z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0x010100C487E433F40CD249B8B46993F3530BCA</vt:lpwstr>
  </property>
</Properties>
</file>