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0C7087" w:rsidP="000C7087" w:rsidRDefault="000C7087" w14:paraId="672A6659" wp14:textId="77777777">
      <w:pPr>
        <w:rPr>
          <w:rStyle w:val="uwypuklenieZnak"/>
          <w:rFonts w:eastAsiaTheme="minorHAnsi"/>
        </w:rPr>
      </w:pPr>
    </w:p>
    <w:p xmlns:wp14="http://schemas.microsoft.com/office/word/2010/wordml" w:rsidR="000C7087" w:rsidP="000C7087" w:rsidRDefault="000C7087" w14:paraId="0A37501D" wp14:textId="77777777">
      <w:pPr>
        <w:ind w:left="0"/>
        <w:rPr>
          <w:rStyle w:val="uwypuklenieZnak"/>
          <w:rFonts w:eastAsiaTheme="minorHAnsi"/>
        </w:rPr>
      </w:pPr>
    </w:p>
    <w:p xmlns:wp14="http://schemas.microsoft.com/office/word/2010/wordml" w:rsidR="00A0523D" w:rsidP="000C7087" w:rsidRDefault="000C7087" w14:paraId="1484543C" wp14:textId="77777777">
      <w:r w:rsidRPr="000C7087">
        <w:br/>
      </w:r>
      <w:r w:rsidR="00A0523D">
        <w:t>T</w:t>
      </w:r>
      <w:r w:rsidRPr="000C7087">
        <w:t xml:space="preserve">reść maila - Calibri 10-12p.; </w:t>
      </w:r>
    </w:p>
    <w:p xmlns:wp14="http://schemas.microsoft.com/office/word/2010/wordml" w:rsidRPr="000C7087" w:rsidR="000C7087" w:rsidP="000C7087" w:rsidRDefault="000C7087" w14:paraId="0C7FBC90" wp14:textId="77777777">
      <w:r w:rsidRPr="000C7087">
        <w:t>Pozdrowienie i dane osobowe - Calibri 10p.; dane firmy - Calibri 8p.</w:t>
      </w:r>
    </w:p>
    <w:p xmlns:wp14="http://schemas.microsoft.com/office/word/2010/wordml" w:rsidR="000C7087" w:rsidP="000C7087" w:rsidRDefault="000C7087" w14:paraId="207D6E35" wp14:textId="77777777">
      <w:r w:rsidRPr="000C7087">
        <w:t>Kolor:  firmowy z palety Etisoft 2021 - RGB 43/79/130 (#2f4d83)</w:t>
      </w:r>
    </w:p>
    <w:p xmlns:wp14="http://schemas.microsoft.com/office/word/2010/wordml" w:rsidR="00A0523D" w:rsidP="000C7087" w:rsidRDefault="00A0523D" w14:paraId="49D1F5DA" wp14:textId="77777777">
      <w:r>
        <w:t xml:space="preserve">LOGO 484 x 208 </w:t>
      </w:r>
      <w:proofErr w:type="spellStart"/>
      <w:r>
        <w:t>px</w:t>
      </w:r>
      <w:proofErr w:type="spellEnd"/>
      <w:r>
        <w:t xml:space="preserve"> – gotowy plik do pobrania</w:t>
      </w:r>
    </w:p>
    <w:p xmlns:wp14="http://schemas.microsoft.com/office/word/2010/wordml" w:rsidRPr="000C7087" w:rsidR="00A0523D" w:rsidP="000C7087" w:rsidRDefault="00A0523D" w14:paraId="5DAB6C7B" wp14:textId="77777777"/>
    <w:p xmlns:wp14="http://schemas.microsoft.com/office/word/2010/wordml" w:rsidRPr="000C7087" w:rsidR="000C7087" w:rsidP="000C7087" w:rsidRDefault="000C7087" w14:paraId="1695EA4C" wp14:textId="77777777">
      <w:r w:rsidRPr="000C7087">
        <w:t>Linkowanie: logo – strona www, ikony - do odpowiadających im portal</w:t>
      </w:r>
      <w:r w:rsidR="00A0523D">
        <w:t>i</w:t>
      </w:r>
      <w:r w:rsidRPr="000C7087">
        <w:t xml:space="preserve"> </w:t>
      </w:r>
    </w:p>
    <w:p xmlns:wp14="http://schemas.microsoft.com/office/word/2010/wordml" w:rsidR="000C7087" w:rsidP="000C7087" w:rsidRDefault="000C7087" w14:paraId="02EB378F" wp14:textId="77777777">
      <w:pPr>
        <w:rPr>
          <w:rStyle w:val="uwypuklenieZnak"/>
          <w:rFonts w:eastAsiaTheme="minorHAnsi"/>
        </w:rPr>
      </w:pPr>
    </w:p>
    <w:p xmlns:wp14="http://schemas.microsoft.com/office/word/2010/wordml" w:rsidR="00A0523D" w:rsidRDefault="00A0523D" w14:paraId="6A05A809" wp14:textId="77777777">
      <w:pPr>
        <w:spacing w:after="160"/>
        <w:ind w:left="0"/>
        <w:rPr>
          <w:rStyle w:val="uwypuklenieZnak"/>
          <w:rFonts w:eastAsiaTheme="minorHAnsi"/>
        </w:rPr>
      </w:pPr>
    </w:p>
    <w:p xmlns:wp14="http://schemas.microsoft.com/office/word/2010/wordml" w:rsidR="00A0523D" w:rsidRDefault="00F66312" w14:paraId="27A625AD" wp14:textId="77777777">
      <w:pPr>
        <w:spacing w:after="160"/>
        <w:ind w:left="0"/>
        <w:rPr>
          <w:rStyle w:val="uwypuklenieZnak"/>
          <w:rFonts w:eastAsiaTheme="minorHAnsi"/>
        </w:rPr>
      </w:pPr>
      <w:r>
        <w:rPr>
          <w:rFonts w:ascii="Titillium Web Light" w:hAnsi="Titillium Web Light" w:cs="Times New Roman"/>
          <w:b/>
          <w:bCs/>
          <w:noProof/>
          <w:color w:val="2F4D83" w:themeColor="accent1"/>
          <w:sz w:val="28"/>
          <w:szCs w:val="28"/>
          <w:shd w:val="clear" w:color="auto" w:fill="auto"/>
          <w:lang w:val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23F37C25" wp14:editId="4EEE65D1">
                <wp:simplePos x="0" y="0"/>
                <wp:positionH relativeFrom="column">
                  <wp:posOffset>4067241</wp:posOffset>
                </wp:positionH>
                <wp:positionV relativeFrom="paragraph">
                  <wp:posOffset>1939562</wp:posOffset>
                </wp:positionV>
                <wp:extent cx="1686296" cy="890649"/>
                <wp:effectExtent l="0" t="0" r="9525" b="24130"/>
                <wp:wrapNone/>
                <wp:docPr id="23" name="Łącznik: łama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6296" cy="890649"/>
                        </a:xfrm>
                        <a:prstGeom prst="bentConnector3">
                          <a:avLst>
                            <a:gd name="adj1" fmla="val 273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1B622B5">
              <v:shapetype id="_x0000_t34" coordsize="21600,21600" o:oned="t" filled="f" o:spt="34" adj="10800" path="m,l@0,0@0,21600,21600,21600e" w14:anchorId="4C2632F7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Łącznik: łamany 23" style="position:absolute;margin-left:320.25pt;margin-top:152.7pt;width:132.8pt;height:7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9d9d9d [3207]" strokeweight=".5pt" type="#_x0000_t34" adj="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"/>
            </w:pict>
          </mc:Fallback>
        </mc:AlternateContent>
      </w:r>
      <w:r>
        <w:rPr>
          <w:rFonts w:ascii="Titillium Web Light" w:hAnsi="Titillium Web Light" w:cs="Times New Roman"/>
          <w:b/>
          <w:bCs/>
          <w:noProof/>
          <w:color w:val="2F4D83" w:themeColor="accent1"/>
          <w:sz w:val="28"/>
          <w:szCs w:val="28"/>
          <w:shd w:val="clear" w:color="auto" w:fill="auto"/>
          <w:lang w:val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3DC638E9" wp14:editId="78820D32">
                <wp:simplePos x="0" y="0"/>
                <wp:positionH relativeFrom="column">
                  <wp:posOffset>504644</wp:posOffset>
                </wp:positionH>
                <wp:positionV relativeFrom="paragraph">
                  <wp:posOffset>1939562</wp:posOffset>
                </wp:positionV>
                <wp:extent cx="1294410" cy="2030681"/>
                <wp:effectExtent l="0" t="0" r="20320" b="27305"/>
                <wp:wrapNone/>
                <wp:docPr id="11" name="Łącznik: łama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410" cy="2030681"/>
                        </a:xfrm>
                        <a:prstGeom prst="bentConnector3">
                          <a:avLst>
                            <a:gd name="adj1" fmla="val 273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DA0B407">
              <v:shape id="Łącznik: łamany 11" style="position:absolute;margin-left:39.75pt;margin-top:152.7pt;width:101.9pt;height:15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9d9d9d [3207]" strokeweight=".5pt" type="#_x0000_t34" adj="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" w14:anchorId="78350C4D"/>
            </w:pict>
          </mc:Fallback>
        </mc:AlternateContent>
      </w:r>
    </w:p>
    <w:tbl>
      <w:tblPr>
        <w:tblW w:w="6521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158"/>
        <w:gridCol w:w="1918"/>
        <w:gridCol w:w="1982"/>
      </w:tblGrid>
      <w:tr xmlns:wp14="http://schemas.microsoft.com/office/word/2010/wordml" w:rsidRPr="00F0536E" w:rsidR="00A0523D" w:rsidTr="0E634AE2" w14:paraId="0F79C6B3" wp14:textId="77777777">
        <w:trPr>
          <w:trHeight w:val="359"/>
        </w:trPr>
        <w:tc>
          <w:tcPr>
            <w:tcW w:w="6521" w:type="dxa"/>
            <w:gridSpan w:val="4"/>
            <w:tcMar/>
            <w:vAlign w:val="center"/>
          </w:tcPr>
          <w:p w:rsidRPr="00A0523D" w:rsidR="00A0523D" w:rsidP="00601F52" w:rsidRDefault="00A0523D" w14:paraId="6AA125E7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A0523D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P</w:t>
            </w:r>
            <w:r w:rsidRPr="00A0523D">
              <w:rPr>
                <w:rFonts w:asciiTheme="minorHAnsi" w:hAnsiTheme="minorHAnsi"/>
                <w:color w:val="1F497D"/>
              </w:rPr>
              <w:t>ozdrowienie</w:t>
            </w:r>
            <w:r w:rsidRPr="00A0523D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 </w:t>
            </w:r>
          </w:p>
          <w:p w:rsidRPr="00A807A3" w:rsidR="00A0523D" w:rsidP="00601F52" w:rsidRDefault="00A0523D" w14:paraId="5A39BBE3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A807A3" w:rsidR="00A0523D" w:rsidP="00601F52" w:rsidRDefault="00A0523D" w14:paraId="0D3428C5" wp14:textId="77777777">
            <w:pP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>Imię i Nazwisko</w:t>
            </w:r>
          </w:p>
          <w:p w:rsidRPr="00A807A3" w:rsidR="00A0523D" w:rsidP="00601F52" w:rsidRDefault="00A0523D" w14:paraId="385179BC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Stanowisko</w:t>
            </w:r>
          </w:p>
          <w:p w:rsidRPr="00A807A3" w:rsidR="00A0523D" w:rsidP="00601F52" w:rsidRDefault="00A0523D" w14:paraId="2BFE217B" wp14:textId="77777777">
            <w:pP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>. +48</w:t>
            </w:r>
            <w:r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> 000 000 000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  | e-</w:t>
            </w:r>
            <w:r w:rsidRPr="00A0523D">
              <w:rPr>
                <w:rFonts w:asciiTheme="minorHAnsi" w:hAnsiTheme="minorHAnsi" w:eastAsiaTheme="minorEastAsia" w:cstheme="minorBidi"/>
                <w:noProof/>
                <w:color w:val="2F4D83" w:themeColor="accent1"/>
                <w:lang w:val="de-DE" w:eastAsia="pl-PL"/>
              </w:rPr>
              <w:t xml:space="preserve">mail: </w:t>
            </w:r>
            <w:hyperlink w:history="1" r:id="rId8">
              <w:r w:rsidRPr="00A0523D">
                <w:rPr>
                  <w:rStyle w:val="Hipercze"/>
                  <w:color w:val="2F4D83" w:themeColor="accent1"/>
                </w:rPr>
                <w:t>xxxxxxx</w:t>
              </w:r>
              <w:r w:rsidRPr="00A0523D">
                <w:rPr>
                  <w:rStyle w:val="Hipercze"/>
                  <w:rFonts w:asciiTheme="minorHAnsi" w:hAnsiTheme="minorHAnsi" w:eastAsiaTheme="minorEastAsia" w:cstheme="minorBidi"/>
                  <w:noProof/>
                  <w:color w:val="2F4D83" w:themeColor="accent1"/>
                  <w:lang w:val="de-DE" w:eastAsia="pl-PL"/>
                </w:rPr>
                <w:t>@etisoft.com.pl</w:t>
              </w:r>
            </w:hyperlink>
          </w:p>
          <w:p w:rsidRPr="00F0536E" w:rsidR="00A0523D" w:rsidP="00601F52" w:rsidRDefault="00A0523D" w14:paraId="41C8F396" wp14:textId="77777777">
            <w:pPr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Pr="00F0536E" w:rsidR="00A0523D" w:rsidTr="0E634AE2" w14:paraId="4519023F" wp14:textId="77777777">
        <w:trPr>
          <w:trHeight w:val="780"/>
        </w:trPr>
        <w:tc>
          <w:tcPr>
            <w:tcW w:w="2458" w:type="dxa"/>
            <w:tcMar/>
            <w:vAlign w:val="center"/>
            <w:hideMark/>
          </w:tcPr>
          <w:p w:rsidRPr="00F0536E" w:rsidR="00A0523D" w:rsidP="0E634AE2" w:rsidRDefault="00F66312" w14:paraId="40E78130" wp14:textId="77777777" wp14:noSpellErr="1">
            <w:pPr>
              <w:rPr>
                <w:rFonts w:ascii="Calibri" w:hAnsi="Calibri" w:eastAsia="" w:cs="" w:asciiTheme="minorAscii" w:hAnsiTheme="minorAsci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A0523D">
              <w:rPr>
                <w:rFonts w:ascii="Titillium Web Light" w:hAnsi="Titillium Web Light" w:cs="Times New Roman"/>
                <w:b/>
                <w:bCs/>
                <w:noProof/>
                <w:color w:val="2F4D83" w:themeColor="accent1"/>
                <w:sz w:val="28"/>
                <w:szCs w:val="28"/>
                <w:shd w:val="clear" w:color="auto" w:fill="auto"/>
                <w:lang w:val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5A68A21D" wp14:editId="7777777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27940</wp:posOffset>
                      </wp:positionV>
                      <wp:extent cx="1389380" cy="600075"/>
                      <wp:effectExtent l="0" t="0" r="1270" b="9525"/>
                      <wp:wrapNone/>
                      <wp:docPr id="24" name="Pole tekstow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9380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0523D" w:rsidR="00A0523D" w:rsidP="00A0523D" w:rsidRDefault="00A0523D" w14:paraId="0019B449" wp14:textId="77777777">
                                  <w:pPr>
                                    <w:ind w:left="0"/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A0523D">
                                    <w:rPr>
                                      <w:sz w:val="44"/>
                                      <w:szCs w:val="44"/>
                                    </w:rPr>
                                    <w:t>LOGO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BFD9D50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4" style="position:absolute;left:0;text-align:left;margin-left:7.9pt;margin-top:2.2pt;width:109.4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">
                      <v:textbox>
                        <w:txbxContent>
                          <w:p w:rsidRPr="00A0523D" w:rsidR="00A0523D" w:rsidP="00A0523D" w:rsidRDefault="00A0523D" w14:paraId="138A639F" wp14:textId="77777777">
                            <w:pPr>
                              <w:ind w:left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0523D">
                              <w:rPr>
                                <w:sz w:val="44"/>
                                <w:szCs w:val="44"/>
                              </w:rPr>
                              <w:t>LOGO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523D">
              <w:rPr>
                <w:noProof/>
              </w:rPr>
              <w:drawing>
                <wp:inline xmlns:wp14="http://schemas.microsoft.com/office/word/2010/wordprocessingDrawing" distT="0" distB="0" distL="0" distR="0" wp14:anchorId="3C5E09D1" wp14:editId="7EAB79D4">
                  <wp:extent cx="1466850" cy="647700"/>
                  <wp:effectExtent l="0" t="0" r="0" b="0"/>
                  <wp:docPr id="18" name="Obraz 18" descr="Obraz zawierający tekst, clipar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tekst, clipar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" w:type="dxa"/>
            <w:tcMar/>
            <w:vAlign w:val="center"/>
          </w:tcPr>
          <w:p w:rsidRPr="00F0536E" w:rsidR="00A0523D" w:rsidP="00601F52" w:rsidRDefault="00A0523D" w14:paraId="72A3D3EC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  <w:tc>
          <w:tcPr>
            <w:tcW w:w="1919" w:type="dxa"/>
            <w:tcMar/>
            <w:vAlign w:val="center"/>
            <w:hideMark/>
          </w:tcPr>
          <w:p w:rsidRPr="00F0536E" w:rsidR="00A0523D" w:rsidP="00601F52" w:rsidRDefault="00A0523D" w14:paraId="310ADEB7" wp14:textId="77777777">
            <w:pP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t>Etisoft Sp. z o.o.</w:t>
            </w: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br/>
            </w:r>
            <w:r w:rsidRPr="00F0536E"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  <w:t>Szara 21, 44-100 Gliwice</w:t>
            </w:r>
          </w:p>
          <w:p w:rsidRPr="00F0536E" w:rsidR="00A0523D" w:rsidP="00601F52" w:rsidRDefault="00470E6E" w14:paraId="4A485D2D" wp14:textId="77777777">
            <w:pP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hyperlink w:history="1" r:id="rId10">
              <w:r w:rsidRPr="00F0536E" w:rsidR="00A0523D">
                <w:rPr>
                  <w:rStyle w:val="Hipercze"/>
                  <w:rFonts w:asciiTheme="minorHAnsi" w:hAnsiTheme="minorHAnsi" w:eastAsiaTheme="minorEastAsia" w:cstheme="minorBidi"/>
                  <w:noProof/>
                  <w:color w:val="2F5496"/>
                  <w:sz w:val="16"/>
                  <w:szCs w:val="16"/>
                  <w:lang w:eastAsia="pl-PL"/>
                </w:rPr>
                <w:t>www.etisoft.com.pl</w:t>
              </w:r>
            </w:hyperlink>
          </w:p>
        </w:tc>
        <w:tc>
          <w:tcPr>
            <w:tcW w:w="1985" w:type="dxa"/>
            <w:tcMar/>
            <w:vAlign w:val="center"/>
            <w:hideMark/>
          </w:tcPr>
          <w:p w:rsidRPr="00F0536E" w:rsidR="00A0523D" w:rsidP="00601F52" w:rsidRDefault="00A0523D" w14:paraId="0D0B940D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A0523D">
              <w:drawing>
                <wp:inline xmlns:wp14="http://schemas.microsoft.com/office/word/2010/wordprocessingDrawing" wp14:editId="6075F829" wp14:anchorId="136DB13B">
                  <wp:extent cx="260985" cy="248285"/>
                  <wp:effectExtent l="0" t="0" r="5715" b="0"/>
                  <wp:docPr id="19" name="Obraz 19" title="">
                    <a:hlinkClick r:id="R4b8f44669ef14278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19"/>
                          <pic:cNvPicPr/>
                        </pic:nvPicPr>
                        <pic:blipFill>
                          <a:blip r:embed="Re5594a06312c4f0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09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6686994E" wp14:anchorId="704057D5">
                  <wp:extent cx="248285" cy="248285"/>
                  <wp:effectExtent l="0" t="0" r="0" b="0"/>
                  <wp:docPr id="20" name="Obraz 20" title="">
                    <a:hlinkClick r:id="R90ed234982a7476b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20"/>
                          <pic:cNvPicPr/>
                        </pic:nvPicPr>
                        <pic:blipFill>
                          <a:blip r:embed="R8466838fb41f45a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2347B50D" wp14:anchorId="2DC2FA28">
                  <wp:extent cx="248285" cy="248285"/>
                  <wp:effectExtent l="0" t="0" r="0" b="0"/>
                  <wp:docPr id="21" name="Obraz 21" title="">
                    <a:hlinkClick r:id="Rcf4df5354c9f4fba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21"/>
                          <pic:cNvPicPr/>
                        </pic:nvPicPr>
                        <pic:blipFill>
                          <a:blip r:embed="R05bf231899344d3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74D57D46" wp14:anchorId="237DD241">
                  <wp:extent cx="248285" cy="248285"/>
                  <wp:effectExtent l="0" t="0" r="0" b="0"/>
                  <wp:docPr id="22" name="Obraz 22" title="">
                    <a:hlinkClick r:id="R71b9b493f6164fd1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22"/>
                          <pic:cNvPicPr/>
                        </pic:nvPicPr>
                        <pic:blipFill>
                          <a:blip r:embed="R903c52339fdc4bd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A0523D" w:rsidRDefault="00F66312" w14:paraId="0A2C3F74" wp14:textId="77777777">
      <w:pPr>
        <w:spacing w:after="160"/>
        <w:ind w:left="0"/>
        <w:rPr>
          <w:rStyle w:val="uwypuklenieZnak"/>
          <w:rFonts w:eastAsiaTheme="minorHAnsi"/>
        </w:rPr>
      </w:pPr>
      <w:r>
        <w:rPr>
          <w:rFonts w:ascii="Titillium Web Light" w:hAnsi="Titillium Web Light" w:cs="Times New Roman"/>
          <w:b/>
          <w:bCs/>
          <w:noProof/>
          <w:color w:val="2F4D83" w:themeColor="accent1"/>
          <w:sz w:val="28"/>
          <w:szCs w:val="28"/>
          <w:shd w:val="clear" w:color="auto" w:fill="auto"/>
          <w:lang w:val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3CD12DF8" wp14:editId="3FDD683F">
                <wp:simplePos x="0" y="0"/>
                <wp:positionH relativeFrom="column">
                  <wp:posOffset>587771</wp:posOffset>
                </wp:positionH>
                <wp:positionV relativeFrom="paragraph">
                  <wp:posOffset>1443611</wp:posOffset>
                </wp:positionV>
                <wp:extent cx="1674421" cy="438224"/>
                <wp:effectExtent l="0" t="0" r="254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421" cy="438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xmlns:wp14="http://schemas.microsoft.com/office/word/2010/wordml" w:rsidR="00F66312" w:rsidRDefault="00F66312" w14:paraId="0519474F" wp14:textId="77777777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LOGO 284 x 208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px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xmlns:wp14="http://schemas.microsoft.com/office/word/2010/wordml" w:rsidRPr="00F66312" w:rsidR="00F66312" w:rsidRDefault="00F66312" w14:paraId="5EDD9D28" wp14:textId="77777777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Podlinkowane do strony www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1759052">
              <v:shape id="Pole tekstowe 12" style="position:absolute;margin-left:46.3pt;margin-top:113.65pt;width:131.8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" w14:anchorId="3CD12DF8">
                <v:textbox>
                  <w:txbxContent>
                    <w:p w:rsidR="00F66312" w:rsidRDefault="00F66312" w14:paraId="2C32E932" wp14:textId="77777777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LOGO 284 x 208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px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Pr="00F66312" w:rsidR="00F66312" w:rsidRDefault="00F66312" w14:paraId="1DF5312F" wp14:textId="77777777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Podlinkowane do strony www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tillium Web Light" w:hAnsi="Titillium Web Light" w:cs="Times New Roman"/>
          <w:b/>
          <w:bCs/>
          <w:noProof/>
          <w:color w:val="2F4D83" w:themeColor="accent1"/>
          <w:sz w:val="28"/>
          <w:szCs w:val="28"/>
          <w:shd w:val="clear" w:color="auto" w:fill="auto"/>
          <w:lang w:val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9504" behindDoc="0" locked="0" layoutInCell="1" allowOverlap="1" wp14:anchorId="482D8063" wp14:editId="14A32ADD">
                <wp:simplePos x="0" y="0"/>
                <wp:positionH relativeFrom="column">
                  <wp:posOffset>4153543</wp:posOffset>
                </wp:positionH>
                <wp:positionV relativeFrom="paragraph">
                  <wp:posOffset>232220</wp:posOffset>
                </wp:positionV>
                <wp:extent cx="2088960" cy="498764"/>
                <wp:effectExtent l="0" t="0" r="698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96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xmlns:wp14="http://schemas.microsoft.com/office/word/2010/wordml" w:rsidR="00F66312" w:rsidRDefault="00F66312" w14:paraId="59EC4DFD" wp14:textId="77777777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Podlinkowane Ikony mediów społecznościowych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7441C9F1">
              <v:shape id="Pole tekstowe 25" style="position:absolute;margin-left:327.05pt;margin-top:18.3pt;width:164.5pt;height:39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" w14:anchorId="482D8063">
                <v:textbox>
                  <w:txbxContent>
                    <w:p w:rsidR="00F66312" w:rsidRDefault="00F66312" w14:paraId="4344E19E" wp14:textId="77777777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Podlinkowane Ikony mediów społecznościowych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tillium Web Light" w:hAnsi="Titillium Web Light" w:cs="Times New Roman"/>
          <w:b/>
          <w:bCs/>
          <w:noProof/>
          <w:color w:val="2F4D83" w:themeColor="accent1"/>
          <w:sz w:val="28"/>
          <w:szCs w:val="28"/>
          <w:shd w:val="clear" w:color="auto" w:fill="auto"/>
          <w:lang w:val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13029314" wp14:editId="7777777">
                <wp:simplePos x="0" y="0"/>
                <wp:positionH relativeFrom="column">
                  <wp:posOffset>1656550</wp:posOffset>
                </wp:positionH>
                <wp:positionV relativeFrom="paragraph">
                  <wp:posOffset>742966</wp:posOffset>
                </wp:positionV>
                <wp:extent cx="2088960" cy="498764"/>
                <wp:effectExtent l="0" t="0" r="6985" b="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96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xmlns:wp14="http://schemas.microsoft.com/office/word/2010/wordml" w:rsidRPr="00F66312" w:rsidR="00F66312" w:rsidRDefault="00F66312" w14:paraId="31D7DBF6" wp14:textId="77777777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Lewa </w:t>
                            </w:r>
                            <w:r w:rsidR="00470E6E">
                              <w:rPr>
                                <w:sz w:val="16"/>
                                <w:szCs w:val="16"/>
                              </w:rPr>
                              <w:t>krawędź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komórki tabeli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w kolorze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navy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blue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grubość 1/4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049DDB64">
              <v:shape id="Pole tekstowe 10" style="position:absolute;margin-left:130.45pt;margin-top:58.5pt;width:164.5pt;height:3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">
                <v:textbox>
                  <w:txbxContent>
                    <w:p w:rsidRPr="00F66312" w:rsidR="00F66312" w:rsidRDefault="00F66312" w14:paraId="52680E4A" wp14:textId="77777777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Lewa </w:t>
                      </w:r>
                      <w:r w:rsidR="00470E6E">
                        <w:rPr>
                          <w:sz w:val="16"/>
                          <w:szCs w:val="16"/>
                        </w:rPr>
                        <w:t>krawędź</w:t>
                      </w:r>
                      <w:r>
                        <w:rPr>
                          <w:sz w:val="16"/>
                          <w:szCs w:val="16"/>
                        </w:rPr>
                        <w:t xml:space="preserve"> komórki tabeli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 xml:space="preserve">w kolorze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navy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blue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grubość 1/4 </w:t>
                      </w:r>
                    </w:p>
                  </w:txbxContent>
                </v:textbox>
              </v:shape>
            </w:pict>
          </mc:Fallback>
        </mc:AlternateContent>
      </w:r>
      <w:r w:rsidR="00A0523D">
        <w:rPr>
          <w:rStyle w:val="uwypuklenieZnak"/>
          <w:rFonts w:eastAsiaTheme="minorHAnsi"/>
        </w:rPr>
        <w:br w:type="page"/>
      </w:r>
      <w:bookmarkStart w:name="_GoBack" w:id="0"/>
      <w:bookmarkEnd w:id="0"/>
    </w:p>
    <w:p xmlns:wp14="http://schemas.microsoft.com/office/word/2010/wordml" w:rsidR="000C7087" w:rsidP="000C7087" w:rsidRDefault="000C7087" w14:paraId="0E27B00A" wp14:textId="77777777">
      <w:pPr>
        <w:rPr>
          <w:rStyle w:val="uwypuklenieZnak"/>
          <w:rFonts w:eastAsiaTheme="minorHAnsi"/>
        </w:rPr>
      </w:pPr>
    </w:p>
    <w:p xmlns:wp14="http://schemas.microsoft.com/office/word/2010/wordml" w:rsidR="000C7087" w:rsidP="000C7087" w:rsidRDefault="000C7087" w14:paraId="0DDDF452" wp14:textId="77777777">
      <w:r w:rsidRPr="006D75FD">
        <w:rPr>
          <w:rStyle w:val="uwypuklenieZnak"/>
          <w:rFonts w:eastAsiaTheme="minorHAnsi"/>
        </w:rPr>
        <w:t xml:space="preserve">STOPKA | </w:t>
      </w:r>
      <w:proofErr w:type="spellStart"/>
      <w:r w:rsidRPr="006D75FD">
        <w:rPr>
          <w:rStyle w:val="uwypuklenieZnak"/>
          <w:rFonts w:eastAsiaTheme="minorHAnsi"/>
        </w:rPr>
        <w:t>Wersja</w:t>
      </w:r>
      <w:proofErr w:type="spellEnd"/>
      <w:r w:rsidRPr="006D75FD">
        <w:rPr>
          <w:rStyle w:val="uwypuklenieZnak"/>
          <w:rFonts w:eastAsiaTheme="minorHAnsi"/>
        </w:rPr>
        <w:t xml:space="preserve"> </w:t>
      </w:r>
      <w:proofErr w:type="spellStart"/>
      <w:r w:rsidRPr="006D75FD">
        <w:rPr>
          <w:rStyle w:val="uwypuklenieZnak"/>
          <w:rFonts w:eastAsiaTheme="minorHAnsi"/>
        </w:rPr>
        <w:t>podstawowa</w:t>
      </w:r>
      <w:proofErr w:type="spellEnd"/>
      <w:r>
        <w:br/>
      </w:r>
      <w:r>
        <w:t>korespondencja zewnętrzna – wersja PL</w:t>
      </w:r>
    </w:p>
    <w:p xmlns:wp14="http://schemas.microsoft.com/office/word/2010/wordml" w:rsidR="00A0523D" w:rsidP="000C7087" w:rsidRDefault="00A0523D" w14:paraId="60061E4C" wp14:textId="77777777"/>
    <w:p xmlns:wp14="http://schemas.microsoft.com/office/word/2010/wordml" w:rsidR="00A0523D" w:rsidP="000C7087" w:rsidRDefault="00A0523D" w14:paraId="44EAFD9C" wp14:textId="77777777"/>
    <w:p xmlns:wp14="http://schemas.microsoft.com/office/word/2010/wordml" w:rsidRPr="00F0536E" w:rsidR="000C7087" w:rsidP="000C7087" w:rsidRDefault="000C7087" w14:paraId="4B94D5A5" wp14:textId="77777777"/>
    <w:p xmlns:wp14="http://schemas.microsoft.com/office/word/2010/wordml" w:rsidR="000C7087" w:rsidP="000C7087" w:rsidRDefault="000C7087" w14:paraId="3DEEC669" wp14:textId="77777777"/>
    <w:tbl>
      <w:tblPr>
        <w:tblW w:w="6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59"/>
        <w:gridCol w:w="1919"/>
        <w:gridCol w:w="1985"/>
      </w:tblGrid>
      <w:tr xmlns:wp14="http://schemas.microsoft.com/office/word/2010/wordml" w:rsidRPr="00F0536E" w:rsidR="00A0523D" w:rsidTr="0E634AE2" w14:paraId="43F28039" wp14:textId="77777777">
        <w:trPr>
          <w:trHeight w:val="359"/>
        </w:trPr>
        <w:tc>
          <w:tcPr>
            <w:tcW w:w="6521" w:type="dxa"/>
            <w:gridSpan w:val="4"/>
            <w:tcMar/>
            <w:vAlign w:val="center"/>
          </w:tcPr>
          <w:p w:rsidRPr="00A807A3" w:rsidR="00A0523D" w:rsidP="00601F52" w:rsidRDefault="00A0523D" w14:paraId="57C5DBC3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bookmarkStart w:name="_Hlk57634508" w:id="1"/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Pozdrawiam </w:t>
            </w:r>
          </w:p>
          <w:p w:rsidRPr="00A807A3" w:rsidR="00A0523D" w:rsidP="00601F52" w:rsidRDefault="00A0523D" w14:paraId="3656B9AB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A807A3" w:rsidR="00A0523D" w:rsidP="00601F52" w:rsidRDefault="00A0523D" w14:paraId="3534B62E" wp14:textId="77777777">
            <w:pP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 xml:space="preserve">Joanna Rawlik-Krupa </w:t>
            </w:r>
          </w:p>
          <w:p w:rsidRPr="00A807A3" w:rsidR="00A0523D" w:rsidP="00601F52" w:rsidRDefault="00A0523D" w14:paraId="75CFAD89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Specjalista ds. Zarządzania Marką </w:t>
            </w:r>
          </w:p>
          <w:p w:rsidRPr="00A807A3" w:rsidR="00A0523D" w:rsidP="00601F52" w:rsidRDefault="00A0523D" w14:paraId="3F1EFADC" wp14:textId="77777777">
            <w:pP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. +48 693 671 670  | e-mail: </w:t>
            </w:r>
            <w:hyperlink w:history="1" r:id="rId19">
              <w:r w:rsidRPr="00A807A3">
                <w:rPr>
                  <w:rStyle w:val="Hipercze"/>
                  <w:rFonts w:asciiTheme="minorHAnsi" w:hAnsiTheme="minorHAnsi" w:eastAsiaTheme="minorEastAsia" w:cstheme="minorBidi"/>
                  <w:noProof/>
                  <w:color w:val="3333CC"/>
                  <w:lang w:val="de-DE" w:eastAsia="pl-PL"/>
                </w:rPr>
                <w:t>jkrupa@etisoft.com.pl</w:t>
              </w:r>
            </w:hyperlink>
          </w:p>
          <w:p w:rsidRPr="00F0536E" w:rsidR="00A0523D" w:rsidP="00601F52" w:rsidRDefault="00A0523D" w14:paraId="45FB0818" wp14:textId="77777777">
            <w:pPr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Pr="00F0536E" w:rsidR="00A0523D" w:rsidTr="0E634AE2" w14:paraId="32E22265" wp14:textId="77777777">
        <w:trPr>
          <w:trHeight w:val="359"/>
        </w:trPr>
        <w:tc>
          <w:tcPr>
            <w:tcW w:w="2458" w:type="dxa"/>
            <w:tcBorders>
              <w:right w:val="single" w:color="2F4D83" w:themeColor="accent1" w:sz="2" w:space="0"/>
            </w:tcBorders>
            <w:tcMar/>
            <w:vAlign w:val="center"/>
            <w:hideMark/>
          </w:tcPr>
          <w:p w:rsidRPr="00F0536E" w:rsidR="00A0523D" w:rsidP="00601F52" w:rsidRDefault="00A0523D" w14:paraId="049F31CB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A0523D">
              <w:drawing>
                <wp:inline xmlns:wp14="http://schemas.microsoft.com/office/word/2010/wordprocessingDrawing" wp14:editId="2B752015" wp14:anchorId="12DB813D">
                  <wp:extent cx="1466850" cy="647700"/>
                  <wp:effectExtent l="0" t="0" r="0" b="0"/>
                  <wp:docPr id="16" name="Obraz 16" descr="Obraz zawierający tekst, clipart&#10;&#10;Opis wygenerowany automatycznie" title="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16"/>
                          <pic:cNvPicPr/>
                        </pic:nvPicPr>
                        <pic:blipFill>
                          <a:blip r:embed="Rddb26f3f0cd34f3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668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" w:type="dxa"/>
            <w:tcBorders>
              <w:left w:val="single" w:color="2F4D83" w:themeColor="accent1" w:sz="2" w:space="0"/>
            </w:tcBorders>
            <w:tcMar/>
            <w:vAlign w:val="center"/>
          </w:tcPr>
          <w:p w:rsidRPr="00F0536E" w:rsidR="00A0523D" w:rsidP="00601F52" w:rsidRDefault="00A0523D" w14:paraId="53128261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  <w:tc>
          <w:tcPr>
            <w:tcW w:w="1919" w:type="dxa"/>
            <w:tcMar/>
            <w:vAlign w:val="center"/>
            <w:hideMark/>
          </w:tcPr>
          <w:p w:rsidRPr="00F0536E" w:rsidR="00A0523D" w:rsidP="00601F52" w:rsidRDefault="00A0523D" w14:paraId="2402EFA9" wp14:textId="77777777">
            <w:pP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t>Etisoft Sp. z o.o.</w:t>
            </w: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br/>
            </w:r>
            <w:r w:rsidRPr="00F0536E"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  <w:t>Szara 21, 44-100 Gliwice</w:t>
            </w:r>
          </w:p>
          <w:p w:rsidRPr="00F0536E" w:rsidR="00A0523D" w:rsidP="00601F52" w:rsidRDefault="00470E6E" w14:paraId="07793EDD" wp14:textId="77777777">
            <w:pP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hyperlink w:history="1" r:id="rId20">
              <w:r w:rsidRPr="00F0536E" w:rsidR="00A0523D">
                <w:rPr>
                  <w:rStyle w:val="Hipercze"/>
                  <w:rFonts w:asciiTheme="minorHAnsi" w:hAnsiTheme="minorHAnsi" w:eastAsiaTheme="minorEastAsia" w:cstheme="minorBidi"/>
                  <w:noProof/>
                  <w:color w:val="2F5496"/>
                  <w:sz w:val="16"/>
                  <w:szCs w:val="16"/>
                  <w:lang w:eastAsia="pl-PL"/>
                </w:rPr>
                <w:t>www.etisoft.com.pl</w:t>
              </w:r>
            </w:hyperlink>
          </w:p>
        </w:tc>
        <w:tc>
          <w:tcPr>
            <w:tcW w:w="1985" w:type="dxa"/>
            <w:tcMar/>
            <w:vAlign w:val="center"/>
            <w:hideMark/>
          </w:tcPr>
          <w:p w:rsidRPr="00F0536E" w:rsidR="00A0523D" w:rsidP="00601F52" w:rsidRDefault="00A0523D" w14:paraId="62486C05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A0523D">
              <w:drawing>
                <wp:inline xmlns:wp14="http://schemas.microsoft.com/office/word/2010/wordprocessingDrawing" wp14:editId="46DB5D36" wp14:anchorId="4DEC67DB">
                  <wp:extent cx="260985" cy="248285"/>
                  <wp:effectExtent l="0" t="0" r="5715" b="0"/>
                  <wp:docPr id="539" name="Obraz 539" title="">
                    <a:hlinkClick r:id="Ra165bd00e3b8496a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39"/>
                          <pic:cNvPicPr/>
                        </pic:nvPicPr>
                        <pic:blipFill>
                          <a:blip r:embed="R2f37af7a9223417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09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58DF385D" wp14:anchorId="54D39529">
                  <wp:extent cx="248285" cy="248285"/>
                  <wp:effectExtent l="0" t="0" r="0" b="0"/>
                  <wp:docPr id="540" name="Obraz 540" title="">
                    <a:hlinkClick r:id="R77d4392e1d9b4213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0"/>
                          <pic:cNvPicPr/>
                        </pic:nvPicPr>
                        <pic:blipFill>
                          <a:blip r:embed="R198a9e9f1dc84b5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7E94B974" wp14:anchorId="3F768ED1">
                  <wp:extent cx="248285" cy="248285"/>
                  <wp:effectExtent l="0" t="0" r="0" b="0"/>
                  <wp:docPr id="541" name="Obraz 541" title="">
                    <a:hlinkClick r:id="Rcd7d9895eb9547f1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1"/>
                          <pic:cNvPicPr/>
                        </pic:nvPicPr>
                        <pic:blipFill>
                          <a:blip r:embed="R857db9c0d3794f4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523D">
              <w:drawing>
                <wp:inline xmlns:wp14="http://schemas.microsoft.com/office/word/2010/wordprocessingDrawing" wp14:editId="711C347A" wp14:anchorId="568BC1FA">
                  <wp:extent cx="248285" cy="248285"/>
                  <wp:effectExtent l="0" t="0" r="0" b="0"/>
                  <wp:docPr id="542" name="Obraz 542" title="">
                    <a:hlinkClick r:id="R83242344e6b04e76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2"/>
                          <pic:cNvPicPr/>
                        </pic:nvPicPr>
                        <pic:blipFill>
                          <a:blip r:embed="R9a87c49c45a4438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xmlns:wp14="http://schemas.microsoft.com/office/word/2010/wordml" w:rsidR="000C7087" w:rsidP="000C7087" w:rsidRDefault="000C7087" w14:paraId="4101652C" wp14:textId="77777777"/>
    <w:p xmlns:wp14="http://schemas.microsoft.com/office/word/2010/wordml" w:rsidR="000C7087" w:rsidP="000C7087" w:rsidRDefault="000C7087" w14:paraId="4B99056E" wp14:textId="77777777"/>
    <w:p xmlns:wp14="http://schemas.microsoft.com/office/word/2010/wordml" w:rsidR="000C7087" w:rsidP="000C7087" w:rsidRDefault="000C7087" w14:paraId="1299C43A" wp14:textId="77777777"/>
    <w:p xmlns:wp14="http://schemas.microsoft.com/office/word/2010/wordml" w:rsidR="000C7087" w:rsidP="000C7087" w:rsidRDefault="000C7087" w14:paraId="4DDBEF00" wp14:textId="77777777"/>
    <w:p xmlns:wp14="http://schemas.microsoft.com/office/word/2010/wordml" w:rsidR="000C7087" w:rsidP="000C7087" w:rsidRDefault="000C7087" w14:paraId="2B3C013C" wp14:textId="77777777">
      <w:r>
        <w:t>korespondencja zewnętrzna – wersja ENG</w:t>
      </w:r>
    </w:p>
    <w:p xmlns:wp14="http://schemas.microsoft.com/office/word/2010/wordml" w:rsidR="00A0523D" w:rsidP="000C7087" w:rsidRDefault="00A0523D" w14:paraId="3461D779" wp14:textId="77777777"/>
    <w:p xmlns:wp14="http://schemas.microsoft.com/office/word/2010/wordml" w:rsidR="00A0523D" w:rsidP="000C7087" w:rsidRDefault="00A0523D" w14:paraId="3CF2D8B6" wp14:textId="77777777"/>
    <w:p xmlns:wp14="http://schemas.microsoft.com/office/word/2010/wordml" w:rsidR="000C7087" w:rsidP="000C7087" w:rsidRDefault="000C7087" w14:paraId="0FB78278" wp14:textId="77777777"/>
    <w:tbl>
      <w:tblPr>
        <w:tblW w:w="6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43"/>
        <w:gridCol w:w="2013"/>
        <w:gridCol w:w="1806"/>
      </w:tblGrid>
      <w:tr xmlns:wp14="http://schemas.microsoft.com/office/word/2010/wordml" w:rsidRPr="00F0536E" w:rsidR="000C7087" w:rsidTr="0E634AE2" w14:paraId="14D63E75" wp14:textId="77777777">
        <w:trPr>
          <w:trHeight w:val="359"/>
        </w:trPr>
        <w:tc>
          <w:tcPr>
            <w:tcW w:w="6521" w:type="dxa"/>
            <w:gridSpan w:val="4"/>
            <w:tcMar/>
          </w:tcPr>
          <w:p w:rsidRPr="00A807A3" w:rsidR="000C7087" w:rsidP="00601F52" w:rsidRDefault="000C7087" w14:paraId="7FBEF8AD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Best Regards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 </w:t>
            </w:r>
          </w:p>
          <w:p w:rsidRPr="00A807A3" w:rsidR="000C7087" w:rsidP="00601F52" w:rsidRDefault="000C7087" w14:paraId="1FC39945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A807A3" w:rsidR="000C7087" w:rsidP="00601F52" w:rsidRDefault="000C7087" w14:paraId="1C8150E4" wp14:textId="77777777">
            <w:pP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 xml:space="preserve">Joanna Rawlik-Krupa </w:t>
            </w:r>
          </w:p>
          <w:p w:rsidRPr="00A807A3" w:rsidR="000C7087" w:rsidP="00601F52" w:rsidRDefault="000C7087" w14:paraId="186B2D44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Branding Manager</w:t>
            </w:r>
          </w:p>
          <w:p w:rsidRPr="00A807A3" w:rsidR="000C7087" w:rsidP="00601F52" w:rsidRDefault="000C7087" w14:paraId="7CE3BCE6" wp14:textId="77777777">
            <w:pP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. +48 693 671 670  | e-mail: </w:t>
            </w:r>
            <w:hyperlink w:history="1" r:id="rId21">
              <w:r w:rsidRPr="00A807A3">
                <w:rPr>
                  <w:rStyle w:val="Hipercze"/>
                  <w:rFonts w:asciiTheme="minorHAnsi" w:hAnsiTheme="minorHAnsi" w:eastAsiaTheme="minorEastAsia" w:cstheme="minorBidi"/>
                  <w:noProof/>
                  <w:color w:val="3333CC"/>
                  <w:lang w:val="de-DE" w:eastAsia="pl-PL"/>
                </w:rPr>
                <w:t>jkrupa@etisoft.com.pl</w:t>
              </w:r>
            </w:hyperlink>
          </w:p>
          <w:p w:rsidRPr="00F0536E" w:rsidR="000C7087" w:rsidP="00601F52" w:rsidRDefault="000C7087" w14:paraId="0562CB0E" wp14:textId="77777777">
            <w:pPr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Pr="00F0536E" w:rsidR="000C7087" w:rsidTr="0E634AE2" w14:paraId="5E8E7B5A" wp14:textId="77777777">
        <w:trPr>
          <w:trHeight w:val="359"/>
        </w:trPr>
        <w:tc>
          <w:tcPr>
            <w:tcW w:w="2410" w:type="dxa"/>
            <w:tcBorders>
              <w:top w:val="nil"/>
              <w:left w:val="nil"/>
              <w:bottom w:val="nil"/>
              <w:right w:val="single" w:color="2F5496" w:sz="4" w:space="0"/>
            </w:tcBorders>
            <w:tcMar/>
            <w:hideMark/>
          </w:tcPr>
          <w:p w:rsidRPr="00F0536E" w:rsidR="000C7087" w:rsidP="00601F52" w:rsidRDefault="000C7087" w14:paraId="34CE0A41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7A1CC28B" wp14:anchorId="41205CA0">
                  <wp:extent cx="1466850" cy="647700"/>
                  <wp:effectExtent l="0" t="0" r="0" b="0"/>
                  <wp:docPr id="17" name="Obraz 17" descr="Obraz zawierający tekst, clipart&#10;&#10;Opis wygenerowany automatycznie" title="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17"/>
                          <pic:cNvPicPr/>
                        </pic:nvPicPr>
                        <pic:blipFill>
                          <a:blip r:embed="Rb5ca362367f34900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668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" w:type="dxa"/>
            <w:tcBorders>
              <w:top w:val="nil"/>
              <w:left w:val="single" w:color="2F5496" w:sz="4" w:space="0"/>
              <w:bottom w:val="nil"/>
              <w:right w:val="nil"/>
            </w:tcBorders>
            <w:tcMar/>
            <w:vAlign w:val="center"/>
          </w:tcPr>
          <w:p w:rsidRPr="00F0536E" w:rsidR="000C7087" w:rsidP="00601F52" w:rsidRDefault="000C7087" w14:paraId="62EBF3C5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  <w:tc>
          <w:tcPr>
            <w:tcW w:w="2031" w:type="dxa"/>
            <w:tcMar/>
            <w:vAlign w:val="center"/>
            <w:hideMark/>
          </w:tcPr>
          <w:p w:rsidRPr="00DD6044" w:rsidR="000C7087" w:rsidP="00601F52" w:rsidRDefault="000C7087" w14:paraId="5198323B" wp14:textId="77777777">
            <w:pPr>
              <w:rPr>
                <w:rFonts w:asciiTheme="minorHAnsi" w:hAnsiTheme="minorHAnsi" w:eastAsiaTheme="minorEastAsia" w:cstheme="minorBidi"/>
                <w:noProof/>
                <w:color w:val="2F4D83" w:themeColor="accent1"/>
                <w:sz w:val="16"/>
                <w:szCs w:val="16"/>
                <w:lang w:eastAsia="pl-PL"/>
              </w:rPr>
            </w:pPr>
            <w:r w:rsidRPr="00DD6044">
              <w:rPr>
                <w:rFonts w:asciiTheme="minorHAnsi" w:hAnsiTheme="minorHAnsi" w:eastAsiaTheme="minorEastAsia" w:cstheme="minorBidi"/>
                <w:b/>
                <w:bCs/>
                <w:noProof/>
                <w:color w:val="2F4D83" w:themeColor="accent1"/>
                <w:sz w:val="16"/>
                <w:szCs w:val="16"/>
                <w:lang w:eastAsia="pl-PL"/>
              </w:rPr>
              <w:t>Etisoft Sp. z o.o.</w:t>
            </w:r>
            <w:r w:rsidRPr="00DD6044">
              <w:rPr>
                <w:rFonts w:asciiTheme="minorHAnsi" w:hAnsiTheme="minorHAnsi" w:eastAsiaTheme="minorEastAsia" w:cstheme="minorBidi"/>
                <w:b/>
                <w:bCs/>
                <w:noProof/>
                <w:color w:val="2F4D83" w:themeColor="accent1"/>
                <w:sz w:val="16"/>
                <w:szCs w:val="16"/>
                <w:lang w:eastAsia="pl-PL"/>
              </w:rPr>
              <w:br/>
            </w:r>
            <w:r w:rsidRPr="00DD6044">
              <w:rPr>
                <w:rFonts w:asciiTheme="minorHAnsi" w:hAnsiTheme="minorHAnsi" w:eastAsiaTheme="minorEastAsia" w:cstheme="minorBidi"/>
                <w:noProof/>
                <w:color w:val="2F4D83" w:themeColor="accent1"/>
                <w:sz w:val="16"/>
                <w:szCs w:val="16"/>
                <w:lang w:eastAsia="pl-PL"/>
              </w:rPr>
              <w:t>Szara 21, 44-100 Gliwice</w:t>
            </w:r>
          </w:p>
          <w:p w:rsidRPr="00DD6044" w:rsidR="000C7087" w:rsidP="00601F52" w:rsidRDefault="00470E6E" w14:paraId="77278039" wp14:textId="77777777">
            <w:pPr>
              <w:rPr>
                <w:rFonts w:asciiTheme="minorHAnsi" w:hAnsiTheme="minorHAnsi" w:eastAsiaTheme="minorEastAsia" w:cstheme="minorBidi"/>
                <w:noProof/>
                <w:color w:val="2F4D83" w:themeColor="accent1"/>
                <w:sz w:val="16"/>
                <w:szCs w:val="16"/>
                <w:lang w:eastAsia="pl-PL"/>
              </w:rPr>
            </w:pPr>
            <w:hyperlink w:history="1" r:id="rId22">
              <w:r w:rsidRPr="00DD6044" w:rsidR="000C7087">
                <w:rPr>
                  <w:rStyle w:val="Hipercze"/>
                  <w:rFonts w:asciiTheme="minorHAnsi" w:hAnsiTheme="minorHAnsi" w:eastAsiaTheme="minorEastAsia" w:cstheme="minorBidi"/>
                  <w:noProof/>
                  <w:color w:val="2F4D83" w:themeColor="accent1"/>
                  <w:sz w:val="16"/>
                  <w:szCs w:val="16"/>
                  <w:lang w:eastAsia="pl-PL"/>
                </w:rPr>
                <w:t>www.etisoft.e</w:t>
              </w:r>
              <w:r w:rsidRPr="00DD6044" w:rsidR="000C7087">
                <w:rPr>
                  <w:rStyle w:val="Hipercze"/>
                  <w:rFonts w:eastAsiaTheme="minorEastAsia"/>
                  <w:noProof/>
                  <w:color w:val="2F4D83" w:themeColor="accent1"/>
                  <w:sz w:val="16"/>
                  <w:szCs w:val="16"/>
                  <w:lang w:eastAsia="pl-PL"/>
                </w:rPr>
                <w:t>u</w:t>
              </w:r>
            </w:hyperlink>
          </w:p>
        </w:tc>
        <w:tc>
          <w:tcPr>
            <w:tcW w:w="1832" w:type="dxa"/>
            <w:tcMar/>
            <w:vAlign w:val="center"/>
            <w:hideMark/>
          </w:tcPr>
          <w:p w:rsidRPr="00F0536E" w:rsidR="000C7087" w:rsidP="00601F52" w:rsidRDefault="000C7087" w14:paraId="6D98A12B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117CED4A" wp14:anchorId="36340D98">
                  <wp:extent cx="260985" cy="248285"/>
                  <wp:effectExtent l="0" t="0" r="5715" b="0"/>
                  <wp:docPr id="543" name="Obraz 543" title="">
                    <a:hlinkClick r:id="Ra09ebe91a17341cc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3"/>
                          <pic:cNvPicPr/>
                        </pic:nvPicPr>
                        <pic:blipFill>
                          <a:blip r:embed="R2b52d1e492c0477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09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199D5A5B" wp14:anchorId="6CE86AF3">
                  <wp:extent cx="248285" cy="248285"/>
                  <wp:effectExtent l="0" t="0" r="0" b="0"/>
                  <wp:docPr id="544" name="Obraz 544" title="">
                    <a:hlinkClick r:id="R79117d840ed6402d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4"/>
                          <pic:cNvPicPr/>
                        </pic:nvPicPr>
                        <pic:blipFill>
                          <a:blip r:embed="R16b22349d8e5459d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477F32A1" wp14:anchorId="00F93785">
                  <wp:extent cx="248285" cy="248285"/>
                  <wp:effectExtent l="0" t="0" r="0" b="0"/>
                  <wp:docPr id="545" name="Obraz 545" title="">
                    <a:hlinkClick r:id="R9881df976c5740f9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5"/>
                          <pic:cNvPicPr/>
                        </pic:nvPicPr>
                        <pic:blipFill>
                          <a:blip r:embed="R356ce9e2025a4f80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0A5EF144" wp14:anchorId="18B4439A">
                  <wp:extent cx="248285" cy="248285"/>
                  <wp:effectExtent l="0" t="0" r="0" b="0"/>
                  <wp:docPr id="546" name="Obraz 546" title="">
                    <a:hlinkClick r:id="Rc9f3879c226f4a76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46"/>
                          <pic:cNvPicPr/>
                        </pic:nvPicPr>
                        <pic:blipFill>
                          <a:blip r:embed="Re5048eb561bd445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0C7087" w:rsidP="000C7087" w:rsidRDefault="000C7087" w14:paraId="2946DB82" wp14:textId="77777777">
      <w:pPr>
        <w:spacing w:after="160"/>
      </w:pPr>
    </w:p>
    <w:p xmlns:wp14="http://schemas.microsoft.com/office/word/2010/wordml" w:rsidR="000C7087" w:rsidP="000C7087" w:rsidRDefault="000C7087" w14:paraId="5997CC1D" wp14:textId="77777777"/>
    <w:p xmlns:wp14="http://schemas.microsoft.com/office/word/2010/wordml" w:rsidR="000C7087" w:rsidRDefault="000C7087" w14:paraId="110FFD37" wp14:textId="77777777">
      <w:pPr>
        <w:spacing w:after="160"/>
        <w:ind w:left="0"/>
        <w:rPr>
          <w:rStyle w:val="uwypuklenieZnak"/>
          <w:rFonts w:eastAsiaTheme="minorHAnsi"/>
        </w:rPr>
      </w:pPr>
      <w:r>
        <w:rPr>
          <w:rStyle w:val="uwypuklenieZnak"/>
          <w:rFonts w:eastAsiaTheme="minorHAnsi"/>
        </w:rPr>
        <w:br w:type="page"/>
      </w:r>
    </w:p>
    <w:p xmlns:wp14="http://schemas.microsoft.com/office/word/2010/wordml" w:rsidR="000C7087" w:rsidP="000C7087" w:rsidRDefault="000C7087" w14:paraId="6B699379" wp14:textId="77777777">
      <w:pPr>
        <w:spacing w:after="160"/>
        <w:rPr>
          <w:rStyle w:val="uwypuklenieZnak"/>
          <w:rFonts w:eastAsiaTheme="minorHAnsi"/>
        </w:rPr>
      </w:pPr>
    </w:p>
    <w:p xmlns:wp14="http://schemas.microsoft.com/office/word/2010/wordml" w:rsidR="000C7087" w:rsidP="000C7087" w:rsidRDefault="000C7087" w14:paraId="09D54F19" wp14:textId="77777777">
      <w:pPr>
        <w:spacing w:after="160"/>
      </w:pPr>
      <w:r w:rsidRPr="006D75FD">
        <w:rPr>
          <w:rStyle w:val="uwypuklenieZnak"/>
          <w:rFonts w:eastAsiaTheme="minorHAnsi"/>
        </w:rPr>
        <w:t xml:space="preserve">STOPKA | </w:t>
      </w:r>
      <w:proofErr w:type="spellStart"/>
      <w:r w:rsidRPr="006D75FD">
        <w:rPr>
          <w:rStyle w:val="uwypuklenieZnak"/>
          <w:rFonts w:eastAsiaTheme="minorHAnsi"/>
        </w:rPr>
        <w:t>Wersja</w:t>
      </w:r>
      <w:proofErr w:type="spellEnd"/>
      <w:r w:rsidRPr="006D75FD">
        <w:rPr>
          <w:rStyle w:val="uwypuklenieZnak"/>
          <w:rFonts w:eastAsiaTheme="minorHAnsi"/>
        </w:rPr>
        <w:t xml:space="preserve"> </w:t>
      </w:r>
      <w:proofErr w:type="spellStart"/>
      <w:r w:rsidRPr="006D75FD">
        <w:rPr>
          <w:rStyle w:val="uwypuklenieZnak"/>
          <w:rFonts w:eastAsiaTheme="minorHAnsi"/>
        </w:rPr>
        <w:t>krótka</w:t>
      </w:r>
      <w:proofErr w:type="spellEnd"/>
      <w:r>
        <w:t xml:space="preserve"> </w:t>
      </w:r>
      <w:r>
        <w:br/>
      </w:r>
      <w:r>
        <w:t>kontynuacja korespondencji, korespondencja wewnętrzna – wersja PL</w:t>
      </w:r>
    </w:p>
    <w:p xmlns:wp14="http://schemas.microsoft.com/office/word/2010/wordml" w:rsidR="000C7087" w:rsidP="000C7087" w:rsidRDefault="000C7087" w14:paraId="3FE9F23F" wp14:textId="77777777">
      <w:pPr>
        <w:spacing w:after="160"/>
      </w:pPr>
    </w:p>
    <w:tbl>
      <w:tblPr>
        <w:tblW w:w="6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5"/>
      </w:tblGrid>
      <w:tr xmlns:wp14="http://schemas.microsoft.com/office/word/2010/wordml" w:rsidRPr="00F0536E" w:rsidR="000C7087" w:rsidTr="00601F52" w14:paraId="4C7D25DA" wp14:textId="77777777">
        <w:trPr>
          <w:trHeight w:val="359"/>
        </w:trPr>
        <w:tc>
          <w:tcPr>
            <w:tcW w:w="6385" w:type="dxa"/>
          </w:tcPr>
          <w:p w:rsidRPr="00A807A3" w:rsidR="000C7087" w:rsidP="00601F52" w:rsidRDefault="000C7087" w14:paraId="68EC2591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Pozdrawiam </w:t>
            </w:r>
          </w:p>
          <w:p w:rsidRPr="00A807A3" w:rsidR="000C7087" w:rsidP="00601F52" w:rsidRDefault="000C7087" w14:paraId="1F72F646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A807A3" w:rsidR="000C7087" w:rsidP="00601F52" w:rsidRDefault="000C7087" w14:paraId="741CC8CA" wp14:textId="77777777">
            <w:pP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 xml:space="preserve">Joanna Rawlik-Krupa </w:t>
            </w:r>
          </w:p>
          <w:p w:rsidRPr="00A807A3" w:rsidR="000C7087" w:rsidP="00601F52" w:rsidRDefault="000C7087" w14:paraId="194B94F2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Specjalista ds. Zarządzania Marką </w:t>
            </w:r>
          </w:p>
          <w:p w:rsidRPr="00A807A3" w:rsidR="000C7087" w:rsidP="00601F52" w:rsidRDefault="000C7087" w14:paraId="649F5017" wp14:textId="77777777">
            <w:pP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. +48 693 671 670  | e-mail: </w:t>
            </w:r>
            <w:hyperlink w:history="1" r:id="rId24">
              <w:r w:rsidRPr="00A807A3">
                <w:rPr>
                  <w:rStyle w:val="Hipercze"/>
                  <w:rFonts w:asciiTheme="minorHAnsi" w:hAnsiTheme="minorHAnsi" w:eastAsiaTheme="minorEastAsia" w:cstheme="minorBidi"/>
                  <w:noProof/>
                  <w:color w:val="3333CC"/>
                  <w:lang w:val="de-DE" w:eastAsia="pl-PL"/>
                </w:rPr>
                <w:t>jkrupa@etisoft.com.pl</w:t>
              </w:r>
            </w:hyperlink>
          </w:p>
          <w:p w:rsidRPr="00F0536E" w:rsidR="000C7087" w:rsidP="00601F52" w:rsidRDefault="000C7087" w14:paraId="08CE6F91" wp14:textId="77777777">
            <w:pPr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</w:tbl>
    <w:p xmlns:wp14="http://schemas.microsoft.com/office/word/2010/wordml" w:rsidR="000C7087" w:rsidP="000C7087" w:rsidRDefault="000C7087" w14:paraId="61CDCEAD" wp14:textId="77777777">
      <w:pPr>
        <w:spacing w:after="160"/>
      </w:pPr>
    </w:p>
    <w:p xmlns:wp14="http://schemas.microsoft.com/office/word/2010/wordml" w:rsidR="000C7087" w:rsidP="000C7087" w:rsidRDefault="000C7087" w14:paraId="75FBA497" wp14:textId="77777777">
      <w:pPr>
        <w:spacing w:after="160"/>
      </w:pPr>
      <w:r>
        <w:t>kontynuacja korespondencji, korespondencja wewnętrzna – wersja ENG</w:t>
      </w:r>
    </w:p>
    <w:p xmlns:wp14="http://schemas.microsoft.com/office/word/2010/wordml" w:rsidR="000C7087" w:rsidP="000C7087" w:rsidRDefault="000C7087" w14:paraId="6BB9E253" wp14:textId="77777777">
      <w:pPr>
        <w:spacing w:after="160"/>
      </w:pPr>
    </w:p>
    <w:tbl>
      <w:tblPr>
        <w:tblW w:w="6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5"/>
      </w:tblGrid>
      <w:tr xmlns:wp14="http://schemas.microsoft.com/office/word/2010/wordml" w:rsidRPr="00F0536E" w:rsidR="000C7087" w:rsidTr="00601F52" w14:paraId="07B8DBF7" wp14:textId="77777777">
        <w:trPr>
          <w:trHeight w:val="359"/>
        </w:trPr>
        <w:tc>
          <w:tcPr>
            <w:tcW w:w="6385" w:type="dxa"/>
          </w:tcPr>
          <w:p w:rsidRPr="00A807A3" w:rsidR="000C7087" w:rsidP="00601F52" w:rsidRDefault="000C7087" w14:paraId="2E98FB46" wp14:textId="77777777">
            <w:pPr>
              <w:tabs>
                <w:tab w:val="left" w:pos="5461"/>
              </w:tabs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Best Regards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 </w:t>
            </w: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ab/>
            </w:r>
          </w:p>
          <w:p w:rsidRPr="00A807A3" w:rsidR="000C7087" w:rsidP="00601F52" w:rsidRDefault="000C7087" w14:paraId="23DE523C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A807A3" w:rsidR="000C7087" w:rsidP="00601F52" w:rsidRDefault="000C7087" w14:paraId="344F4DB5" wp14:textId="77777777">
            <w:pPr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 xml:space="preserve">Joanna Rawlik-Krupa </w:t>
            </w:r>
          </w:p>
          <w:p w:rsidRPr="00A807A3" w:rsidR="000C7087" w:rsidP="00601F52" w:rsidRDefault="000C7087" w14:paraId="7A67BC80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Branding Manager</w:t>
            </w:r>
          </w:p>
          <w:p w:rsidRPr="00A807A3" w:rsidR="000C7087" w:rsidP="00601F52" w:rsidRDefault="000C7087" w14:paraId="4A9E66F9" wp14:textId="77777777">
            <w:pP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</w:pP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A807A3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. +48 693 671 670  | e-mail: </w:t>
            </w:r>
            <w:hyperlink w:history="1" r:id="rId25">
              <w:r w:rsidRPr="00A807A3">
                <w:rPr>
                  <w:rStyle w:val="Hipercze"/>
                  <w:rFonts w:asciiTheme="minorHAnsi" w:hAnsiTheme="minorHAnsi" w:eastAsiaTheme="minorEastAsia" w:cstheme="minorBidi"/>
                  <w:noProof/>
                  <w:color w:val="3333CC"/>
                  <w:lang w:val="de-DE" w:eastAsia="pl-PL"/>
                </w:rPr>
                <w:t>jkrupa@etisoft.com.pl</w:t>
              </w:r>
            </w:hyperlink>
          </w:p>
          <w:p w:rsidRPr="00F0536E" w:rsidR="000C7087" w:rsidP="00601F52" w:rsidRDefault="000C7087" w14:paraId="52E56223" wp14:textId="77777777">
            <w:pPr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</w:tbl>
    <w:p xmlns:wp14="http://schemas.microsoft.com/office/word/2010/wordml" w:rsidR="000C7087" w:rsidP="000C7087" w:rsidRDefault="000C7087" w14:paraId="07547A01" wp14:textId="77777777"/>
    <w:p xmlns:wp14="http://schemas.microsoft.com/office/word/2010/wordml" w:rsidR="000C7087" w:rsidP="000C7087" w:rsidRDefault="000C7087" w14:paraId="5043CB0F" wp14:textId="77777777"/>
    <w:p xmlns:wp14="http://schemas.microsoft.com/office/word/2010/wordml" w:rsidR="000C7087" w:rsidP="000C7087" w:rsidRDefault="000C7087" w14:paraId="07459315" wp14:textId="77777777"/>
    <w:p xmlns:wp14="http://schemas.microsoft.com/office/word/2010/wordml" w:rsidR="000C7087" w:rsidP="000C7087" w:rsidRDefault="000C7087" w14:paraId="6537F28F" wp14:textId="77777777"/>
    <w:p xmlns:wp14="http://schemas.microsoft.com/office/word/2010/wordml" w:rsidR="000C7087" w:rsidP="000C7087" w:rsidRDefault="000C7087" w14:paraId="4AF93485" wp14:textId="77777777">
      <w:pPr>
        <w:rPr>
          <w:rFonts w:ascii="Calibri" w:hAnsi="Calibri" w:eastAsiaTheme="minorEastAsia" w:cstheme="minorBidi"/>
          <w:noProof/>
          <w:sz w:val="22"/>
          <w:szCs w:val="22"/>
          <w:lang w:eastAsia="pl-PL"/>
        </w:rPr>
      </w:pPr>
      <w:r>
        <w:rPr>
          <w:rFonts w:ascii="Calibri" w:hAnsi="Calibri" w:eastAsiaTheme="minorEastAsia" w:cstheme="minorBidi"/>
          <w:noProof/>
          <w:sz w:val="22"/>
          <w:szCs w:val="22"/>
          <w:lang w:eastAsia="pl-PL"/>
        </w:rPr>
        <w:t>Stopka serwisowa</w:t>
      </w:r>
    </w:p>
    <w:p xmlns:wp14="http://schemas.microsoft.com/office/word/2010/wordml" w:rsidR="000C7087" w:rsidP="000C7087" w:rsidRDefault="000C7087" w14:paraId="6DFB9E20" wp14:textId="77777777">
      <w:pPr>
        <w:rPr>
          <w:rFonts w:ascii="Calibri" w:hAnsi="Calibri" w:eastAsiaTheme="minorEastAsia" w:cstheme="minorBidi"/>
          <w:noProof/>
          <w:sz w:val="22"/>
          <w:szCs w:val="22"/>
          <w:lang w:eastAsia="pl-PL"/>
        </w:rPr>
      </w:pPr>
    </w:p>
    <w:p xmlns:wp14="http://schemas.microsoft.com/office/word/2010/wordml" w:rsidR="000C7087" w:rsidP="000C7087" w:rsidRDefault="000C7087" w14:paraId="70DF9E56" wp14:textId="77777777">
      <w:pPr>
        <w:rPr>
          <w:rFonts w:ascii="Calibri" w:hAnsi="Calibri" w:eastAsiaTheme="minorEastAsia" w:cstheme="minorBidi"/>
          <w:noProof/>
          <w:sz w:val="22"/>
          <w:szCs w:val="22"/>
          <w:lang w:eastAsia="pl-PL"/>
        </w:rPr>
      </w:pPr>
    </w:p>
    <w:tbl>
      <w:tblPr>
        <w:tblpPr w:leftFromText="141" w:rightFromText="141" w:vertAnchor="text" w:tblpY="1"/>
        <w:tblOverlap w:val="never"/>
        <w:tblW w:w="6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42"/>
        <w:gridCol w:w="1989"/>
        <w:gridCol w:w="1843"/>
      </w:tblGrid>
      <w:tr xmlns:wp14="http://schemas.microsoft.com/office/word/2010/wordml" w:rsidR="000C7087" w:rsidTr="0E634AE2" w14:paraId="7D3596E7" wp14:textId="77777777">
        <w:trPr>
          <w:trHeight w:val="359"/>
        </w:trPr>
        <w:tc>
          <w:tcPr>
            <w:tcW w:w="6521" w:type="dxa"/>
            <w:gridSpan w:val="4"/>
            <w:tcMar/>
            <w:vAlign w:val="center"/>
          </w:tcPr>
          <w:p w:rsidR="000C7087" w:rsidP="00601F52" w:rsidRDefault="000C7087" w14:paraId="350D3123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Pozdrawiam </w:t>
            </w:r>
          </w:p>
          <w:p w:rsidR="000C7087" w:rsidP="00601F52" w:rsidRDefault="000C7087" w14:paraId="54543ED2" wp14:textId="77777777">
            <w:pPr>
              <w:rPr>
                <w:color w:val="000000"/>
                <w:lang w:val="de-DE" w:eastAsia="pl-PL"/>
              </w:rPr>
            </w:pPr>
            <w:r>
              <w:rPr>
                <w:b/>
                <w:bCs/>
                <w:color w:val="1F497D"/>
                <w:lang w:eastAsia="pl-PL"/>
              </w:rPr>
              <w:t xml:space="preserve">Arkadiusz Krużycki </w:t>
            </w:r>
            <w:r>
              <w:rPr>
                <w:b/>
                <w:bCs/>
                <w:color w:val="1F497D"/>
                <w:lang w:eastAsia="pl-PL"/>
              </w:rPr>
              <w:br/>
            </w:r>
            <w:r>
              <w:rPr>
                <w:color w:val="1F497D"/>
                <w:lang w:eastAsia="pl-PL"/>
              </w:rPr>
              <w:t>Dział Obsługi Serwisowej</w:t>
            </w:r>
            <w:r>
              <w:rPr>
                <w:color w:val="1F497D"/>
                <w:lang w:eastAsia="pl-PL"/>
              </w:rPr>
              <w:br/>
            </w:r>
            <w:r>
              <w:rPr>
                <w:color w:val="1F497D"/>
                <w:lang w:val="de-DE" w:eastAsia="pl-PL"/>
              </w:rPr>
              <w:t>Tel: +48 789 460 606</w:t>
            </w:r>
            <w:r>
              <w:rPr>
                <w:color w:val="1F497D"/>
                <w:lang w:val="de-DE" w:eastAsia="pl-PL"/>
              </w:rPr>
              <w:br/>
            </w:r>
            <w:proofErr w:type="spellStart"/>
            <w:r>
              <w:rPr>
                <w:color w:val="1F497D"/>
                <w:lang w:val="de-DE" w:eastAsia="pl-PL"/>
              </w:rPr>
              <w:t>e-m</w:t>
            </w:r>
            <w:r w:rsidRPr="00DD198D">
              <w:rPr>
                <w:color w:val="2F4D83" w:themeColor="accent1"/>
                <w:lang w:val="de-DE" w:eastAsia="pl-PL"/>
              </w:rPr>
              <w:t>ail</w:t>
            </w:r>
            <w:proofErr w:type="spellEnd"/>
            <w:r w:rsidRPr="00DD198D">
              <w:rPr>
                <w:color w:val="2F4D83" w:themeColor="accent1"/>
                <w:lang w:val="de-DE" w:eastAsia="pl-PL"/>
              </w:rPr>
              <w:t>:</w:t>
            </w:r>
            <w:r w:rsidRPr="00DD198D">
              <w:rPr>
                <w:color w:val="2F4D83" w:themeColor="accent1"/>
                <w:u w:val="single"/>
                <w:lang w:val="de-DE" w:eastAsia="pl-PL"/>
              </w:rPr>
              <w:t xml:space="preserve"> </w:t>
            </w:r>
            <w:hyperlink w:history="1" r:id="rId26">
              <w:r w:rsidRPr="00DD198D">
                <w:rPr>
                  <w:rStyle w:val="Hipercze"/>
                  <w:color w:val="2F4D83" w:themeColor="accent1"/>
                  <w:lang w:val="de-DE" w:eastAsia="pl-PL"/>
                </w:rPr>
                <w:t>akruzycki@etisoft.com.pl</w:t>
              </w:r>
            </w:hyperlink>
          </w:p>
          <w:p w:rsidR="000C7087" w:rsidP="00601F52" w:rsidRDefault="000C7087" w14:paraId="44E871BC" wp14:textId="77777777">
            <w:pPr>
              <w:spacing w:line="252" w:lineRule="auto"/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="000C7087" w:rsidTr="0E634AE2" w14:paraId="30F90112" wp14:textId="77777777">
        <w:trPr>
          <w:trHeight w:val="359"/>
        </w:trPr>
        <w:tc>
          <w:tcPr>
            <w:tcW w:w="2547" w:type="dxa"/>
            <w:tcBorders>
              <w:right w:val="single" w:color="2F4D83" w:themeColor="accent1" w:sz="4" w:space="0"/>
            </w:tcBorders>
            <w:tcMar/>
            <w:vAlign w:val="center"/>
            <w:hideMark/>
          </w:tcPr>
          <w:p w:rsidR="000C7087" w:rsidP="00601F52" w:rsidRDefault="000C7087" w14:paraId="144A5D23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0D78F530" wp14:anchorId="34596EE9">
                  <wp:extent cx="1466850" cy="647700"/>
                  <wp:effectExtent l="0" t="0" r="0" b="0"/>
                  <wp:docPr id="14" name="Obraz 14" descr="Obraz zawierający tekst, clipart&#10;&#10;Opis wygenerowany automatycznie" title="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14"/>
                          <pic:cNvPicPr/>
                        </pic:nvPicPr>
                        <pic:blipFill>
                          <a:blip r:embed="R9fc42fa4d0a0461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668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  <w:tcBorders>
              <w:left w:val="single" w:color="2F4D83" w:themeColor="accent1" w:sz="4" w:space="0"/>
            </w:tcBorders>
            <w:tcMar/>
            <w:vAlign w:val="center"/>
          </w:tcPr>
          <w:p w:rsidR="000C7087" w:rsidP="00601F52" w:rsidRDefault="000C7087" w14:paraId="738610EB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  <w:tc>
          <w:tcPr>
            <w:tcW w:w="1989" w:type="dxa"/>
            <w:tcMar/>
            <w:vAlign w:val="center"/>
            <w:hideMark/>
          </w:tcPr>
          <w:p w:rsidR="000C7087" w:rsidP="00601F52" w:rsidRDefault="000C7087" w14:paraId="1B7FE5AA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t>Etisoft Sp. z o.o.</w:t>
            </w:r>
            <w:r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br/>
            </w:r>
            <w: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  <w:t>Szara 21, 44-100 Gliwice</w:t>
            </w:r>
            <w: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  <w:br/>
            </w:r>
            <w:hyperlink w:history="1" r:id="rId27">
              <w:r>
                <w:rPr>
                  <w:rStyle w:val="Hipercze"/>
                  <w:rFonts w:asciiTheme="minorHAnsi" w:hAnsiTheme="minorHAnsi" w:eastAsiaTheme="minorEastAsia" w:cstheme="minorBidi"/>
                  <w:noProof/>
                  <w:color w:val="2F5496"/>
                  <w:sz w:val="16"/>
                  <w:szCs w:val="16"/>
                  <w:lang w:eastAsia="pl-PL"/>
                </w:rPr>
                <w:t>www.etisoft.com.pl</w:t>
              </w:r>
            </w:hyperlink>
          </w:p>
        </w:tc>
        <w:tc>
          <w:tcPr>
            <w:tcW w:w="1843" w:type="dxa"/>
            <w:tcMar/>
            <w:vAlign w:val="center"/>
            <w:hideMark/>
          </w:tcPr>
          <w:p w:rsidR="000C7087" w:rsidP="00601F52" w:rsidRDefault="000C7087" w14:paraId="637805D2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3383A415" wp14:anchorId="426416B9">
                  <wp:extent cx="250825" cy="250825"/>
                  <wp:effectExtent l="0" t="0" r="0" b="0"/>
                  <wp:docPr id="4" name="Obraz 4" title="">
                    <a:hlinkClick r:id="R338939c7377d4e4d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4"/>
                          <pic:cNvPicPr/>
                        </pic:nvPicPr>
                        <pic:blipFill>
                          <a:blip r:embed="Rc650901323554f0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2321D49E" wp14:anchorId="6CED10FA">
                  <wp:extent cx="250825" cy="250825"/>
                  <wp:effectExtent l="0" t="0" r="0" b="0"/>
                  <wp:docPr id="3" name="Obraz 3" title="">
                    <a:hlinkClick r:id="Rd029998508774c48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3"/>
                          <pic:cNvPicPr/>
                        </pic:nvPicPr>
                        <pic:blipFill>
                          <a:blip r:embed="Rdfebed3a12744a0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0AC6DEE6" wp14:anchorId="74970794">
                  <wp:extent cx="250825" cy="250825"/>
                  <wp:effectExtent l="0" t="0" r="0" b="0"/>
                  <wp:docPr id="2" name="Obraz 2" title="">
                    <a:hlinkClick r:id="R10e302a6128548ec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2"/>
                          <pic:cNvPicPr/>
                        </pic:nvPicPr>
                        <pic:blipFill>
                          <a:blip r:embed="R3967e2f0f0bb413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585AA2F3" wp14:anchorId="739D7175">
                  <wp:extent cx="250825" cy="250825"/>
                  <wp:effectExtent l="0" t="0" r="0" b="0"/>
                  <wp:docPr id="9" name="Obraz 9" title="">
                    <a:hlinkClick r:id="R8cfcec9a2e1444cb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9"/>
                          <pic:cNvPicPr/>
                        </pic:nvPicPr>
                        <pic:blipFill>
                          <a:blip r:embed="R40b0a7715816426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082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="000C7087" w:rsidTr="0E634AE2" w14:paraId="463F29E8" wp14:textId="77777777">
        <w:trPr>
          <w:trHeight w:val="85"/>
        </w:trPr>
        <w:tc>
          <w:tcPr>
            <w:tcW w:w="6521" w:type="dxa"/>
            <w:gridSpan w:val="4"/>
            <w:tcMar/>
            <w:vAlign w:val="center"/>
          </w:tcPr>
          <w:p w:rsidR="000C7087" w:rsidP="00601F52" w:rsidRDefault="000C7087" w14:paraId="3B7B4B86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="000C7087" w:rsidTr="0E634AE2" w14:paraId="3A0FF5F2" wp14:textId="77777777">
        <w:trPr>
          <w:trHeight w:val="359"/>
        </w:trPr>
        <w:tc>
          <w:tcPr>
            <w:tcW w:w="6521" w:type="dxa"/>
            <w:gridSpan w:val="4"/>
            <w:tcMar/>
            <w:vAlign w:val="center"/>
          </w:tcPr>
          <w:p w:rsidR="000C7087" w:rsidP="00601F52" w:rsidRDefault="000C7087" w14:paraId="5630AD66" wp14:textId="77777777">
            <w:pPr>
              <w:spacing w:line="252" w:lineRule="auto"/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  <w:r w:rsidR="000C7087">
              <w:drawing>
                <wp:inline xmlns:wp14="http://schemas.microsoft.com/office/word/2010/wordprocessingDrawing" wp14:editId="4858E98F" wp14:anchorId="4B83603A">
                  <wp:extent cx="3944620" cy="197485"/>
                  <wp:effectExtent l="0" t="0" r="0" b="0"/>
                  <wp:docPr id="6" name="Obraz 6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6"/>
                          <pic:cNvPicPr/>
                        </pic:nvPicPr>
                        <pic:blipFill>
                          <a:blip r:embed="R19d6cdb2b0484f1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944620" cy="19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0C7087" w:rsidP="000C7087" w:rsidRDefault="000C7087" w14:paraId="61829076" wp14:textId="77777777">
      <w:pPr>
        <w:rPr>
          <w:rFonts w:ascii="Calibri" w:hAnsi="Calibri" w:eastAsiaTheme="minorEastAsia" w:cstheme="minorBidi"/>
          <w:noProof/>
          <w:sz w:val="22"/>
          <w:szCs w:val="22"/>
          <w:lang w:eastAsia="pl-PL"/>
        </w:rPr>
      </w:pPr>
    </w:p>
    <w:p xmlns:wp14="http://schemas.microsoft.com/office/word/2010/wordml" w:rsidR="000C7087" w:rsidP="000C7087" w:rsidRDefault="000C7087" w14:paraId="2BA226A1" wp14:textId="77777777">
      <w:pPr>
        <w:spacing w:after="160"/>
      </w:pPr>
    </w:p>
    <w:p xmlns:wp14="http://schemas.microsoft.com/office/word/2010/wordml" w:rsidR="000C7087" w:rsidRDefault="000C7087" w14:paraId="17AD93B2" wp14:textId="77777777">
      <w:pPr>
        <w:spacing w:after="160"/>
        <w:ind w:left="0"/>
      </w:pPr>
      <w:r>
        <w:br w:type="page"/>
      </w:r>
    </w:p>
    <w:p xmlns:wp14="http://schemas.microsoft.com/office/word/2010/wordml" w:rsidR="0072181B" w:rsidP="000C7087" w:rsidRDefault="0072181B" w14:paraId="0DE4B5B7" wp14:textId="77777777"/>
    <w:p xmlns:wp14="http://schemas.microsoft.com/office/word/2010/wordml" w:rsidR="000C7087" w:rsidP="000C7087" w:rsidRDefault="000C7087" w14:paraId="66204FF1" wp14:textId="77777777"/>
    <w:p xmlns:wp14="http://schemas.microsoft.com/office/word/2010/wordml" w:rsidR="000C7087" w:rsidP="000C7087" w:rsidRDefault="000C7087" w14:paraId="2DBF0D7D" wp14:textId="77777777"/>
    <w:p xmlns:wp14="http://schemas.microsoft.com/office/word/2010/wordml" w:rsidRPr="000C7087" w:rsidR="000C7087" w:rsidP="000C7087" w:rsidRDefault="000C7087" w14:paraId="27597793" wp14:textId="77777777">
      <w:pPr>
        <w:spacing w:after="160"/>
        <w:ind w:left="0"/>
        <w:rPr>
          <w:rFonts w:ascii="Titillium Web Light" w:hAnsi="Titillium Web Light" w:cs="Times New Roman"/>
          <w:b/>
          <w:bCs/>
          <w:color w:val="2F4D83" w:themeColor="accent1"/>
          <w:sz w:val="28"/>
          <w:szCs w:val="28"/>
          <w:lang w:val="en-GB"/>
        </w:rPr>
      </w:pPr>
      <w:r>
        <w:t>okolicznościowa z banerem reklamowym/ informacyjnym – wersja PL</w:t>
      </w:r>
    </w:p>
    <w:tbl>
      <w:tblPr>
        <w:tblW w:w="6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1984"/>
        <w:gridCol w:w="1843"/>
      </w:tblGrid>
      <w:tr xmlns:wp14="http://schemas.microsoft.com/office/word/2010/wordml" w:rsidRPr="00F0536E" w:rsidR="000C7087" w:rsidTr="0E634AE2" w14:paraId="5D0B0A80" wp14:textId="77777777">
        <w:trPr>
          <w:trHeight w:val="359"/>
        </w:trPr>
        <w:tc>
          <w:tcPr>
            <w:tcW w:w="6521" w:type="dxa"/>
            <w:gridSpan w:val="4"/>
            <w:tcMar/>
          </w:tcPr>
          <w:p w:rsidRPr="00F0536E" w:rsidR="000C7087" w:rsidP="00601F52" w:rsidRDefault="000C7087" w14:paraId="1C766EA6" wp14:textId="77777777">
            <w:pPr>
              <w:contextualSpacing/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Pozdrawiam </w:t>
            </w:r>
          </w:p>
          <w:p w:rsidRPr="00F0536E" w:rsidR="000C7087" w:rsidP="00601F52" w:rsidRDefault="000C7087" w14:paraId="6B62F1B3" wp14:textId="77777777">
            <w:pPr>
              <w:contextualSpacing/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</w:p>
          <w:p w:rsidRPr="00F0536E" w:rsidR="000C7087" w:rsidP="00601F52" w:rsidRDefault="000C7087" w14:paraId="06DD21C3" wp14:textId="77777777">
            <w:pPr>
              <w:contextualSpacing/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1F497D"/>
                <w:lang w:eastAsia="pl-PL"/>
              </w:rPr>
              <w:t xml:space="preserve">Joanna Rawlik-Krupa </w:t>
            </w:r>
          </w:p>
          <w:p w:rsidRPr="00F0536E" w:rsidR="000C7087" w:rsidP="00601F52" w:rsidRDefault="000C7087" w14:paraId="4A439F59" wp14:textId="77777777">
            <w:pPr>
              <w:contextualSpacing/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 xml:space="preserve">Specjalista ds. Zarządzania Marką </w:t>
            </w:r>
          </w:p>
          <w:p w:rsidR="000C7087" w:rsidP="00601F52" w:rsidRDefault="000C7087" w14:paraId="6B712834" wp14:textId="77777777">
            <w:pPr>
              <w:contextualSpacing/>
              <w:rPr>
                <w:rStyle w:val="Hipercze"/>
                <w:rFonts w:asciiTheme="minorHAnsi" w:hAnsiTheme="minorHAnsi" w:eastAsiaTheme="minorEastAsia" w:cstheme="minorBidi"/>
                <w:noProof/>
                <w:color w:val="3333CC"/>
                <w:lang w:val="de-DE"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noProof/>
                <w:color w:val="1F497D"/>
                <w:lang w:eastAsia="pl-PL"/>
              </w:rPr>
              <w:t>Tel</w:t>
            </w:r>
            <w:r w:rsidRPr="00F0536E"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t xml:space="preserve">. +48 693 671 670  | e-mail: </w:t>
            </w:r>
            <w:hyperlink w:history="1" r:id="rId29">
              <w:r w:rsidRPr="00F0536E">
                <w:rPr>
                  <w:rStyle w:val="Hipercze"/>
                  <w:rFonts w:asciiTheme="minorHAnsi" w:hAnsiTheme="minorHAnsi" w:eastAsiaTheme="minorEastAsia" w:cstheme="minorBidi"/>
                  <w:noProof/>
                  <w:color w:val="3333CC"/>
                  <w:lang w:val="de-DE" w:eastAsia="pl-PL"/>
                </w:rPr>
                <w:t>jkrupa@etisoft.com.pl</w:t>
              </w:r>
            </w:hyperlink>
          </w:p>
          <w:p w:rsidRPr="00A807A3" w:rsidR="000C7087" w:rsidP="00601F52" w:rsidRDefault="000C7087" w14:paraId="02F2C34E" wp14:textId="77777777">
            <w:pPr>
              <w:contextualSpacing/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</w:pPr>
            <w:r>
              <w:rPr>
                <w:rFonts w:asciiTheme="minorHAnsi" w:hAnsiTheme="minorHAnsi" w:eastAsiaTheme="minorEastAsia" w:cstheme="minorBidi"/>
                <w:noProof/>
                <w:color w:val="1F497D"/>
                <w:lang w:val="de-DE" w:eastAsia="pl-PL"/>
              </w:rPr>
              <w:br/>
            </w:r>
            <w:r>
              <w:rPr>
                <w:rFonts w:asciiTheme="minorHAnsi" w:hAnsiTheme="minorHAnsi" w:eastAsiaTheme="minorEastAsia" w:cstheme="minorBidi"/>
                <w:noProof/>
                <w:color w:val="000000"/>
                <w:lang w:val="de-DE" w:eastAsia="pl-PL"/>
              </w:rPr>
              <mc:AlternateContent>
                <mc:Choice Requires="wps">
                  <w:drawing>
                    <wp:inline xmlns:wp14="http://schemas.microsoft.com/office/word/2010/wordprocessingDrawing" distT="0" distB="0" distL="0" distR="0" wp14:anchorId="1699F801" wp14:editId="2BCBFCC8">
                      <wp:extent cx="3983990" cy="940435"/>
                      <wp:effectExtent l="0" t="0" r="16510" b="12065"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3990" cy="940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41A794D6">
                    <v:rect id="Prostokąt 15" style="width:313.7pt;height: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e7e6e6 [3214]" strokecolor="white [3212]" strokeweight="1pt" w14:anchorId="5CEC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">
                      <w10:anchorlock/>
                    </v:rect>
                  </w:pict>
                </mc:Fallback>
              </mc:AlternateContent>
            </w:r>
          </w:p>
          <w:p w:rsidRPr="00F0536E" w:rsidR="000C7087" w:rsidP="00601F52" w:rsidRDefault="000C7087" w14:paraId="680A4E5D" wp14:textId="77777777">
            <w:pPr>
              <w:contextualSpacing/>
              <w:rPr>
                <w:rFonts w:asciiTheme="minorHAnsi" w:hAnsiTheme="minorHAnsi" w:eastAsiaTheme="minorEastAsia"/>
                <w:noProof/>
                <w:color w:val="1F497D"/>
                <w:sz w:val="16"/>
                <w:szCs w:val="16"/>
                <w:lang w:eastAsia="pl-PL"/>
              </w:rPr>
            </w:pPr>
          </w:p>
        </w:tc>
      </w:tr>
      <w:tr xmlns:wp14="http://schemas.microsoft.com/office/word/2010/wordml" w:rsidRPr="00F0536E" w:rsidR="000C7087" w:rsidTr="0E634AE2" w14:paraId="1F8D93FC" wp14:textId="77777777">
        <w:trPr>
          <w:trHeight w:val="359"/>
        </w:trPr>
        <w:tc>
          <w:tcPr>
            <w:tcW w:w="2552" w:type="dxa"/>
            <w:tcBorders>
              <w:top w:val="nil"/>
              <w:left w:val="nil"/>
              <w:bottom w:val="nil"/>
              <w:right w:val="single" w:color="2F5496" w:sz="4" w:space="0"/>
            </w:tcBorders>
            <w:tcMar/>
            <w:hideMark/>
          </w:tcPr>
          <w:p w:rsidRPr="00F0536E" w:rsidR="000C7087" w:rsidP="00601F52" w:rsidRDefault="000C7087" w14:paraId="19219836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768430B8" wp14:anchorId="4BAD43E5">
                  <wp:extent cx="1466850" cy="647700"/>
                  <wp:effectExtent l="0" t="0" r="0" b="0"/>
                  <wp:docPr id="13" name="Obraz 13" descr="Obraz zawierający tekst, clipart&#10;&#10;Opis wygenerowany automatycznie" title="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13"/>
                          <pic:cNvPicPr/>
                        </pic:nvPicPr>
                        <pic:blipFill>
                          <a:blip r:embed="R723bb033982f4ec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668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  <w:tcBorders>
              <w:top w:val="nil"/>
              <w:left w:val="single" w:color="2F5496" w:sz="4" w:space="0"/>
              <w:bottom w:val="nil"/>
              <w:right w:val="nil"/>
            </w:tcBorders>
            <w:tcMar/>
            <w:vAlign w:val="center"/>
          </w:tcPr>
          <w:p w:rsidRPr="00F0536E" w:rsidR="000C7087" w:rsidP="00601F52" w:rsidRDefault="000C7087" w14:paraId="296FEF7D" wp14:textId="77777777">
            <w:pPr>
              <w:rPr>
                <w:rFonts w:asciiTheme="minorHAnsi" w:hAnsiTheme="minorHAnsi" w:eastAsiaTheme="minorEastAsia" w:cstheme="minorBidi"/>
                <w:noProof/>
                <w:color w:val="1F497D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Mar/>
            <w:vAlign w:val="center"/>
            <w:hideMark/>
          </w:tcPr>
          <w:p w:rsidRPr="00E90FCB" w:rsidR="000C7087" w:rsidP="00601F52" w:rsidRDefault="000C7087" w14:paraId="36825628" wp14:textId="77777777">
            <w:pPr>
              <w:rPr>
                <w:rFonts w:asciiTheme="minorHAnsi" w:hAnsiTheme="minorHAnsi" w:eastAsiaTheme="minorEastAsia" w:cstheme="minorBidi"/>
                <w:noProof/>
                <w:color w:val="2F4D83" w:themeColor="accent1"/>
                <w:sz w:val="16"/>
                <w:szCs w:val="16"/>
                <w:lang w:eastAsia="pl-PL"/>
              </w:rPr>
            </w:pP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t>Etisoft Sp. z o.o.</w:t>
            </w:r>
            <w:r w:rsidRPr="00F0536E">
              <w:rPr>
                <w:rFonts w:asciiTheme="minorHAnsi" w:hAnsiTheme="minorHAnsi" w:eastAsiaTheme="minorEastAsia" w:cstheme="minorBidi"/>
                <w:b/>
                <w:bCs/>
                <w:noProof/>
                <w:color w:val="2F5496"/>
                <w:sz w:val="16"/>
                <w:szCs w:val="16"/>
                <w:lang w:eastAsia="pl-PL"/>
              </w:rPr>
              <w:br/>
            </w:r>
            <w:r w:rsidRPr="00E90FCB">
              <w:rPr>
                <w:rFonts w:asciiTheme="minorHAnsi" w:hAnsiTheme="minorHAnsi" w:eastAsiaTheme="minorEastAsia" w:cstheme="minorBidi"/>
                <w:noProof/>
                <w:color w:val="2F4D83" w:themeColor="accent1"/>
                <w:sz w:val="16"/>
                <w:szCs w:val="16"/>
                <w:lang w:eastAsia="pl-PL"/>
              </w:rPr>
              <w:t>Szara 21, 44-100 Gliwice</w:t>
            </w:r>
          </w:p>
          <w:p w:rsidRPr="00F0536E" w:rsidR="000C7087" w:rsidP="00601F52" w:rsidRDefault="00470E6E" w14:paraId="425C1E24" wp14:textId="77777777">
            <w:pPr>
              <w:rPr>
                <w:rFonts w:asciiTheme="minorHAnsi" w:hAnsiTheme="minorHAnsi" w:eastAsiaTheme="minorEastAsia" w:cstheme="minorBidi"/>
                <w:noProof/>
                <w:color w:val="2F5496"/>
                <w:sz w:val="16"/>
                <w:szCs w:val="16"/>
                <w:lang w:eastAsia="pl-PL"/>
              </w:rPr>
            </w:pPr>
            <w:hyperlink w:history="1" r:id="rId30">
              <w:r w:rsidRPr="00E90FCB" w:rsidR="000C7087">
                <w:rPr>
                  <w:rStyle w:val="Hipercze"/>
                  <w:rFonts w:asciiTheme="minorHAnsi" w:hAnsiTheme="minorHAnsi" w:eastAsiaTheme="minorEastAsia" w:cstheme="minorBidi"/>
                  <w:noProof/>
                  <w:color w:val="2F4D83" w:themeColor="accent1"/>
                  <w:sz w:val="16"/>
                  <w:szCs w:val="16"/>
                  <w:u w:val="none"/>
                  <w:lang w:eastAsia="pl-PL"/>
                </w:rPr>
                <w:t>www.etisoft.</w:t>
              </w:r>
              <w:r w:rsidRPr="00E90FCB" w:rsidR="000C7087">
                <w:rPr>
                  <w:rStyle w:val="Hipercze"/>
                  <w:rFonts w:asciiTheme="minorHAnsi" w:hAnsiTheme="minorHAnsi" w:eastAsiaTheme="minorEastAsia"/>
                  <w:noProof/>
                  <w:color w:val="2F4D83" w:themeColor="accent1"/>
                  <w:sz w:val="16"/>
                  <w:szCs w:val="16"/>
                  <w:u w:val="none"/>
                  <w:lang w:eastAsia="pl-PL"/>
                </w:rPr>
                <w:t>com.pl</w:t>
              </w:r>
            </w:hyperlink>
          </w:p>
        </w:tc>
        <w:tc>
          <w:tcPr>
            <w:tcW w:w="1843" w:type="dxa"/>
            <w:tcMar/>
            <w:vAlign w:val="center"/>
            <w:hideMark/>
          </w:tcPr>
          <w:p w:rsidRPr="00F0536E" w:rsidR="000C7087" w:rsidP="00601F52" w:rsidRDefault="000C7087" w14:paraId="7194DBDC" wp14:textId="77777777">
            <w:pPr>
              <w:contextualSpacing/>
              <w:rPr>
                <w:rFonts w:asciiTheme="minorHAnsi" w:hAnsiTheme="minorHAnsi" w:eastAsiaTheme="minorEastAsia" w:cstheme="minorBidi"/>
                <w:noProof/>
                <w:color w:val="1F497D"/>
                <w:sz w:val="22"/>
                <w:szCs w:val="22"/>
                <w:lang w:val="en-US" w:eastAsia="pl-PL"/>
              </w:rPr>
            </w:pPr>
            <w:r w:rsidR="000C7087">
              <w:drawing>
                <wp:inline xmlns:wp14="http://schemas.microsoft.com/office/word/2010/wordprocessingDrawing" wp14:editId="19C2B8A6" wp14:anchorId="4FD3AA67">
                  <wp:extent cx="260985" cy="248285"/>
                  <wp:effectExtent l="0" t="0" r="5715" b="0"/>
                  <wp:docPr id="531" name="Obraz 531" title="">
                    <a:hlinkClick r:id="R6a820252535e4ea6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31"/>
                          <pic:cNvPicPr/>
                        </pic:nvPicPr>
                        <pic:blipFill>
                          <a:blip r:embed="Rca7bd737361f4e9f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09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28D862F6" wp14:anchorId="7038E563">
                  <wp:extent cx="248285" cy="248285"/>
                  <wp:effectExtent l="0" t="0" r="0" b="0"/>
                  <wp:docPr id="532" name="Obraz 532" title="">
                    <a:hlinkClick r:id="R54a7b12557f84dd5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32"/>
                          <pic:cNvPicPr/>
                        </pic:nvPicPr>
                        <pic:blipFill>
                          <a:blip r:embed="R6c98a7d0a592458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5B4CE6D5" wp14:anchorId="0ABCFBE5">
                  <wp:extent cx="248285" cy="248285"/>
                  <wp:effectExtent l="0" t="0" r="0" b="0"/>
                  <wp:docPr id="533" name="Obraz 533" title="">
                    <a:hlinkClick r:id="R776f53fd270f46ac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33"/>
                          <pic:cNvPicPr/>
                        </pic:nvPicPr>
                        <pic:blipFill>
                          <a:blip r:embed="R3be9b30e46e4403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7087">
              <w:drawing>
                <wp:inline xmlns:wp14="http://schemas.microsoft.com/office/word/2010/wordprocessingDrawing" wp14:editId="29071D4B" wp14:anchorId="2E6919F5">
                  <wp:extent cx="248285" cy="248285"/>
                  <wp:effectExtent l="0" t="0" r="0" b="0"/>
                  <wp:docPr id="534" name="Obraz 534" title="">
                    <a:hlinkClick r:id="R2396e121f941449a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az 534"/>
                          <pic:cNvPicPr/>
                        </pic:nvPicPr>
                        <pic:blipFill>
                          <a:blip r:embed="R32aa86cb60bd4da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F0536E" w:rsidR="000C7087" w:rsidP="000C7087" w:rsidRDefault="000C7087" w14:paraId="769D0D3C" wp14:textId="77777777"/>
    <w:p xmlns:wp14="http://schemas.microsoft.com/office/word/2010/wordml" w:rsidRPr="00F0536E" w:rsidR="000C7087" w:rsidP="000C7087" w:rsidRDefault="000C7087" w14:paraId="54CD245A" wp14:textId="77777777"/>
    <w:p xmlns:wp14="http://schemas.microsoft.com/office/word/2010/wordml" w:rsidR="000C7087" w:rsidP="000C7087" w:rsidRDefault="000C7087" w14:paraId="1231BE67" wp14:textId="77777777"/>
    <w:sectPr w:rsidR="000C7087" w:rsidSect="00DB6142">
      <w:headerReference w:type="default" r:id="rId31"/>
      <w:footerReference w:type="default" r:id="rId32"/>
      <w:type w:val="continuous"/>
      <w:pgSz w:w="11906" w:h="16838" w:orient="portrait"/>
      <w:pgMar w:top="1701" w:right="1134" w:bottom="1134" w:left="851" w:header="0" w:footer="5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E229C" w:rsidP="005E4AF4" w:rsidRDefault="005E229C" w14:paraId="36FEB5B0" wp14:textId="77777777">
      <w:r>
        <w:separator/>
      </w:r>
    </w:p>
  </w:endnote>
  <w:endnote w:type="continuationSeparator" w:id="0">
    <w:p xmlns:wp14="http://schemas.microsoft.com/office/word/2010/wordml" w:rsidR="005E229C" w:rsidP="005E4AF4" w:rsidRDefault="005E229C" w14:paraId="30D7AA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tillium Web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Titillium Web Light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Roboto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72181B" w:rsidP="002863B0" w:rsidRDefault="0072181B" w14:paraId="409A76F2" wp14:textId="77777777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7456" behindDoc="0" locked="0" layoutInCell="1" allowOverlap="1" wp14:anchorId="7A558C5B" wp14:editId="3EF68302">
              <wp:simplePos x="0" y="0"/>
              <wp:positionH relativeFrom="column">
                <wp:posOffset>1773</wp:posOffset>
              </wp:positionH>
              <wp:positionV relativeFrom="paragraph">
                <wp:posOffset>89692</wp:posOffset>
              </wp:positionV>
              <wp:extent cx="3780000" cy="0"/>
              <wp:effectExtent l="0" t="0" r="0" b="0"/>
              <wp:wrapNone/>
              <wp:docPr id="461" name="Łącznik prosty 4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8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3F6F317">
            <v:line id="Łącznik prosty 461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f4d83 [3204]" strokeweight=".5pt" from=".15pt,7.05pt" to="297.8pt,7.05pt" w14:anchorId="696E5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">
              <v:stroke joinstyle="miter"/>
            </v:line>
          </w:pict>
        </mc:Fallback>
      </mc:AlternateContent>
    </w:r>
  </w:p>
  <w:p xmlns:wp14="http://schemas.microsoft.com/office/word/2010/wordml" w:rsidR="0072181B" w:rsidP="003F46E5" w:rsidRDefault="0072181B" w14:paraId="40EAF162" wp14:textId="77777777">
    <w:pPr>
      <w:pStyle w:val="Stopka"/>
      <w:ind w:firstLine="2127"/>
      <w:rPr>
        <w:rFonts w:ascii="Raleway" w:hAnsi="Raleway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65408" behindDoc="1" locked="0" layoutInCell="1" allowOverlap="1" wp14:anchorId="120CB8A0" wp14:editId="0D137DE3">
          <wp:simplePos x="0" y="0"/>
          <wp:positionH relativeFrom="column">
            <wp:posOffset>66040</wp:posOffset>
          </wp:positionH>
          <wp:positionV relativeFrom="paragraph">
            <wp:posOffset>97600</wp:posOffset>
          </wp:positionV>
          <wp:extent cx="1068000" cy="2160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tisoft_logo_stopka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Pr="00FB391D" w:rsidR="0072181B" w:rsidP="00884DE8" w:rsidRDefault="00A0523D" w14:paraId="6E615646" wp14:textId="77777777">
    <w:pPr>
      <w:pStyle w:val="STOPKADZIA"/>
    </w:pPr>
    <w:r>
      <w:t>DZIAŁ MRS</w:t>
    </w:r>
    <w:r w:rsidR="0072181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E229C" w:rsidP="005E4AF4" w:rsidRDefault="005E229C" w14:paraId="7196D064" wp14:textId="77777777">
      <w:r>
        <w:separator/>
      </w:r>
    </w:p>
  </w:footnote>
  <w:footnote w:type="continuationSeparator" w:id="0">
    <w:p xmlns:wp14="http://schemas.microsoft.com/office/word/2010/wordml" w:rsidR="005E229C" w:rsidP="005E4AF4" w:rsidRDefault="005E229C" w14:paraId="34FF1C9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p14">
  <w:p xmlns:wp14="http://schemas.microsoft.com/office/word/2010/wordml" w:rsidR="0072181B" w:rsidP="00110B95" w:rsidRDefault="0072181B" w14:paraId="7FD0A53D" wp14:textId="77777777">
    <w:pPr>
      <w:pStyle w:val="Nagwek"/>
      <w:tabs>
        <w:tab w:val="clear" w:pos="4536"/>
        <w:tab w:val="clear" w:pos="9072"/>
        <w:tab w:val="left" w:pos="5103"/>
      </w:tabs>
      <w:rPr>
        <w:rFonts w:ascii="Raleway" w:hAnsi="Raleway"/>
        <w:color w:val="2F4D83"/>
        <w:sz w:val="72"/>
        <w:szCs w:val="72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66432" behindDoc="1" locked="0" layoutInCell="1" allowOverlap="1" wp14:anchorId="1AB14C1D" wp14:editId="1EC1C5D6">
          <wp:simplePos x="0" y="0"/>
          <wp:positionH relativeFrom="column">
            <wp:posOffset>4812665</wp:posOffset>
          </wp:positionH>
          <wp:positionV relativeFrom="paragraph">
            <wp:posOffset>202192</wp:posOffset>
          </wp:positionV>
          <wp:extent cx="1993900" cy="2069465"/>
          <wp:effectExtent l="0" t="0" r="6350" b="6985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993900" cy="206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Pr="00FA5CAD" w:rsidR="00615CF6" w:rsidP="00615CF6" w:rsidRDefault="00615CF6" w14:paraId="5CD701FF" wp14:textId="77777777">
    <w:pPr>
      <w:rPr>
        <w:rFonts w:ascii="Raleway" w:hAnsi="Raleway"/>
        <w:bCs/>
        <w:color w:val="1F497D"/>
        <w:sz w:val="36"/>
        <w:szCs w:val="36"/>
      </w:rPr>
    </w:pPr>
    <w:r w:rsidRPr="00FA5CAD">
      <w:rPr>
        <w:rFonts w:ascii="Raleway" w:hAnsi="Raleway"/>
        <w:bCs/>
        <w:noProof/>
        <w:sz w:val="36"/>
        <w:szCs w:val="36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9504" behindDoc="0" locked="0" layoutInCell="1" allowOverlap="1" wp14:anchorId="05D0AA51" wp14:editId="3122A7F7">
              <wp:simplePos x="0" y="0"/>
              <wp:positionH relativeFrom="column">
                <wp:posOffset>-56515</wp:posOffset>
              </wp:positionH>
              <wp:positionV relativeFrom="paragraph">
                <wp:posOffset>243930</wp:posOffset>
              </wp:positionV>
              <wp:extent cx="416764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1676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D28CB56">
            <v:line id="Łącznik prosty 1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f4d83 [3204]" strokeweight=".5pt" from="-4.45pt,19.2pt" to="323.7pt,19.2pt" w14:anchorId="3B98B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">
              <v:stroke joinstyle="miter"/>
            </v:line>
          </w:pict>
        </mc:Fallback>
      </mc:AlternateContent>
    </w:r>
    <w:r w:rsidR="000C7087">
      <w:rPr>
        <w:rFonts w:ascii="Raleway" w:hAnsi="Raleway"/>
        <w:bCs/>
        <w:color w:val="1F497D"/>
        <w:sz w:val="36"/>
        <w:szCs w:val="36"/>
      </w:rPr>
      <w:t>STOPKA MAILOWA</w:t>
    </w:r>
  </w:p>
  <w:p xmlns:wp14="http://schemas.microsoft.com/office/word/2010/wordml" w:rsidRPr="005262F5" w:rsidR="0072181B" w:rsidP="00615CF6" w:rsidRDefault="000C7087" w14:paraId="1879973D" wp14:textId="77777777">
    <w:pPr>
      <w:pStyle w:val="Nagwek1"/>
      <w:rPr>
        <w:caps/>
        <w:sz w:val="24"/>
        <w:szCs w:val="24"/>
      </w:rPr>
    </w:pPr>
    <w:r>
      <w:rPr>
        <w:rFonts w:ascii="Roboto" w:hAnsi="Roboto"/>
        <w:caps/>
        <w:sz w:val="24"/>
        <w:szCs w:val="24"/>
      </w:rPr>
      <w:t>MAIL FOOTER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71814"/>
    <w:multiLevelType w:val="hybridMultilevel"/>
    <w:tmpl w:val="C8645936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AB02EEB"/>
    <w:multiLevelType w:val="hybridMultilevel"/>
    <w:tmpl w:val="75DC0238"/>
    <w:lvl w:ilvl="0" w:tplc="04150001">
      <w:start w:val="1"/>
      <w:numFmt w:val="bullet"/>
      <w:lvlText w:val=""/>
      <w:lvlJc w:val="left"/>
      <w:pPr>
        <w:ind w:left="47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9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1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3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5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7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9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1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35" w:hanging="360"/>
      </w:pPr>
      <w:rPr>
        <w:rFonts w:hint="default" w:ascii="Wingdings" w:hAnsi="Wingdings"/>
      </w:rPr>
    </w:lvl>
  </w:abstractNum>
  <w:abstractNum w:abstractNumId="2" w15:restartNumberingAfterBreak="0">
    <w:nsid w:val="156A2F03"/>
    <w:multiLevelType w:val="hybridMultilevel"/>
    <w:tmpl w:val="6B58A792"/>
    <w:lvl w:ilvl="0" w:tplc="359897D2">
      <w:start w:val="1"/>
      <w:numFmt w:val="bullet"/>
      <w:pStyle w:val="WYPUNKTOWANIE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3" w15:restartNumberingAfterBreak="0">
    <w:nsid w:val="18E11DA1"/>
    <w:multiLevelType w:val="multilevel"/>
    <w:tmpl w:val="DF10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B844228"/>
    <w:multiLevelType w:val="hybridMultilevel"/>
    <w:tmpl w:val="727C6926"/>
    <w:lvl w:ilvl="0" w:tplc="0415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5" w15:restartNumberingAfterBreak="0">
    <w:nsid w:val="27331A6B"/>
    <w:multiLevelType w:val="hybridMultilevel"/>
    <w:tmpl w:val="3FE6B8B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0C4D3B"/>
    <w:multiLevelType w:val="hybridMultilevel"/>
    <w:tmpl w:val="50ECDE54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411118F"/>
    <w:multiLevelType w:val="hybridMultilevel"/>
    <w:tmpl w:val="B4A6D91E"/>
    <w:lvl w:ilvl="0" w:tplc="0415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8" w15:restartNumberingAfterBreak="0">
    <w:nsid w:val="47781A2A"/>
    <w:multiLevelType w:val="hybridMultilevel"/>
    <w:tmpl w:val="E7C4EF3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C674A9"/>
    <w:multiLevelType w:val="hybridMultilevel"/>
    <w:tmpl w:val="8BE097B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21608BF"/>
    <w:multiLevelType w:val="hybridMultilevel"/>
    <w:tmpl w:val="93DE131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8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4A"/>
    <w:rsid w:val="00025222"/>
    <w:rsid w:val="00050281"/>
    <w:rsid w:val="000C326E"/>
    <w:rsid w:val="000C7087"/>
    <w:rsid w:val="000E3803"/>
    <w:rsid w:val="001026F0"/>
    <w:rsid w:val="0010718F"/>
    <w:rsid w:val="00131CE2"/>
    <w:rsid w:val="00133827"/>
    <w:rsid w:val="00153084"/>
    <w:rsid w:val="00193D3E"/>
    <w:rsid w:val="001D7624"/>
    <w:rsid w:val="001F02A1"/>
    <w:rsid w:val="001F660E"/>
    <w:rsid w:val="00216E7C"/>
    <w:rsid w:val="00244E19"/>
    <w:rsid w:val="002750B6"/>
    <w:rsid w:val="002863B0"/>
    <w:rsid w:val="00314910"/>
    <w:rsid w:val="00372789"/>
    <w:rsid w:val="00375F41"/>
    <w:rsid w:val="003B6EA4"/>
    <w:rsid w:val="003C0A68"/>
    <w:rsid w:val="003F46E5"/>
    <w:rsid w:val="004045A4"/>
    <w:rsid w:val="00406627"/>
    <w:rsid w:val="00454947"/>
    <w:rsid w:val="00454FA1"/>
    <w:rsid w:val="00470E6E"/>
    <w:rsid w:val="004A46EA"/>
    <w:rsid w:val="00504B4F"/>
    <w:rsid w:val="005262F5"/>
    <w:rsid w:val="00534DDA"/>
    <w:rsid w:val="0057314A"/>
    <w:rsid w:val="00591879"/>
    <w:rsid w:val="005C6F78"/>
    <w:rsid w:val="005E229C"/>
    <w:rsid w:val="005E4AF4"/>
    <w:rsid w:val="00615CF6"/>
    <w:rsid w:val="006207FB"/>
    <w:rsid w:val="006B33E7"/>
    <w:rsid w:val="006D637E"/>
    <w:rsid w:val="006E0938"/>
    <w:rsid w:val="00715FF2"/>
    <w:rsid w:val="0072181B"/>
    <w:rsid w:val="007A15A8"/>
    <w:rsid w:val="007D08C1"/>
    <w:rsid w:val="00843F12"/>
    <w:rsid w:val="00845783"/>
    <w:rsid w:val="00867CA5"/>
    <w:rsid w:val="008715DA"/>
    <w:rsid w:val="0087458E"/>
    <w:rsid w:val="008806F9"/>
    <w:rsid w:val="00884DE8"/>
    <w:rsid w:val="008A4251"/>
    <w:rsid w:val="008C4D44"/>
    <w:rsid w:val="008D1036"/>
    <w:rsid w:val="009076DE"/>
    <w:rsid w:val="00932ACA"/>
    <w:rsid w:val="00937214"/>
    <w:rsid w:val="009919C0"/>
    <w:rsid w:val="009C50DD"/>
    <w:rsid w:val="009D5232"/>
    <w:rsid w:val="009E614C"/>
    <w:rsid w:val="009F7937"/>
    <w:rsid w:val="00A0523D"/>
    <w:rsid w:val="00A56889"/>
    <w:rsid w:val="00A6208F"/>
    <w:rsid w:val="00A747EF"/>
    <w:rsid w:val="00A8128C"/>
    <w:rsid w:val="00A81F54"/>
    <w:rsid w:val="00A97101"/>
    <w:rsid w:val="00AF35BF"/>
    <w:rsid w:val="00B302C0"/>
    <w:rsid w:val="00BA317A"/>
    <w:rsid w:val="00C01D94"/>
    <w:rsid w:val="00C14B7D"/>
    <w:rsid w:val="00C278A5"/>
    <w:rsid w:val="00C340FD"/>
    <w:rsid w:val="00C40D56"/>
    <w:rsid w:val="00C66C17"/>
    <w:rsid w:val="00C9215A"/>
    <w:rsid w:val="00C9588E"/>
    <w:rsid w:val="00D31CBB"/>
    <w:rsid w:val="00D414E2"/>
    <w:rsid w:val="00D756A5"/>
    <w:rsid w:val="00D85F42"/>
    <w:rsid w:val="00DB6142"/>
    <w:rsid w:val="00DE19DB"/>
    <w:rsid w:val="00E22973"/>
    <w:rsid w:val="00E60A00"/>
    <w:rsid w:val="00E61AB9"/>
    <w:rsid w:val="00E62B6F"/>
    <w:rsid w:val="00E87BC6"/>
    <w:rsid w:val="00EA46A8"/>
    <w:rsid w:val="00ED351C"/>
    <w:rsid w:val="00EF0F4A"/>
    <w:rsid w:val="00F66312"/>
    <w:rsid w:val="00F71550"/>
    <w:rsid w:val="00FB391D"/>
    <w:rsid w:val="00FB47D4"/>
    <w:rsid w:val="00FE2F5E"/>
    <w:rsid w:val="0E63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C07087"/>
  <w15:chartTrackingRefBased/>
  <w15:docId w15:val="{D0AA5DFF-3CBE-4E31-AB16-1C0C965F34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E4AF4"/>
    <w:pPr>
      <w:spacing w:after="0"/>
      <w:ind w:left="142"/>
    </w:pPr>
    <w:rPr>
      <w:rFonts w:ascii="Titillium Web" w:hAnsi="Titillium Web" w:cstheme="minorHAnsi"/>
      <w:sz w:val="20"/>
      <w:szCs w:val="20"/>
      <w:shd w:val="clear" w:color="auto" w:fill="FFFFFF"/>
    </w:rPr>
  </w:style>
  <w:style w:type="paragraph" w:styleId="Nagwek1">
    <w:name w:val="heading 1"/>
    <w:basedOn w:val="Nagwek"/>
    <w:next w:val="Normalny"/>
    <w:link w:val="Nagwek1Znak"/>
    <w:uiPriority w:val="9"/>
    <w:qFormat/>
    <w:rsid w:val="005E4AF4"/>
    <w:pPr>
      <w:outlineLvl w:val="0"/>
    </w:pPr>
    <w:rPr>
      <w:rFonts w:ascii="Raleway" w:hAnsi="Raleway"/>
      <w:noProof/>
      <w:color w:val="2F4D83" w:themeColor="accent1"/>
      <w:sz w:val="72"/>
      <w:szCs w:val="7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02C0"/>
    <w:pPr>
      <w:outlineLvl w:val="1"/>
    </w:pPr>
    <w:rPr>
      <w:rFonts w:ascii="Titillium Web Light" w:hAnsi="Titillium Web Light"/>
      <w:b/>
      <w:bCs/>
      <w:color w:val="1F497D"/>
      <w:sz w:val="56"/>
      <w:szCs w:val="5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02C0"/>
    <w:pPr>
      <w:spacing w:line="240" w:lineRule="auto"/>
      <w:outlineLvl w:val="2"/>
    </w:pPr>
    <w:rPr>
      <w:rFonts w:ascii="Titillium Web Light" w:hAnsi="Titillium Web Light"/>
      <w:bCs/>
      <w:color w:val="2F4D83" w:themeColor="accent1"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opka0" w:customStyle="1">
    <w:name w:val="stopka"/>
    <w:basedOn w:val="Stopka"/>
    <w:link w:val="stopkaZnak0"/>
    <w:qFormat/>
    <w:rsid w:val="00375F41"/>
    <w:pPr>
      <w:framePr w:hSpace="141" w:wrap="around" w:hAnchor="margin" w:vAnchor="text" w:y="2513"/>
    </w:pPr>
    <w:rPr>
      <w:color w:val="000000" w:themeColor="text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topkaZnak0" w:customStyle="1">
    <w:name w:val="stopka Znak"/>
    <w:basedOn w:val="StopkaZnak"/>
    <w:link w:val="stopka0"/>
    <w:rsid w:val="00375F41"/>
    <w:rPr>
      <w:color w:val="000000" w:themeColor="text1"/>
      <w:sz w:val="16"/>
      <w:szCs w:val="16"/>
    </w:rPr>
  </w:style>
  <w:style w:type="character" w:styleId="TytuZnak" w:customStyle="1">
    <w:name w:val="Tytuł Znak"/>
    <w:basedOn w:val="Domylnaczcionkaakapitu"/>
    <w:link w:val="Tytu"/>
    <w:uiPriority w:val="10"/>
    <w:rsid w:val="00375F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375F41"/>
    <w:pPr>
      <w:spacing w:after="0" w:line="240" w:lineRule="auto"/>
    </w:pPr>
  </w:style>
  <w:style w:type="character" w:styleId="Nagwek2Znak" w:customStyle="1">
    <w:name w:val="Nagłówek 2 Znak"/>
    <w:basedOn w:val="Domylnaczcionkaakapitu"/>
    <w:link w:val="Nagwek2"/>
    <w:uiPriority w:val="9"/>
    <w:rsid w:val="00B302C0"/>
    <w:rPr>
      <w:rFonts w:ascii="Titillium Web Light" w:hAnsi="Titillium Web Light" w:cstheme="minorHAnsi"/>
      <w:b/>
      <w:bCs/>
      <w:color w:val="1F497D"/>
      <w:sz w:val="56"/>
      <w:szCs w:val="56"/>
    </w:rPr>
  </w:style>
  <w:style w:type="character" w:styleId="Nagwek3Znak" w:customStyle="1">
    <w:name w:val="Nagłówek 3 Znak"/>
    <w:basedOn w:val="Domylnaczcionkaakapitu"/>
    <w:link w:val="Nagwek3"/>
    <w:uiPriority w:val="9"/>
    <w:rsid w:val="00B302C0"/>
    <w:rPr>
      <w:rFonts w:ascii="Titillium Web Light" w:hAnsi="Titillium Web Light" w:cstheme="minorHAnsi"/>
      <w:bCs/>
      <w:color w:val="2F4D83" w:themeColor="accent1"/>
      <w:sz w:val="28"/>
      <w:szCs w:val="28"/>
    </w:rPr>
  </w:style>
  <w:style w:type="paragraph" w:styleId="podpis" w:customStyle="1">
    <w:name w:val="podpis"/>
    <w:basedOn w:val="Normalny"/>
    <w:link w:val="podpisZnak"/>
    <w:qFormat/>
    <w:rsid w:val="002863B0"/>
    <w:pPr>
      <w:spacing w:line="240" w:lineRule="auto"/>
      <w:jc w:val="right"/>
    </w:pPr>
  </w:style>
  <w:style w:type="character" w:styleId="podpisZnak" w:customStyle="1">
    <w:name w:val="podpis Znak"/>
    <w:basedOn w:val="Domylnaczcionkaakapitu"/>
    <w:link w:val="podpis"/>
    <w:rsid w:val="002863B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B6EA4"/>
    <w:pPr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  <w:shd w:val="clear" w:color="auto" w:fill="auto"/>
    </w:rPr>
  </w:style>
  <w:style w:type="character" w:styleId="Nagwek1Znak" w:customStyle="1">
    <w:name w:val="Nagłówek 1 Znak"/>
    <w:basedOn w:val="Domylnaczcionkaakapitu"/>
    <w:link w:val="Nagwek1"/>
    <w:uiPriority w:val="9"/>
    <w:rsid w:val="005E4AF4"/>
    <w:rPr>
      <w:rFonts w:ascii="Raleway" w:hAnsi="Raleway" w:cstheme="minorHAnsi"/>
      <w:noProof/>
      <w:color w:val="2F4D83" w:themeColor="accent1"/>
      <w:sz w:val="72"/>
      <w:szCs w:val="72"/>
    </w:rPr>
  </w:style>
  <w:style w:type="paragraph" w:styleId="WYPUNKTOWANIE" w:customStyle="1">
    <w:name w:val="WYPUNKTOWANIE"/>
    <w:basedOn w:val="Akapitzlist"/>
    <w:link w:val="WYPUNKTOWANIEZnak"/>
    <w:qFormat/>
    <w:rsid w:val="005E4AF4"/>
    <w:pPr>
      <w:numPr>
        <w:numId w:val="11"/>
      </w:numPr>
      <w:spacing w:after="0" w:line="240" w:lineRule="auto"/>
      <w:ind w:left="426" w:hanging="295"/>
    </w:pPr>
  </w:style>
  <w:style w:type="paragraph" w:styleId="DROBNICA" w:customStyle="1">
    <w:name w:val="DROBNICA"/>
    <w:basedOn w:val="Akapitzlist"/>
    <w:link w:val="DROBNICAZnak"/>
    <w:qFormat/>
    <w:rsid w:val="00B302C0"/>
    <w:pPr>
      <w:framePr w:hSpace="141" w:wrap="around" w:hAnchor="margin" w:vAnchor="text" w:y="90"/>
      <w:ind w:left="30"/>
      <w:jc w:val="both"/>
    </w:pPr>
    <w:rPr>
      <w:rFonts w:ascii="Titillium Web Light" w:hAnsi="Titillium Web Light"/>
      <w:sz w:val="12"/>
      <w:szCs w:val="12"/>
    </w:rPr>
  </w:style>
  <w:style w:type="character" w:styleId="AkapitzlistZnak" w:customStyle="1">
    <w:name w:val="Akapit z listą Znak"/>
    <w:basedOn w:val="Domylnaczcionkaakapitu"/>
    <w:link w:val="Akapitzlist"/>
    <w:uiPriority w:val="34"/>
    <w:rsid w:val="005E4AF4"/>
    <w:rPr>
      <w:rFonts w:ascii="Calibri" w:hAnsi="Calibri" w:eastAsia="Times New Roman" w:cs="Times New Roman"/>
    </w:rPr>
  </w:style>
  <w:style w:type="character" w:styleId="WYPUNKTOWANIEZnak" w:customStyle="1">
    <w:name w:val="WYPUNKTOWANIE Znak"/>
    <w:basedOn w:val="AkapitzlistZnak"/>
    <w:link w:val="WYPUNKTOWANIE"/>
    <w:rsid w:val="005E4AF4"/>
    <w:rPr>
      <w:rFonts w:ascii="Calibri" w:hAnsi="Calibri" w:eastAsia="Times New Roman" w:cs="Times New Roman"/>
    </w:rPr>
  </w:style>
  <w:style w:type="paragraph" w:styleId="STOPKADZIA" w:customStyle="1">
    <w:name w:val="STOPKA DZIAŁ"/>
    <w:basedOn w:val="Stopka"/>
    <w:link w:val="STOPKADZIAZnak"/>
    <w:qFormat/>
    <w:rsid w:val="00B302C0"/>
    <w:pPr>
      <w:ind w:left="2268"/>
    </w:pPr>
  </w:style>
  <w:style w:type="character" w:styleId="DROBNICAZnak" w:customStyle="1">
    <w:name w:val="DROBNICA Znak"/>
    <w:basedOn w:val="AkapitzlistZnak"/>
    <w:link w:val="DROBNICA"/>
    <w:rsid w:val="00B302C0"/>
    <w:rPr>
      <w:rFonts w:ascii="Titillium Web Light" w:hAnsi="Titillium Web Light" w:eastAsia="Times New Roman" w:cs="Times New Roman"/>
      <w:sz w:val="12"/>
      <w:szCs w:val="12"/>
    </w:rPr>
  </w:style>
  <w:style w:type="character" w:styleId="STOPKADZIAZnak" w:customStyle="1">
    <w:name w:val="STOPKA DZIAŁ Znak"/>
    <w:basedOn w:val="StopkaZnak"/>
    <w:link w:val="STOPKADZIA"/>
    <w:rsid w:val="00B302C0"/>
    <w:rPr>
      <w:rFonts w:ascii="Titillium Web" w:hAnsi="Titillium Web" w:cstheme="minorHAnsi"/>
      <w:sz w:val="20"/>
      <w:szCs w:val="20"/>
    </w:rPr>
  </w:style>
  <w:style w:type="character" w:styleId="normaltextrun" w:customStyle="1">
    <w:name w:val="normaltextrun"/>
    <w:rsid w:val="000C7087"/>
  </w:style>
  <w:style w:type="paragraph" w:styleId="uwypuklenie" w:customStyle="1">
    <w:name w:val="uwypuklenie"/>
    <w:basedOn w:val="Normalny"/>
    <w:link w:val="uwypuklenieZnak"/>
    <w:qFormat/>
    <w:rsid w:val="000C7087"/>
    <w:pPr>
      <w:spacing w:before="100" w:beforeAutospacing="1" w:line="240" w:lineRule="auto"/>
      <w:ind w:left="0"/>
      <w:jc w:val="center"/>
    </w:pPr>
    <w:rPr>
      <w:rFonts w:ascii="Titillium Web Light" w:hAnsi="Titillium Web Light" w:eastAsia="Times New Roman" w:cs="Times New Roman"/>
      <w:b/>
      <w:bCs/>
      <w:color w:val="2F4D83" w:themeColor="accent1"/>
      <w:sz w:val="28"/>
      <w:szCs w:val="28"/>
      <w:shd w:val="clear" w:color="auto" w:fill="auto"/>
      <w:lang w:val="en-GB"/>
    </w:rPr>
  </w:style>
  <w:style w:type="character" w:styleId="uwypuklenieZnak" w:customStyle="1">
    <w:name w:val="uwypuklenie Znak"/>
    <w:basedOn w:val="Domylnaczcionkaakapitu"/>
    <w:link w:val="uwypuklenie"/>
    <w:rsid w:val="000C7087"/>
    <w:rPr>
      <w:rFonts w:ascii="Titillium Web Light" w:hAnsi="Titillium Web Light" w:eastAsia="Times New Roman" w:cs="Times New Roman"/>
      <w:b/>
      <w:bCs/>
      <w:color w:val="2F4D83" w:themeColor="accent1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kruzycki@etisoft.com.pl" TargetMode="External" Id="rId26" /><Relationship Type="http://schemas.openxmlformats.org/officeDocument/2006/relationships/hyperlink" Target="mailto:jkrupa@etisoft.com.pl" TargetMode="External" Id="rId21" /><Relationship Type="http://schemas.openxmlformats.org/officeDocument/2006/relationships/theme" Target="theme/theme1.xml" Id="rId34" /><Relationship Type="http://schemas.openxmlformats.org/officeDocument/2006/relationships/endnotes" Target="endnotes.xml" Id="rId7" /><Relationship Type="http://schemas.openxmlformats.org/officeDocument/2006/relationships/hyperlink" Target="mailto:jkrupa@etisoft.com.pl" TargetMode="External" Id="rId25" /><Relationship Type="http://schemas.openxmlformats.org/officeDocument/2006/relationships/fontTable" Target="fontTable.xml" Id="rId33" /><Relationship Type="http://schemas.openxmlformats.org/officeDocument/2006/relationships/numbering" Target="numbering.xml" Id="rId2" /><Relationship Type="http://schemas.openxmlformats.org/officeDocument/2006/relationships/hyperlink" Target="http://www.etisoft.com.pl" TargetMode="External" Id="rId20" /><Relationship Type="http://schemas.openxmlformats.org/officeDocument/2006/relationships/hyperlink" Target="mailto:jkrupa@etisoft.com.pl" TargetMode="Externa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jkrupa@etisoft.com.pl" TargetMode="External" Id="rId24" /><Relationship Type="http://schemas.openxmlformats.org/officeDocument/2006/relationships/footer" Target="footer1.xml" Id="rId32" /><Relationship Type="http://schemas.openxmlformats.org/officeDocument/2006/relationships/customXml" Target="../customXml/item4.xml" Id="rId37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36" /><Relationship Type="http://schemas.openxmlformats.org/officeDocument/2006/relationships/hyperlink" Target="http://www.etisoft.com.pl" TargetMode="External" Id="rId10" /><Relationship Type="http://schemas.openxmlformats.org/officeDocument/2006/relationships/hyperlink" Target="mailto:jkrupa@etisoft.com.pl" TargetMode="External" Id="rId19" /><Relationship Type="http://schemas.openxmlformats.org/officeDocument/2006/relationships/header" Target="header1.xml" Id="rId31" /><Relationship Type="http://schemas.openxmlformats.org/officeDocument/2006/relationships/settings" Target="settings.xml" Id="rId4" /><Relationship Type="http://schemas.openxmlformats.org/officeDocument/2006/relationships/image" Target="media/image1.jpg" Id="rId9" /><Relationship Type="http://schemas.openxmlformats.org/officeDocument/2006/relationships/hyperlink" Target="http://www.etisoft.eu" TargetMode="External" Id="rId22" /><Relationship Type="http://schemas.openxmlformats.org/officeDocument/2006/relationships/hyperlink" Target="http://www.etisoft.com.pl" TargetMode="External" Id="rId27" /><Relationship Type="http://schemas.openxmlformats.org/officeDocument/2006/relationships/hyperlink" Target="http://www.etisoft.com.pl" TargetMode="External" Id="rId30" /><Relationship Type="http://schemas.openxmlformats.org/officeDocument/2006/relationships/customXml" Target="../customXml/item2.xml" Id="rId35" /><Relationship Type="http://schemas.openxmlformats.org/officeDocument/2006/relationships/hyperlink" Target="mailto:xxxxxxx@etisoft.com.pl" TargetMode="External" Id="rId8" /><Relationship Type="http://schemas.openxmlformats.org/officeDocument/2006/relationships/styles" Target="styles.xml" Id="rId3" /><Relationship Type="http://schemas.openxmlformats.org/officeDocument/2006/relationships/image" Target="/media/image7.png" Id="Re5594a06312c4f0c" /><Relationship Type="http://schemas.openxmlformats.org/officeDocument/2006/relationships/hyperlink" Target="https://etisoft.com.pl/etiside/" TargetMode="External" Id="R4b8f44669ef14278" /><Relationship Type="http://schemas.openxmlformats.org/officeDocument/2006/relationships/image" Target="/media/image8.png" Id="R8466838fb41f45a6" /><Relationship Type="http://schemas.openxmlformats.org/officeDocument/2006/relationships/hyperlink" Target="https://www.facebook.com/EtisoftPolska" TargetMode="External" Id="R90ed234982a7476b" /><Relationship Type="http://schemas.openxmlformats.org/officeDocument/2006/relationships/image" Target="/media/image9.png" Id="R05bf231899344d3c" /><Relationship Type="http://schemas.openxmlformats.org/officeDocument/2006/relationships/hyperlink" Target="https://www.linkedin.com/company/7242427" TargetMode="External" Id="Rcf4df5354c9f4fba" /><Relationship Type="http://schemas.openxmlformats.org/officeDocument/2006/relationships/image" Target="/media/imagea.png" Id="R903c52339fdc4bd6" /><Relationship Type="http://schemas.openxmlformats.org/officeDocument/2006/relationships/hyperlink" Target="https://www.youtube.com/channel/UCRQskXMPtcfATnVCu6bpUVQ" TargetMode="External" Id="R71b9b493f6164fd1" /><Relationship Type="http://schemas.openxmlformats.org/officeDocument/2006/relationships/image" Target="/media/image3.jpg" Id="Rddb26f3f0cd34f3a" /><Relationship Type="http://schemas.openxmlformats.org/officeDocument/2006/relationships/image" Target="/media/imageb.png" Id="R2f37af7a9223417e" /><Relationship Type="http://schemas.openxmlformats.org/officeDocument/2006/relationships/hyperlink" Target="https://etisoft.com.pl/etiside/" TargetMode="External" Id="Ra165bd00e3b8496a" /><Relationship Type="http://schemas.openxmlformats.org/officeDocument/2006/relationships/image" Target="/media/imagec.png" Id="R198a9e9f1dc84b57" /><Relationship Type="http://schemas.openxmlformats.org/officeDocument/2006/relationships/hyperlink" Target="https://www.facebook.com/EtisoftPolska" TargetMode="External" Id="R77d4392e1d9b4213" /><Relationship Type="http://schemas.openxmlformats.org/officeDocument/2006/relationships/image" Target="/media/imaged.png" Id="R857db9c0d3794f4e" /><Relationship Type="http://schemas.openxmlformats.org/officeDocument/2006/relationships/hyperlink" Target="https://www.linkedin.com/company/7242427" TargetMode="External" Id="Rcd7d9895eb9547f1" /><Relationship Type="http://schemas.openxmlformats.org/officeDocument/2006/relationships/image" Target="/media/imagee.png" Id="R9a87c49c45a44384" /><Relationship Type="http://schemas.openxmlformats.org/officeDocument/2006/relationships/hyperlink" Target="https://www.youtube.com/channel/UCRQskXMPtcfATnVCu6bpUVQ" TargetMode="External" Id="R83242344e6b04e76" /><Relationship Type="http://schemas.openxmlformats.org/officeDocument/2006/relationships/image" Target="/media/image4.jpg" Id="Rb5ca362367f34900" /><Relationship Type="http://schemas.openxmlformats.org/officeDocument/2006/relationships/image" Target="/media/imagef.png" Id="R2b52d1e492c04773" /><Relationship Type="http://schemas.openxmlformats.org/officeDocument/2006/relationships/hyperlink" Target="https://etisoft.com.pl/en/etiside/" TargetMode="External" Id="Ra09ebe91a17341cc" /><Relationship Type="http://schemas.openxmlformats.org/officeDocument/2006/relationships/image" Target="/media/image10.png" Id="R16b22349d8e5459d" /><Relationship Type="http://schemas.openxmlformats.org/officeDocument/2006/relationships/hyperlink" Target="https://www.facebook.com/EtisoftPolska" TargetMode="External" Id="R79117d840ed6402d" /><Relationship Type="http://schemas.openxmlformats.org/officeDocument/2006/relationships/image" Target="/media/image11.png" Id="R356ce9e2025a4f80" /><Relationship Type="http://schemas.openxmlformats.org/officeDocument/2006/relationships/hyperlink" Target="https://www.linkedin.com/company/7242427" TargetMode="External" Id="R9881df976c5740f9" /><Relationship Type="http://schemas.openxmlformats.org/officeDocument/2006/relationships/image" Target="/media/image12.png" Id="Re5048eb561bd445a" /><Relationship Type="http://schemas.openxmlformats.org/officeDocument/2006/relationships/hyperlink" Target="https://www.youtube.com/channel/UCRQskXMPtcfATnVCu6bpUVQ" TargetMode="External" Id="Rc9f3879c226f4a76" /><Relationship Type="http://schemas.openxmlformats.org/officeDocument/2006/relationships/image" Target="/media/image5.jpg" Id="R9fc42fa4d0a04618" /><Relationship Type="http://schemas.openxmlformats.org/officeDocument/2006/relationships/image" Target="/media/image13.png" Id="Rc650901323554f08" /><Relationship Type="http://schemas.openxmlformats.org/officeDocument/2006/relationships/hyperlink" Target="https://etisoft.com.pl/etiside/" TargetMode="External" Id="R338939c7377d4e4d" /><Relationship Type="http://schemas.openxmlformats.org/officeDocument/2006/relationships/image" Target="/media/image14.png" Id="Rdfebed3a12744a0c" /><Relationship Type="http://schemas.openxmlformats.org/officeDocument/2006/relationships/hyperlink" Target="https://www.facebook.com/EtisoftPolska" TargetMode="External" Id="Rd029998508774c48" /><Relationship Type="http://schemas.openxmlformats.org/officeDocument/2006/relationships/image" Target="/media/image15.png" Id="R3967e2f0f0bb4136" /><Relationship Type="http://schemas.openxmlformats.org/officeDocument/2006/relationships/hyperlink" Target="https://www.linkedin.com/company/7242427" TargetMode="External" Id="R10e302a6128548ec" /><Relationship Type="http://schemas.openxmlformats.org/officeDocument/2006/relationships/image" Target="/media/image16.png" Id="R40b0a7715816426c" /><Relationship Type="http://schemas.openxmlformats.org/officeDocument/2006/relationships/hyperlink" Target="https://www.youtube.com/channel/UCRQskXMPtcfATnVCu6bpUVQ" TargetMode="External" Id="R8cfcec9a2e1444cb" /><Relationship Type="http://schemas.openxmlformats.org/officeDocument/2006/relationships/image" Target="/media/image17.png" Id="R19d6cdb2b0484f1b" /><Relationship Type="http://schemas.openxmlformats.org/officeDocument/2006/relationships/image" Target="/media/image6.jpg" Id="R723bb033982f4ecb" /><Relationship Type="http://schemas.openxmlformats.org/officeDocument/2006/relationships/image" Target="/media/image18.png" Id="Rca7bd737361f4e9f" /><Relationship Type="http://schemas.openxmlformats.org/officeDocument/2006/relationships/hyperlink" Target="https://etisoft.com.pl/etiside/" TargetMode="External" Id="R6a820252535e4ea6" /><Relationship Type="http://schemas.openxmlformats.org/officeDocument/2006/relationships/image" Target="/media/image19.png" Id="R6c98a7d0a5924584" /><Relationship Type="http://schemas.openxmlformats.org/officeDocument/2006/relationships/hyperlink" Target="https://www.facebook.com/EtisoftPolska" TargetMode="External" Id="R54a7b12557f84dd5" /><Relationship Type="http://schemas.openxmlformats.org/officeDocument/2006/relationships/image" Target="/media/image1a.png" Id="R3be9b30e46e44035" /><Relationship Type="http://schemas.openxmlformats.org/officeDocument/2006/relationships/hyperlink" Target="https://www.linkedin.com/company/7242427" TargetMode="External" Id="R776f53fd270f46ac" /><Relationship Type="http://schemas.openxmlformats.org/officeDocument/2006/relationships/image" Target="/media/image1b.png" Id="R32aa86cb60bd4da4" /><Relationship Type="http://schemas.openxmlformats.org/officeDocument/2006/relationships/hyperlink" Target="https://www.youtube.com/channel/UCRQskXMPtcfATnVCu6bpUVQ" TargetMode="External" Id="R2396e121f94144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upa\Documents\Niestandardowe%20szablony%20pakietu%20Office\E%20INFORMACJA%20WEW.dotx" TargetMode="External"/></Relationships>
</file>

<file path=word/theme/theme1.xml><?xml version="1.0" encoding="utf-8"?>
<a:theme xmlns:a="http://schemas.openxmlformats.org/drawingml/2006/main" name="Motyw pakietu Office">
  <a:themeElements>
    <a:clrScheme name="etisoft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4D83"/>
      </a:accent1>
      <a:accent2>
        <a:srgbClr val="4F8FCC"/>
      </a:accent2>
      <a:accent3>
        <a:srgbClr val="E3E3E3"/>
      </a:accent3>
      <a:accent4>
        <a:srgbClr val="9D9D9D"/>
      </a:accent4>
      <a:accent5>
        <a:srgbClr val="4DBDC6"/>
      </a:accent5>
      <a:accent6>
        <a:srgbClr val="CF66A4"/>
      </a:accent6>
      <a:hlink>
        <a:srgbClr val="FF0000"/>
      </a:hlink>
      <a:folHlink>
        <a:srgbClr val="4F8FC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C3470750B04439F51299D73AB8510" ma:contentTypeVersion="10" ma:contentTypeDescription="Utwórz nowy dokument." ma:contentTypeScope="" ma:versionID="e7908e4dcedd8b03451dd28fc5b2c913">
  <xsd:schema xmlns:xsd="http://www.w3.org/2001/XMLSchema" xmlns:xs="http://www.w3.org/2001/XMLSchema" xmlns:p="http://schemas.microsoft.com/office/2006/metadata/properties" xmlns:ns2="5adbd236-faab-4a5e-af86-21856e49130e" targetNamespace="http://schemas.microsoft.com/office/2006/metadata/properties" ma:root="true" ma:fieldsID="6a32239475f4b94807e2a560fe5e62a5" ns2:_="">
    <xsd:import namespace="5adbd236-faab-4a5e-af86-21856e49130e"/>
    <xsd:element name="properties">
      <xsd:complexType>
        <xsd:sequence>
          <xsd:element name="documentManagement">
            <xsd:complexType>
              <xsd:all>
                <xsd:element ref="ns2:Inn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Bran_x017c_a" minOccurs="0"/>
                <xsd:element ref="ns2: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bd236-faab-4a5e-af86-21856e49130e" elementFormDefault="qualified">
    <xsd:import namespace="http://schemas.microsoft.com/office/2006/documentManagement/types"/>
    <xsd:import namespace="http://schemas.microsoft.com/office/infopath/2007/PartnerControls"/>
    <xsd:element name="Inne" ma:index="8" nillable="true" ma:displayName="Language" ma:default="EN" ma:internalName="In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L"/>
                    <xsd:enumeration value="EN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Bran_x017c_a" ma:index="16" nillable="true" ma:displayName="Branch" ma:default="AUTOMOTIVE" ma:format="Dropdown" ma:internalName="Bran_x017c_a">
      <xsd:simpleType>
        <xsd:restriction base="dms:Choice">
          <xsd:enumeration value="AUTOMOTIVE"/>
          <xsd:enumeration value="ELECTRONIC"/>
          <xsd:enumeration value="HOUSEHOLD GOODS"/>
          <xsd:enumeration value="ELECTRICAL"/>
          <xsd:enumeration value="CONSTRUCTION"/>
          <xsd:enumeration value="FURNITURE"/>
          <xsd:enumeration value="MEDICAL"/>
          <xsd:enumeration value="CHEMICAL"/>
          <xsd:enumeration value="PHARMACEUTICAL AND COSMETICS"/>
          <xsd:enumeration value="FMCG"/>
          <xsd:enumeration value="TEXTILE"/>
          <xsd:enumeration value="GARDENING"/>
          <xsd:enumeration value="ELECTROMECHANICAL"/>
          <xsd:enumeration value="PLASTIC"/>
          <xsd:enumeration value="STEEL"/>
          <xsd:enumeration value="SERVICES"/>
          <xsd:enumeration value="OTHER"/>
        </xsd:restriction>
      </xsd:simpleType>
    </xsd:element>
    <xsd:element name="Produkt" ma:index="17" nillable="true" ma:displayName="Product" ma:default="CITIZEN" ma:format="Dropdown" ma:internalName="Produkt">
      <xsd:simpleType>
        <xsd:restriction base="dms:Choice">
          <xsd:enumeration value="CITIZEN"/>
          <xsd:enumeration value="ETICALLS"/>
          <xsd:enumeration value="ETICLIPS"/>
          <xsd:enumeration value="RIBBONS"/>
          <xsd:enumeration value="HARDWARE"/>
          <xsd:enumeration value="SMART SOLUTIONS"/>
          <xsd:enumeration value="RFID"/>
          <xsd:enumeration value="SOFTWA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 xmlns="5adbd236-faab-4a5e-af86-21856e49130e">
      <Value>EN</Value>
    </Inne>
    <Produkt xmlns="5adbd236-faab-4a5e-af86-21856e49130e">CITIZEN</Produkt>
    <Bran_x017c_a xmlns="5adbd236-faab-4a5e-af86-21856e49130e">AUTOMOTIVE</Bran_x017c_a>
  </documentManagement>
</p:properties>
</file>

<file path=customXml/itemProps1.xml><?xml version="1.0" encoding="utf-8"?>
<ds:datastoreItem xmlns:ds="http://schemas.openxmlformats.org/officeDocument/2006/customXml" ds:itemID="{35642D2B-D564-4D22-8F2E-98C1964D5B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C35CAE-5CE1-4027-B0DB-467A82203B3B}"/>
</file>

<file path=customXml/itemProps3.xml><?xml version="1.0" encoding="utf-8"?>
<ds:datastoreItem xmlns:ds="http://schemas.openxmlformats.org/officeDocument/2006/customXml" ds:itemID="{5031E967-9D73-4C53-80CC-0FFC8778685E}"/>
</file>

<file path=customXml/itemProps4.xml><?xml version="1.0" encoding="utf-8"?>
<ds:datastoreItem xmlns:ds="http://schemas.openxmlformats.org/officeDocument/2006/customXml" ds:itemID="{BFA9D27B-8740-4B14-91F3-AC6F27D915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 INFORMACJA WEW.dotx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jkrupa</dc:creator>
  <keywords/>
  <dc:description/>
  <lastModifiedBy>Joanna Rawlik-Krupa</lastModifiedBy>
  <revision>5</revision>
  <dcterms:created xsi:type="dcterms:W3CDTF">2021-03-03T11:40:00.0000000Z</dcterms:created>
  <dcterms:modified xsi:type="dcterms:W3CDTF">2021-03-16T08:50:31.9449503Z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0x010100553C3470750B04439F51299D73AB8510</vt:lpwstr>
  </property>
</Properties>
</file>