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svg" ContentType="image/svg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3DA" w:rsidRPr="00ED4602" w:rsidRDefault="009C43DA" w:rsidP="00ED4602">
      <w:pPr>
        <w:pStyle w:val="Pozdrowienie"/>
        <w:rPr>
          <w:rStyle w:val="normaltextrun"/>
          <w:rFonts w:cs="Arial"/>
          <w:color w:val="auto"/>
          <w:sz w:val="20"/>
          <w:szCs w:val="20"/>
        </w:rPr>
      </w:pPr>
    </w:p>
    <w:p w:rsidR="009C43DA" w:rsidRDefault="009C43DA" w:rsidP="009C43DA">
      <w:pPr>
        <w:rPr>
          <w:rStyle w:val="normaltextrun"/>
          <w:rFonts w:cs="Arial"/>
        </w:rPr>
      </w:pPr>
    </w:p>
    <w:p w:rsidR="001C441A" w:rsidRPr="00ED4602" w:rsidRDefault="001C441A" w:rsidP="009C43DA">
      <w:pPr>
        <w:rPr>
          <w:rStyle w:val="normaltextrun"/>
          <w:rFonts w:cs="Arial"/>
        </w:rPr>
      </w:pPr>
    </w:p>
    <w:p w:rsidR="00426CEA" w:rsidRPr="001C441A" w:rsidRDefault="00426CEA" w:rsidP="001C441A">
      <w:pPr>
        <w:jc w:val="center"/>
        <w:rPr>
          <w:b/>
          <w:color w:val="B0377E" w:themeColor="accent6" w:themeShade="BF"/>
          <w:sz w:val="28"/>
          <w:szCs w:val="28"/>
        </w:rPr>
      </w:pPr>
      <w:r w:rsidRPr="001C441A">
        <w:rPr>
          <w:b/>
          <w:color w:val="B0377E" w:themeColor="accent6" w:themeShade="BF"/>
          <w:sz w:val="28"/>
          <w:szCs w:val="28"/>
        </w:rPr>
        <w:t>SCHEMAT ORGANIZACYJNY</w:t>
      </w:r>
    </w:p>
    <w:p w:rsidR="00233167" w:rsidRPr="001C441A" w:rsidRDefault="00426CEA" w:rsidP="001C441A">
      <w:pPr>
        <w:jc w:val="center"/>
        <w:rPr>
          <w:b/>
          <w:color w:val="B0377E" w:themeColor="accent6" w:themeShade="BF"/>
          <w:sz w:val="28"/>
          <w:szCs w:val="28"/>
        </w:rPr>
      </w:pPr>
      <w:r w:rsidRPr="001C441A">
        <w:rPr>
          <w:b/>
          <w:color w:val="B0377E" w:themeColor="accent6" w:themeShade="BF"/>
          <w:sz w:val="28"/>
          <w:szCs w:val="28"/>
        </w:rPr>
        <w:t>ETISOFT KRAKÓW MAREK OBŁAZA SP.K.</w:t>
      </w:r>
    </w:p>
    <w:p w:rsidR="001C441A" w:rsidRDefault="0013167D" w:rsidP="00426CEA">
      <w:pPr>
        <w:pStyle w:val="Podpislistu"/>
        <w:ind w:left="0"/>
        <w:jc w:val="left"/>
        <w:rPr>
          <w:sz w:val="24"/>
          <w:szCs w:val="24"/>
        </w:rPr>
      </w:pPr>
      <w:r>
        <w:object w:dxaOrig="12275" w:dyaOrig="136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5pt;height:536.25pt" o:ole="">
            <v:imagedata r:id="rId12" o:title=""/>
          </v:shape>
          <o:OLEObject Type="Embed" ProgID="CorelDraw.Graphic.20" ShapeID="_x0000_i1025" DrawAspect="Content" ObjectID="_1716797113" r:id="rId13"/>
        </w:object>
      </w:r>
      <w:bookmarkStart w:id="0" w:name="_GoBack"/>
      <w:bookmarkEnd w:id="0"/>
    </w:p>
    <w:p w:rsidR="00A02F97" w:rsidRDefault="00A02F97" w:rsidP="00A02F97"/>
    <w:p w:rsidR="00A02F97" w:rsidRDefault="00426CEA" w:rsidP="00EA6FF9">
      <w:pPr>
        <w:jc w:val="right"/>
      </w:pPr>
      <w:proofErr w:type="spellStart"/>
      <w:r w:rsidRPr="00426CEA">
        <w:t>Zatwierdził</w:t>
      </w:r>
      <w:proofErr w:type="spellEnd"/>
      <w:r w:rsidRPr="00426CEA">
        <w:t>: Marek Obłaza</w:t>
      </w:r>
      <w:r w:rsidR="006C2E4B">
        <w:t xml:space="preserve">,                                                                           </w:t>
      </w:r>
    </w:p>
    <w:p w:rsidR="00426CEA" w:rsidRPr="00426CEA" w:rsidRDefault="00A02F97" w:rsidP="00EA6FF9">
      <w:pPr>
        <w:jc w:val="right"/>
      </w:pPr>
      <w:r>
        <w:t>Kraków, 2022-0</w:t>
      </w:r>
      <w:r w:rsidR="0013167D">
        <w:t>7-</w:t>
      </w:r>
      <w:r w:rsidR="002406DF">
        <w:t>0</w:t>
      </w:r>
      <w:r w:rsidR="0013167D">
        <w:t>1</w:t>
      </w:r>
    </w:p>
    <w:sectPr w:rsidR="00426CEA" w:rsidRPr="00426CEA" w:rsidSect="00426CEA">
      <w:headerReference w:type="default" r:id="rId14"/>
      <w:footerReference w:type="even" r:id="rId15"/>
      <w:headerReference w:type="first" r:id="rId16"/>
      <w:footerReference w:type="first" r:id="rId17"/>
      <w:pgSz w:w="11906" w:h="16838"/>
      <w:pgMar w:top="851" w:right="1133" w:bottom="709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3B7" w:rsidRDefault="002323B7" w:rsidP="000B41B0">
      <w:r>
        <w:separator/>
      </w:r>
    </w:p>
  </w:endnote>
  <w:endnote w:type="continuationSeparator" w:id="0">
    <w:p w:rsidR="002323B7" w:rsidRDefault="002323B7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tillium Web Light"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lang w:val="pl-PL"/>
            </w:rP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  <w:lang w:val="pl-PL"/>
      </w:rPr>
    </w:pPr>
    <w:r>
      <w:rPr>
        <w:noProof/>
        <w:lang w:val="pl-PL" w:eastAsia="pl-PL"/>
      </w:rPr>
      <w:drawing>
        <wp:anchor distT="0" distB="0" distL="114300" distR="114300" simplePos="0" relativeHeight="251666432" behindDoc="1" locked="1" layoutInCell="1" allowOverlap="1" wp14:anchorId="301ECFE9" wp14:editId="291AEAF9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2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  <w:lang w:val="pl-PL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</w:tc>
      <w:tc>
        <w:tcPr>
          <w:tcW w:w="1842" w:type="dxa"/>
        </w:tcPr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</w:tc>
      <w:tc>
        <w:tcPr>
          <w:tcW w:w="3402" w:type="dxa"/>
        </w:tcPr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  <w:lang w:val="pl-P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3B7" w:rsidRDefault="002323B7" w:rsidP="000B41B0">
      <w:r>
        <w:separator/>
      </w:r>
    </w:p>
  </w:footnote>
  <w:footnote w:type="continuationSeparator" w:id="0">
    <w:p w:rsidR="002323B7" w:rsidRDefault="002323B7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  <w:rPr>
        <w:lang w:val="pl-PL"/>
      </w:rPr>
    </w:pPr>
  </w:p>
  <w:p w:rsidR="007F5224" w:rsidRPr="00AF2ABA" w:rsidRDefault="007F5224" w:rsidP="00912BF6">
    <w:pPr>
      <w:pStyle w:val="Nagwek"/>
      <w:ind w:left="-420"/>
      <w:rPr>
        <w:sz w:val="16"/>
        <w:szCs w:val="16"/>
        <w:lang w:val="pl-P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  <w:lang w:val="pl-PL"/>
      </w:rPr>
    </w:pPr>
    <w:r>
      <w:rPr>
        <w:noProof/>
        <w:lang w:val="pl-PL" w:eastAsia="pl-PL"/>
      </w:rPr>
      <w:drawing>
        <wp:anchor distT="0" distB="0" distL="114300" distR="114300" simplePos="0" relativeHeight="251659263" behindDoc="0" locked="1" layoutInCell="1" allowOverlap="1" wp14:anchorId="4C2559B6" wp14:editId="4FEF7315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jc w:val="right"/>
      <w:rPr>
        <w:rFonts w:ascii="Raleway" w:hAnsi="Raleway"/>
        <w:bCs/>
        <w:color w:val="1F497D"/>
        <w:sz w:val="16"/>
        <w:szCs w:val="16"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CEA"/>
    <w:rsid w:val="00025B91"/>
    <w:rsid w:val="000351C9"/>
    <w:rsid w:val="00050281"/>
    <w:rsid w:val="00072A32"/>
    <w:rsid w:val="000B41B0"/>
    <w:rsid w:val="000C326E"/>
    <w:rsid w:val="000E1202"/>
    <w:rsid w:val="0010111F"/>
    <w:rsid w:val="00102AA4"/>
    <w:rsid w:val="001134B8"/>
    <w:rsid w:val="0011492B"/>
    <w:rsid w:val="0013167D"/>
    <w:rsid w:val="00131CE2"/>
    <w:rsid w:val="00150B65"/>
    <w:rsid w:val="00157019"/>
    <w:rsid w:val="001C441A"/>
    <w:rsid w:val="001D6CFE"/>
    <w:rsid w:val="001D7624"/>
    <w:rsid w:val="001E2D6A"/>
    <w:rsid w:val="001F02A1"/>
    <w:rsid w:val="001F1917"/>
    <w:rsid w:val="00212D51"/>
    <w:rsid w:val="002226C2"/>
    <w:rsid w:val="002323B7"/>
    <w:rsid w:val="00233167"/>
    <w:rsid w:val="002406DF"/>
    <w:rsid w:val="0024176B"/>
    <w:rsid w:val="0026704F"/>
    <w:rsid w:val="00274FBC"/>
    <w:rsid w:val="002750B6"/>
    <w:rsid w:val="002863B0"/>
    <w:rsid w:val="002F71AD"/>
    <w:rsid w:val="0031363E"/>
    <w:rsid w:val="00337922"/>
    <w:rsid w:val="003718EA"/>
    <w:rsid w:val="00372789"/>
    <w:rsid w:val="00373F08"/>
    <w:rsid w:val="00375F41"/>
    <w:rsid w:val="003A4092"/>
    <w:rsid w:val="003B05D4"/>
    <w:rsid w:val="003B6671"/>
    <w:rsid w:val="003B6EA4"/>
    <w:rsid w:val="003C0BF1"/>
    <w:rsid w:val="00413BD4"/>
    <w:rsid w:val="004222F8"/>
    <w:rsid w:val="00426CEA"/>
    <w:rsid w:val="00451C1B"/>
    <w:rsid w:val="00454947"/>
    <w:rsid w:val="00455E7F"/>
    <w:rsid w:val="00486EC5"/>
    <w:rsid w:val="00487555"/>
    <w:rsid w:val="004922C2"/>
    <w:rsid w:val="004A32AA"/>
    <w:rsid w:val="004A46EA"/>
    <w:rsid w:val="004B4DB9"/>
    <w:rsid w:val="004F65B6"/>
    <w:rsid w:val="00504B4F"/>
    <w:rsid w:val="00504BD1"/>
    <w:rsid w:val="00571562"/>
    <w:rsid w:val="0057314A"/>
    <w:rsid w:val="00592387"/>
    <w:rsid w:val="0059458F"/>
    <w:rsid w:val="005C2CED"/>
    <w:rsid w:val="005E0CA4"/>
    <w:rsid w:val="00645015"/>
    <w:rsid w:val="00646008"/>
    <w:rsid w:val="006734D7"/>
    <w:rsid w:val="0068217C"/>
    <w:rsid w:val="00686153"/>
    <w:rsid w:val="00694F80"/>
    <w:rsid w:val="006B33E7"/>
    <w:rsid w:val="006C2E4B"/>
    <w:rsid w:val="006D637E"/>
    <w:rsid w:val="006E0938"/>
    <w:rsid w:val="00701889"/>
    <w:rsid w:val="00742E04"/>
    <w:rsid w:val="00777C9F"/>
    <w:rsid w:val="007A100D"/>
    <w:rsid w:val="007D08C1"/>
    <w:rsid w:val="007F5224"/>
    <w:rsid w:val="007F79E4"/>
    <w:rsid w:val="00825A1F"/>
    <w:rsid w:val="008322E8"/>
    <w:rsid w:val="008341BD"/>
    <w:rsid w:val="00870D47"/>
    <w:rsid w:val="008D1036"/>
    <w:rsid w:val="008E57F1"/>
    <w:rsid w:val="008F0110"/>
    <w:rsid w:val="008F0175"/>
    <w:rsid w:val="00912BF6"/>
    <w:rsid w:val="00932655"/>
    <w:rsid w:val="00932ACA"/>
    <w:rsid w:val="009335CA"/>
    <w:rsid w:val="009919C0"/>
    <w:rsid w:val="009C43DA"/>
    <w:rsid w:val="009E5EE1"/>
    <w:rsid w:val="00A02F97"/>
    <w:rsid w:val="00A17C89"/>
    <w:rsid w:val="00A363AE"/>
    <w:rsid w:val="00A51BBA"/>
    <w:rsid w:val="00A62B13"/>
    <w:rsid w:val="00A73279"/>
    <w:rsid w:val="00A762A0"/>
    <w:rsid w:val="00AB7693"/>
    <w:rsid w:val="00AC16BD"/>
    <w:rsid w:val="00AE310A"/>
    <w:rsid w:val="00AF2ABA"/>
    <w:rsid w:val="00AF5F9C"/>
    <w:rsid w:val="00B14706"/>
    <w:rsid w:val="00B66845"/>
    <w:rsid w:val="00BA317A"/>
    <w:rsid w:val="00BB3371"/>
    <w:rsid w:val="00BB659E"/>
    <w:rsid w:val="00C03235"/>
    <w:rsid w:val="00C278A5"/>
    <w:rsid w:val="00C340FD"/>
    <w:rsid w:val="00C5010B"/>
    <w:rsid w:val="00C66C17"/>
    <w:rsid w:val="00C9215A"/>
    <w:rsid w:val="00CD2056"/>
    <w:rsid w:val="00D07B0D"/>
    <w:rsid w:val="00D11416"/>
    <w:rsid w:val="00D31CBB"/>
    <w:rsid w:val="00D756A5"/>
    <w:rsid w:val="00DA269D"/>
    <w:rsid w:val="00DA43F4"/>
    <w:rsid w:val="00DD2C94"/>
    <w:rsid w:val="00DE0650"/>
    <w:rsid w:val="00E010B2"/>
    <w:rsid w:val="00E22973"/>
    <w:rsid w:val="00E60E54"/>
    <w:rsid w:val="00E61AB9"/>
    <w:rsid w:val="00E62B6F"/>
    <w:rsid w:val="00E721C1"/>
    <w:rsid w:val="00EA6FF9"/>
    <w:rsid w:val="00EC7CAD"/>
    <w:rsid w:val="00ED351C"/>
    <w:rsid w:val="00ED3985"/>
    <w:rsid w:val="00ED4602"/>
    <w:rsid w:val="00ED66EB"/>
    <w:rsid w:val="00EE54E4"/>
    <w:rsid w:val="00F32E72"/>
    <w:rsid w:val="00F71550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1AD"/>
    <w:rPr>
      <w:rFonts w:ascii="Titillium Web Light" w:eastAsia="Times New Roman" w:hAnsi="Titillium Web Light" w:cs="Times New Roman"/>
      <w:sz w:val="24"/>
      <w:szCs w:val="24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  <w:rPr>
      <w:rFonts w:ascii="Times New Roman" w:hAnsi="Times New Roman"/>
      <w:lang w:eastAsia="pl-PL"/>
    </w:r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1AD"/>
    <w:rPr>
      <w:rFonts w:ascii="Titillium Web Light" w:eastAsia="Times New Roman" w:hAnsi="Titillium Web Light" w:cs="Times New Roman"/>
      <w:sz w:val="24"/>
      <w:szCs w:val="24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  <w:rPr>
      <w:rFonts w:ascii="Times New Roman" w:hAnsi="Times New Roman"/>
      <w:lang w:eastAsia="pl-PL"/>
    </w:r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6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ruki\_firm&#243;wka_ETISOFT%20KRAKOW%20Sp_k_pusta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037A98-4EA2-449D-B8B2-852AC7CFD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_firmówka_ETISOFT KRAKOW Sp_k_pusta.dotx</Template>
  <TotalTime>31</TotalTime>
  <Pages>1</Pages>
  <Words>30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10</cp:revision>
  <cp:lastPrinted>2022-06-01T08:49:00Z</cp:lastPrinted>
  <dcterms:created xsi:type="dcterms:W3CDTF">2022-05-31T10:57:00Z</dcterms:created>
  <dcterms:modified xsi:type="dcterms:W3CDTF">2022-06-15T09:19:00Z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