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0CA" w:rsidRPr="00315E45" w:rsidRDefault="00C200CA">
      <w:pPr>
        <w:rPr>
          <w:rFonts w:ascii="Arial" w:hAnsi="Arial" w:cs="Arial"/>
        </w:rPr>
      </w:pPr>
    </w:p>
    <w:p w:rsidR="00C200CA" w:rsidRPr="00315E45" w:rsidRDefault="00C200CA">
      <w:pPr>
        <w:rPr>
          <w:rFonts w:ascii="Arial" w:hAnsi="Arial" w:cs="Arial"/>
        </w:rPr>
      </w:pPr>
      <w:r>
        <w:rPr>
          <w:noProof/>
          <w:lang w:eastAsia="pl-PL"/>
        </w:rPr>
        <w:pict>
          <v:shape id="Obraz 5" o:spid="_x0000_s1027" type="#_x0000_t75" alt="Key visual B2B.JPG" style="position:absolute;margin-left:17.7pt;margin-top:-3.35pt;width:409.4pt;height:421.9pt;z-index:-251664384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//2wBDAAEB&#10;AQEBAQEBAQEBAQEBAQEBAQEBAQEBAQEBAQEBAQEBAQEBAQEBAQEBAQEBAQEBAQEBAQEBAQEBAQEB&#10;AQEBAQH/2wBDAQEBAQEBAQEBAQEBAQEBAQEBAQEBAQEBAQEBAQEBAQEBAQEBAQEBAQEBAQEBAQEB&#10;AQEBAQEBAQEBAQEBAQEBAQH/wAARCAI1A1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">
            <v:imagedata r:id="rId7" o:title=""/>
            <o:lock v:ext="edit" aspectratio="f"/>
          </v:shape>
        </w:pict>
      </w:r>
    </w:p>
    <w:p w:rsidR="00C200CA" w:rsidRPr="00315E45" w:rsidRDefault="00C200CA">
      <w:pPr>
        <w:rPr>
          <w:rFonts w:ascii="Arial" w:hAnsi="Arial" w:cs="Arial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  <w:r>
        <w:rPr>
          <w:noProof/>
          <w:lang w:eastAsia="pl-PL"/>
        </w:rPr>
        <w:pict>
          <v:shape id="Obraz 59" o:spid="_x0000_s1028" type="#_x0000_t75" style="position:absolute;margin-left:414.45pt;margin-top:2.8pt;width:36pt;height:36pt;z-index:-251658240;visibility:visible">
            <v:imagedata r:id="rId8" o:title=""/>
          </v:shape>
        </w:pict>
      </w: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  <w:bookmarkStart w:id="0" w:name="_GoBack"/>
      <w:bookmarkEnd w:id="0"/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  <w:r>
        <w:rPr>
          <w:noProof/>
          <w:lang w:eastAsia="pl-PL"/>
        </w:rPr>
        <w:pict>
          <v:shape id="Obraz 8" o:spid="_x0000_s1029" type="#_x0000_t75" style="position:absolute;margin-left:397.55pt;margin-top:6.65pt;width:66.6pt;height:66.6pt;z-index:-251661312;visibility:visible">
            <v:imagedata r:id="rId9" o:title=""/>
          </v:shape>
        </w:pict>
      </w: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  <w:r>
        <w:rPr>
          <w:noProof/>
          <w:lang w:eastAsia="pl-PL"/>
        </w:rPr>
        <w:pict>
          <v:shape id="Obraz 4" o:spid="_x0000_s1030" type="#_x0000_t75" style="position:absolute;margin-left:285.65pt;margin-top:5.7pt;width:193.4pt;height:193.4pt;z-index:-251663360;visibility:visible">
            <v:imagedata r:id="rId10" o:title=""/>
          </v:shape>
        </w:pict>
      </w: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0" o:spid="_x0000_s1031" type="#_x0000_t202" style="position:absolute;margin-left:300.9pt;margin-top:3.95pt;width:154.95pt;height:131.1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" filled="f" stroked="f" strokeweight=".5pt">
            <v:textbox>
              <w:txbxContent>
                <w:p w:rsidR="00C200CA" w:rsidRPr="006D4B91" w:rsidRDefault="00C200CA" w:rsidP="00B05016">
                  <w:pPr>
                    <w:spacing w:line="240" w:lineRule="auto"/>
                    <w:jc w:val="center"/>
                    <w:rPr>
                      <w:rFonts w:ascii="Arial" w:hAnsi="Arial" w:cs="Arial"/>
                      <w:color w:val="FFFFFF"/>
                      <w:sz w:val="44"/>
                      <w:szCs w:val="44"/>
                    </w:rPr>
                  </w:pPr>
                  <w:r w:rsidRPr="006D4B91">
                    <w:rPr>
                      <w:rFonts w:ascii="Arial" w:hAnsi="Arial" w:cs="Arial"/>
                      <w:color w:val="FFFFFF"/>
                      <w:sz w:val="56"/>
                      <w:szCs w:val="56"/>
                    </w:rPr>
                    <w:t xml:space="preserve">Oferta </w:t>
                  </w:r>
                  <w:r w:rsidRPr="006D4B91">
                    <w:rPr>
                      <w:rFonts w:ascii="Arial" w:hAnsi="Arial" w:cs="Arial"/>
                      <w:color w:val="FFFFFF"/>
                      <w:sz w:val="56"/>
                      <w:szCs w:val="56"/>
                    </w:rPr>
                    <w:br/>
                    <w:t xml:space="preserve">dla firm </w:t>
                  </w:r>
                </w:p>
              </w:txbxContent>
            </v:textbox>
          </v:shape>
        </w:pict>
      </w: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  <w:r>
        <w:rPr>
          <w:noProof/>
          <w:lang w:eastAsia="pl-PL"/>
        </w:rPr>
        <w:pict>
          <v:shape id="Obraz 58" o:spid="_x0000_s1032" type="#_x0000_t75" style="position:absolute;margin-left:221.75pt;margin-top:3.4pt;width:64.5pt;height:64.5pt;z-index:-251659264;visibility:visible">
            <v:imagedata r:id="rId11" o:title=""/>
          </v:shape>
        </w:pict>
      </w: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  <w:r>
        <w:rPr>
          <w:noProof/>
          <w:lang w:eastAsia="pl-PL"/>
        </w:rPr>
        <w:pict>
          <v:shape id="Obraz 7" o:spid="_x0000_s1033" type="#_x0000_t75" style="position:absolute;margin-left:185.95pt;margin-top:8.1pt;width:22.55pt;height:22.55pt;z-index:-251662336;visibility:visible">
            <v:imagedata r:id="rId12" o:title=""/>
          </v:shape>
        </w:pict>
      </w: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6E466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  <w:r w:rsidRPr="00315E45">
        <w:rPr>
          <w:rFonts w:ascii="Arial" w:hAnsi="Arial" w:cs="Arial"/>
          <w:color w:val="0053A2"/>
          <w:sz w:val="20"/>
          <w:szCs w:val="20"/>
        </w:rPr>
        <w:br/>
      </w:r>
    </w:p>
    <w:p w:rsidR="00C200CA" w:rsidRPr="00315E45" w:rsidRDefault="00C200CA" w:rsidP="005F3D2C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5F3D2C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5F3D2C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5F3D2C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D405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D405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D405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D405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D405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D405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D405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D405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D405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</w:pPr>
    </w:p>
    <w:p w:rsidR="00C200CA" w:rsidRPr="00315E45" w:rsidRDefault="00C200CA" w:rsidP="00D405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53A2"/>
          <w:sz w:val="20"/>
          <w:szCs w:val="20"/>
        </w:rPr>
        <w:sectPr w:rsidR="00C200CA" w:rsidRPr="00315E45" w:rsidSect="00C265A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C200CA" w:rsidRDefault="00C200CA" w:rsidP="009A78C5">
      <w:pPr>
        <w:rPr>
          <w:rFonts w:ascii="Arial" w:hAnsi="Arial" w:cs="Arial"/>
          <w:noProof/>
          <w:color w:val="0053A2"/>
          <w:sz w:val="20"/>
          <w:szCs w:val="20"/>
          <w:lang w:eastAsia="pl-PL"/>
        </w:rPr>
      </w:pPr>
      <w:r>
        <w:rPr>
          <w:noProof/>
          <w:lang w:eastAsia="pl-PL"/>
        </w:rPr>
        <w:pict>
          <v:shape id="Obraz 20" o:spid="_x0000_s1039" type="#_x0000_t75" style="position:absolute;margin-left:-1.8pt;margin-top:-41.9pt;width:144.5pt;height:142.1pt;z-index:-251657216;visibility:visible;mso-wrap-distance-right:9.05pt;mso-wrap-distance-bottom:.32pt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">
            <v:imagedata r:id="rId19" o:title=""/>
            <o:lock v:ext="edit" aspectratio="f"/>
          </v:shape>
        </w:pict>
      </w:r>
      <w:r>
        <w:rPr>
          <w:noProof/>
          <w:lang w:eastAsia="pl-PL"/>
        </w:rPr>
        <w:pict>
          <v:shape id="Obraz 14" o:spid="_x0000_s1040" type="#_x0000_t75" style="position:absolute;margin-left:307.05pt;margin-top:.35pt;width:27.45pt;height:27.35pt;z-index:-251654144;visibility:visible">
            <v:imagedata r:id="rId20" o:title=""/>
          </v:shape>
        </w:pict>
      </w:r>
      <w:r>
        <w:rPr>
          <w:noProof/>
          <w:lang w:eastAsia="pl-PL"/>
        </w:rPr>
        <w:pict>
          <v:shape id="Obraz 22" o:spid="_x0000_s1041" type="#_x0000_t75" style="position:absolute;margin-left:190.45pt;margin-top:.35pt;width:67pt;height:67.3pt;z-index:-251656192;visibility:visible">
            <v:imagedata r:id="rId9" o:title=""/>
          </v:shape>
        </w:pict>
      </w:r>
      <w:r>
        <w:rPr>
          <w:noProof/>
          <w:lang w:eastAsia="pl-PL"/>
        </w:rPr>
        <w:pict>
          <v:shape id="Obraz 13" o:spid="_x0000_s1042" type="#_x0000_t75" style="position:absolute;margin-left:241.4pt;margin-top:-9.05pt;width:24.25pt;height:23.45pt;z-index:-251655168;visibility:visible">
            <v:imagedata r:id="rId12" o:title=""/>
          </v:shape>
        </w:pict>
      </w:r>
      <w:r>
        <w:rPr>
          <w:noProof/>
          <w:lang w:eastAsia="pl-PL"/>
        </w:rPr>
        <w:pict>
          <v:shape id="_x0000_s1043" type="#_x0000_t75" style="position:absolute;margin-left:112.95pt;margin-top:67.65pt;width:63.45pt;height:64.15pt;z-index:-251653120;visibility:visible">
            <v:imagedata r:id="rId11" o:title=""/>
          </v:shape>
        </w:pict>
      </w:r>
    </w:p>
    <w:p w:rsidR="00C200CA" w:rsidRDefault="00C200CA" w:rsidP="009A78C5">
      <w:pPr>
        <w:rPr>
          <w:rFonts w:ascii="Arial" w:hAnsi="Arial" w:cs="Arial"/>
          <w:color w:val="0053A2"/>
          <w:sz w:val="20"/>
          <w:szCs w:val="20"/>
        </w:rPr>
      </w:pPr>
    </w:p>
    <w:p w:rsidR="00C200CA" w:rsidRDefault="00C200CA" w:rsidP="009A78C5">
      <w:pPr>
        <w:rPr>
          <w:rFonts w:ascii="Arial" w:hAnsi="Arial" w:cs="Arial"/>
          <w:color w:val="0053A2"/>
          <w:sz w:val="20"/>
          <w:szCs w:val="20"/>
        </w:rPr>
      </w:pPr>
    </w:p>
    <w:p w:rsidR="00C200CA" w:rsidRDefault="00C200CA" w:rsidP="005B19DA">
      <w:pPr>
        <w:ind w:left="-270"/>
        <w:rPr>
          <w:rFonts w:ascii="Arial" w:hAnsi="Arial" w:cs="Arial"/>
          <w:color w:val="0053A2"/>
          <w:sz w:val="28"/>
          <w:szCs w:val="28"/>
        </w:rPr>
      </w:pPr>
    </w:p>
    <w:p w:rsidR="00C200CA" w:rsidRDefault="00C200CA" w:rsidP="005B19DA">
      <w:pPr>
        <w:ind w:left="-270"/>
        <w:rPr>
          <w:rFonts w:ascii="Arial" w:hAnsi="Arial" w:cs="Arial"/>
          <w:color w:val="0053A2"/>
          <w:sz w:val="28"/>
          <w:szCs w:val="28"/>
        </w:rPr>
      </w:pPr>
    </w:p>
    <w:p w:rsidR="00C200CA" w:rsidRDefault="00C200CA" w:rsidP="005B19DA">
      <w:pPr>
        <w:ind w:left="-270"/>
        <w:rPr>
          <w:rFonts w:ascii="Arial" w:hAnsi="Arial" w:cs="Arial"/>
          <w:color w:val="0053A2"/>
          <w:sz w:val="28"/>
          <w:szCs w:val="28"/>
        </w:rPr>
      </w:pPr>
    </w:p>
    <w:p w:rsidR="00C200CA" w:rsidRDefault="00C200CA" w:rsidP="005B19DA">
      <w:pPr>
        <w:ind w:left="-270"/>
        <w:rPr>
          <w:rFonts w:ascii="Arial" w:hAnsi="Arial" w:cs="Arial"/>
          <w:color w:val="0053A2"/>
          <w:sz w:val="28"/>
          <w:szCs w:val="28"/>
        </w:rPr>
      </w:pPr>
      <w:r>
        <w:rPr>
          <w:rFonts w:ascii="Arial" w:hAnsi="Arial" w:cs="Arial"/>
          <w:color w:val="0053A2"/>
          <w:sz w:val="28"/>
          <w:szCs w:val="28"/>
        </w:rPr>
        <w:t>Oferta dla firm – programy opieki medycznej</w:t>
      </w:r>
    </w:p>
    <w:p w:rsidR="00C200CA" w:rsidRDefault="00C200CA" w:rsidP="00DE1D9A">
      <w:pPr>
        <w:spacing w:after="0"/>
        <w:ind w:left="-274"/>
      </w:pPr>
    </w:p>
    <w:tbl>
      <w:tblPr>
        <w:tblW w:w="10890" w:type="dxa"/>
        <w:tblInd w:w="-162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0A0"/>
      </w:tblPr>
      <w:tblGrid>
        <w:gridCol w:w="5580"/>
        <w:gridCol w:w="1770"/>
        <w:gridCol w:w="1770"/>
        <w:gridCol w:w="1770"/>
      </w:tblGrid>
      <w:tr w:rsidR="00C200CA" w:rsidRPr="006D4B91" w:rsidTr="006D4B91">
        <w:trPr>
          <w:trHeight w:val="317"/>
          <w:tblHeader/>
        </w:trPr>
        <w:tc>
          <w:tcPr>
            <w:tcW w:w="5580" w:type="dxa"/>
            <w:shd w:val="clear" w:color="auto" w:fill="A7BFDE"/>
            <w:vAlign w:val="center"/>
          </w:tcPr>
          <w:p w:rsidR="00C200CA" w:rsidRPr="006D4B91" w:rsidRDefault="00C200CA" w:rsidP="006D4B91">
            <w:pPr>
              <w:tabs>
                <w:tab w:val="left" w:pos="4015"/>
                <w:tab w:val="left" w:pos="4960"/>
              </w:tabs>
              <w:spacing w:after="0" w:line="240" w:lineRule="auto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A7BFDE"/>
            <w:vAlign w:val="center"/>
          </w:tcPr>
          <w:p w:rsidR="00C200CA" w:rsidRPr="006D4B91" w:rsidRDefault="00C200CA" w:rsidP="006D4B91">
            <w:pPr>
              <w:tabs>
                <w:tab w:val="left" w:pos="4960"/>
              </w:tabs>
              <w:spacing w:after="0" w:line="240" w:lineRule="auto"/>
              <w:jc w:val="center"/>
              <w:rPr>
                <w:rFonts w:ascii="Arial" w:hAnsi="Arial"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 xml:space="preserve"> Zdrowie Plus</w:t>
            </w:r>
            <w:r w:rsidRPr="006D4B91">
              <w:rPr>
                <w:rFonts w:cs="Arial"/>
                <w:color w:val="1F497D"/>
                <w:sz w:val="18"/>
                <w:szCs w:val="18"/>
              </w:rPr>
              <w:br/>
            </w:r>
          </w:p>
        </w:tc>
        <w:tc>
          <w:tcPr>
            <w:tcW w:w="1770" w:type="dxa"/>
            <w:shd w:val="clear" w:color="auto" w:fill="A7BFDE"/>
            <w:vAlign w:val="center"/>
          </w:tcPr>
          <w:p w:rsidR="00C200CA" w:rsidRPr="006D4B91" w:rsidRDefault="00C200CA" w:rsidP="006D4B91">
            <w:pPr>
              <w:tabs>
                <w:tab w:val="left" w:pos="4960"/>
              </w:tabs>
              <w:spacing w:after="0" w:line="240" w:lineRule="auto"/>
              <w:jc w:val="center"/>
              <w:rPr>
                <w:rFonts w:ascii="Arial" w:hAnsi="Arial"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 xml:space="preserve"> Zdrowie Extra</w:t>
            </w:r>
            <w:r w:rsidRPr="006D4B91">
              <w:rPr>
                <w:rFonts w:cs="Arial"/>
                <w:color w:val="1F497D"/>
                <w:sz w:val="18"/>
                <w:szCs w:val="18"/>
              </w:rPr>
              <w:br/>
            </w:r>
          </w:p>
        </w:tc>
        <w:tc>
          <w:tcPr>
            <w:tcW w:w="1770" w:type="dxa"/>
            <w:shd w:val="clear" w:color="auto" w:fill="A7BFDE"/>
            <w:vAlign w:val="center"/>
          </w:tcPr>
          <w:p w:rsidR="00C200CA" w:rsidRPr="006D4B91" w:rsidRDefault="00C200CA" w:rsidP="006D4B91">
            <w:pPr>
              <w:tabs>
                <w:tab w:val="left" w:pos="4960"/>
              </w:tabs>
              <w:spacing w:after="0" w:line="240" w:lineRule="auto"/>
              <w:jc w:val="center"/>
              <w:rPr>
                <w:rFonts w:ascii="Arial" w:hAnsi="Arial"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 xml:space="preserve"> Zdrowie Premium</w:t>
            </w:r>
            <w:r w:rsidRPr="006D4B91">
              <w:rPr>
                <w:rFonts w:cs="Arial"/>
                <w:color w:val="1F497D"/>
                <w:sz w:val="18"/>
                <w:szCs w:val="18"/>
              </w:rPr>
              <w:br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Medycyna Pracy</w:t>
            </w:r>
          </w:p>
        </w:tc>
        <w:tc>
          <w:tcPr>
            <w:tcW w:w="885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885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885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Hot Line Medicover – telefoniczne porady medyczne 24/7</w:t>
            </w:r>
          </w:p>
        </w:tc>
        <w:tc>
          <w:tcPr>
            <w:tcW w:w="59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59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59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Opieka Lekarza Prowadzącego</w:t>
            </w:r>
          </w:p>
        </w:tc>
        <w:tc>
          <w:tcPr>
            <w:tcW w:w="354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354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354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Konsultacje lekarzy podstawowej opieki zdrowotnej: internisty, pediatry, lekarza medycyny rodzinnej</w:t>
            </w:r>
          </w:p>
        </w:tc>
        <w:tc>
          <w:tcPr>
            <w:tcW w:w="295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95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95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Konsultacje lekarzy pomocy doraźnej ogólnej i pediatrycznej</w:t>
            </w:r>
          </w:p>
        </w:tc>
        <w:tc>
          <w:tcPr>
            <w:tcW w:w="252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52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52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Wizyty domowe (4 wizyty w roku)</w:t>
            </w:r>
          </w:p>
        </w:tc>
        <w:tc>
          <w:tcPr>
            <w:tcW w:w="19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19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9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Konsultacje lekarzy specjalistów - poziom podstawowy: ginekolog, okulista, dermatolog</w:t>
            </w:r>
          </w:p>
        </w:tc>
        <w:tc>
          <w:tcPr>
            <w:tcW w:w="177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77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77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Podstawowe konsultacje i zabiegi pielęgniarskie</w:t>
            </w:r>
          </w:p>
        </w:tc>
        <w:tc>
          <w:tcPr>
            <w:tcW w:w="16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6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6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Podstawowe zabiegi ambulatoryjne</w:t>
            </w:r>
          </w:p>
        </w:tc>
        <w:tc>
          <w:tcPr>
            <w:tcW w:w="147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47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47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Podstawowe badania diagnostyczne m.in: podstawowe badania laboratoryjne (w tym: morfologia, glukoza, lipidogram, cholesterol, test troponinowy), cytologia, EKG, RTG klatki piersiowej</w:t>
            </w:r>
          </w:p>
        </w:tc>
        <w:tc>
          <w:tcPr>
            <w:tcW w:w="13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3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3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Wizyta profilaktyczna</w:t>
            </w:r>
          </w:p>
        </w:tc>
        <w:tc>
          <w:tcPr>
            <w:tcW w:w="12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2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2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Szczepienia przeciwko grypie</w:t>
            </w:r>
          </w:p>
        </w:tc>
        <w:tc>
          <w:tcPr>
            <w:tcW w:w="11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11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11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  <w:shd w:val="clear" w:color="auto" w:fill="DBE5F1"/>
              </w:rPr>
              <w:t>Konsultacje lekarzy specjalistów - poziom rozszerzony m.in: chirurg, ortopeda, laryngolog,</w:t>
            </w:r>
            <w:r w:rsidRPr="006D4B91">
              <w:rPr>
                <w:color w:val="1F497D"/>
                <w:sz w:val="18"/>
                <w:szCs w:val="18"/>
              </w:rPr>
              <w:t xml:space="preserve"> kardiolog, neurolog, urolog</w:t>
            </w:r>
          </w:p>
        </w:tc>
        <w:tc>
          <w:tcPr>
            <w:tcW w:w="11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1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1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Konsultacje lekarzy pomocy doraźnej chirurgicznej i ortopedycznej</w:t>
            </w:r>
          </w:p>
        </w:tc>
        <w:tc>
          <w:tcPr>
            <w:tcW w:w="104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04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104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Rozszerzone zabiegi ambulatoryjne</w:t>
            </w:r>
          </w:p>
        </w:tc>
        <w:tc>
          <w:tcPr>
            <w:tcW w:w="9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9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9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Rozszerzone badania diagnostyczne m.in: rozszerzone badania laboratoryjne (w tym: szerokie badania biochemiczne i hematologiczne, serologia grup krwi, posiewy moczu i kału, PSA, OB, podstawowe badania alergologiczne), Holter EKG i RR, próba wysiłkowa, audiometria, EEG, spirometria, szeroki zakres RTG i USG</w:t>
            </w:r>
          </w:p>
        </w:tc>
        <w:tc>
          <w:tcPr>
            <w:tcW w:w="93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93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93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Prowadzenie ciąży</w:t>
            </w:r>
          </w:p>
        </w:tc>
        <w:tc>
          <w:tcPr>
            <w:tcW w:w="8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8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8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Konsultacje lekarzy specjalistów - poziom zaawansowany m.in: alergolog, chirurg naczyniowy, chirurg onkolog, diabetolog, endokrynolog, gastrolog, hematolog, hepatolog, nefrolog, onkolog, pulmonolog, reumatolog, lekarz medycyny podróży</w:t>
            </w:r>
          </w:p>
        </w:tc>
        <w:tc>
          <w:tcPr>
            <w:tcW w:w="84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84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84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Zaawansowane zabiegi ambulatoryjne</w:t>
            </w:r>
          </w:p>
        </w:tc>
        <w:tc>
          <w:tcPr>
            <w:tcW w:w="8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8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8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Zaawansowane badania diagnostyczne m.in: szerokie badania laboratoryjne (w tym: badania hepatologiczne i immunologiczne, hormony, markery, posiewy bakteryjne), testy skórne  punktowe, panel alergologiczny (pokarmowy i wziewny), biopsje, diagnostyka układu moczowego (m.in. badanie urodynamiczne)</w:t>
            </w:r>
          </w:p>
        </w:tc>
        <w:tc>
          <w:tcPr>
            <w:tcW w:w="7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7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76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Konsultacje lekarzy specjalistów - poziom kompleksowy m.in: androlog, anestezjolog, angiolog, foniatra, immunolog, kardiolog, lekarz rehabilitacji, neonatolog, neurochirurg, ortoptyk, patomorfolog, proktolog, radiolog, rehabilitant, torakochirurg</w:t>
            </w:r>
          </w:p>
        </w:tc>
        <w:tc>
          <w:tcPr>
            <w:tcW w:w="73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73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73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Konsultacje lekarzy specjalistów i terapie limitowane m.in: psycholog, psychiatra, seksuolog, dietetyk, logopeda</w:t>
            </w:r>
          </w:p>
        </w:tc>
        <w:tc>
          <w:tcPr>
            <w:tcW w:w="7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7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70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Kompleksowe zabiegi ambulatoryjne</w:t>
            </w:r>
          </w:p>
        </w:tc>
        <w:tc>
          <w:tcPr>
            <w:tcW w:w="6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6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68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Kompleksowe badania diagnostyczne m.in: specjalistyczne badania laboratoryjne (w tym: panele alergologiczne z krwi, markery, zaawansowane badania hormonalne), tomografie komputerowe, rezonans magnetyczny, endoskopie, scyntygrafie, USG doppler, RTG kontrastowe</w:t>
            </w:r>
          </w:p>
        </w:tc>
        <w:tc>
          <w:tcPr>
            <w:tcW w:w="65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65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65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Fizjoterapia (30 procedur w roku)</w:t>
            </w:r>
          </w:p>
        </w:tc>
        <w:tc>
          <w:tcPr>
            <w:tcW w:w="63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63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63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Opieka medyczna w podróży - Wariant</w:t>
            </w:r>
            <w:r w:rsidRPr="006D4B91">
              <w:rPr>
                <w:rFonts w:cs="Arial"/>
                <w:color w:val="1F497D"/>
                <w:sz w:val="18"/>
                <w:szCs w:val="18"/>
              </w:rPr>
              <w:t xml:space="preserve"> 50</w:t>
            </w:r>
          </w:p>
        </w:tc>
        <w:tc>
          <w:tcPr>
            <w:tcW w:w="59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59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59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DBE5F1"/>
            <w:vAlign w:val="center"/>
          </w:tcPr>
          <w:p w:rsidR="00C200CA" w:rsidRPr="006D4B91" w:rsidRDefault="00C200CA" w:rsidP="006D4B91">
            <w:pPr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color w:val="1F497D"/>
                <w:sz w:val="18"/>
                <w:szCs w:val="18"/>
              </w:rPr>
              <w:t>Transport sanitarny</w:t>
            </w:r>
          </w:p>
        </w:tc>
        <w:tc>
          <w:tcPr>
            <w:tcW w:w="52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52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52" w:type="dxa"/>
            <w:shd w:val="clear" w:color="auto" w:fill="F2DBDB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C8D7EA"/>
            <w:vAlign w:val="center"/>
          </w:tcPr>
          <w:p w:rsidR="00C200CA" w:rsidRPr="006D4B91" w:rsidRDefault="00C200CA" w:rsidP="006D4B91">
            <w:pPr>
              <w:autoSpaceDE w:val="0"/>
              <w:autoSpaceDN w:val="0"/>
              <w:adjustRightInd w:val="0"/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>ZNIŻKI NA USŁUGI NIEOBJĘTE PROGRAMEM (10% - stomatologia zachowawcza i chirurgiczna w Centrach Medicover, 15% - na pozostałe usługi w Centrach Medicover,  5% - poród w Szpitalu Medicover, 15% - pozostałe usługi w Szpitalu Medicover)</w:t>
            </w:r>
          </w:p>
        </w:tc>
        <w:tc>
          <w:tcPr>
            <w:tcW w:w="29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9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9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C8D7EA"/>
            <w:vAlign w:val="center"/>
          </w:tcPr>
          <w:p w:rsidR="00C200CA" w:rsidRPr="006D4B91" w:rsidRDefault="00C200CA" w:rsidP="006D4B91">
            <w:pPr>
              <w:autoSpaceDE w:val="0"/>
              <w:autoSpaceDN w:val="0"/>
              <w:adjustRightInd w:val="0"/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>Dostęp do wszystkich Centrów Medicover na terenie całego kraju</w:t>
            </w:r>
          </w:p>
        </w:tc>
        <w:tc>
          <w:tcPr>
            <w:tcW w:w="28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8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8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C8D7EA"/>
            <w:vAlign w:val="center"/>
          </w:tcPr>
          <w:p w:rsidR="00C200CA" w:rsidRPr="006D4B91" w:rsidRDefault="00C200CA" w:rsidP="006D4B91">
            <w:pPr>
              <w:autoSpaceDE w:val="0"/>
              <w:autoSpaceDN w:val="0"/>
              <w:adjustRightInd w:val="0"/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>Dostęp do Placówek Współpracujących z Medicover</w:t>
            </w:r>
          </w:p>
        </w:tc>
        <w:tc>
          <w:tcPr>
            <w:tcW w:w="28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8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8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C8D7EA"/>
            <w:vAlign w:val="center"/>
          </w:tcPr>
          <w:p w:rsidR="00C200CA" w:rsidRPr="006D4B91" w:rsidRDefault="00C200CA" w:rsidP="006D4B91">
            <w:pPr>
              <w:autoSpaceDE w:val="0"/>
              <w:autoSpaceDN w:val="0"/>
              <w:adjustRightInd w:val="0"/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>Dostęp do Ogólnopolskiego Centrum Umawiania Wizyt, tel. 500 900 500</w:t>
            </w:r>
          </w:p>
        </w:tc>
        <w:tc>
          <w:tcPr>
            <w:tcW w:w="27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7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7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C8D7EA"/>
            <w:vAlign w:val="center"/>
          </w:tcPr>
          <w:p w:rsidR="00C200CA" w:rsidRPr="006D4B91" w:rsidRDefault="00C200CA" w:rsidP="006D4B91">
            <w:pPr>
              <w:autoSpaceDE w:val="0"/>
              <w:autoSpaceDN w:val="0"/>
              <w:adjustRightInd w:val="0"/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>Dostęp do infolinii Medycyny Pracy, tel. 500 900 700</w:t>
            </w:r>
          </w:p>
        </w:tc>
        <w:tc>
          <w:tcPr>
            <w:tcW w:w="27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7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7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C8D7EA"/>
            <w:vAlign w:val="center"/>
          </w:tcPr>
          <w:p w:rsidR="00C200CA" w:rsidRPr="006D4B91" w:rsidRDefault="00C200CA" w:rsidP="006D4B91">
            <w:pPr>
              <w:autoSpaceDE w:val="0"/>
              <w:autoSpaceDN w:val="0"/>
              <w:adjustRightInd w:val="0"/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>Dostęp do aplikacji Medicover On-Line</w:t>
            </w:r>
          </w:p>
        </w:tc>
        <w:tc>
          <w:tcPr>
            <w:tcW w:w="26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6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6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C8D7EA"/>
            <w:vAlign w:val="center"/>
          </w:tcPr>
          <w:p w:rsidR="00C200CA" w:rsidRPr="006D4B91" w:rsidRDefault="00C200CA" w:rsidP="006D4B91">
            <w:pPr>
              <w:autoSpaceDE w:val="0"/>
              <w:autoSpaceDN w:val="0"/>
              <w:adjustRightInd w:val="0"/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>Przypominanie o umówionych wizytach (sms, mail)</w:t>
            </w:r>
          </w:p>
        </w:tc>
        <w:tc>
          <w:tcPr>
            <w:tcW w:w="26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6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6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shd w:val="clear" w:color="auto" w:fill="C8D7EA"/>
            <w:vAlign w:val="center"/>
          </w:tcPr>
          <w:p w:rsidR="00C200CA" w:rsidRPr="006D4B91" w:rsidRDefault="00C200CA" w:rsidP="006D4B91">
            <w:pPr>
              <w:autoSpaceDE w:val="0"/>
              <w:autoSpaceDN w:val="0"/>
              <w:adjustRightInd w:val="0"/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>Dostęp do aplikacji E-Member</w:t>
            </w:r>
          </w:p>
        </w:tc>
        <w:tc>
          <w:tcPr>
            <w:tcW w:w="26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6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6" w:type="dxa"/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tcBorders>
              <w:bottom w:val="double" w:sz="24" w:space="0" w:color="FFFFFF"/>
            </w:tcBorders>
            <w:shd w:val="clear" w:color="auto" w:fill="C8D7EA"/>
            <w:vAlign w:val="center"/>
          </w:tcPr>
          <w:p w:rsidR="00C200CA" w:rsidRPr="006D4B91" w:rsidRDefault="00C200CA" w:rsidP="006D4B91">
            <w:pPr>
              <w:autoSpaceDE w:val="0"/>
              <w:autoSpaceDN w:val="0"/>
              <w:adjustRightInd w:val="0"/>
              <w:spacing w:after="0" w:line="240" w:lineRule="exact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t>Indywidualny Opiekun Biznesowy i Administracyjny</w:t>
            </w:r>
          </w:p>
        </w:tc>
        <w:tc>
          <w:tcPr>
            <w:tcW w:w="25" w:type="dxa"/>
            <w:tcBorders>
              <w:bottom w:val="double" w:sz="24" w:space="0" w:color="FFFFFF"/>
            </w:tcBorders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5" w:type="dxa"/>
            <w:tcBorders>
              <w:bottom w:val="double" w:sz="24" w:space="0" w:color="FFFFFF"/>
            </w:tcBorders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  <w:tc>
          <w:tcPr>
            <w:tcW w:w="25" w:type="dxa"/>
            <w:tcBorders>
              <w:bottom w:val="double" w:sz="24" w:space="0" w:color="FFFFFF"/>
            </w:tcBorders>
            <w:shd w:val="clear" w:color="auto" w:fill="E5B8B7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  <w:r w:rsidRPr="006D4B91">
              <w:rPr>
                <w:rFonts w:cs="Arial"/>
                <w:color w:val="1F497D"/>
                <w:sz w:val="18"/>
                <w:szCs w:val="18"/>
              </w:rPr>
              <w:sym w:font="Wingdings 2" w:char="F050"/>
            </w:r>
          </w:p>
        </w:tc>
      </w:tr>
      <w:tr w:rsidR="00C200CA" w:rsidRPr="006D4B91" w:rsidTr="006D4B91">
        <w:trPr>
          <w:trHeight w:val="317"/>
        </w:trPr>
        <w:tc>
          <w:tcPr>
            <w:tcW w:w="5580" w:type="dxa"/>
            <w:tcBorders>
              <w:top w:val="double" w:sz="24" w:space="0" w:color="FFFFFF"/>
            </w:tcBorders>
            <w:shd w:val="clear" w:color="auto" w:fill="ACC3DE"/>
            <w:vAlign w:val="center"/>
          </w:tcPr>
          <w:p w:rsidR="00C200CA" w:rsidRPr="006D4B91" w:rsidRDefault="00C200CA" w:rsidP="006D4B91">
            <w:pPr>
              <w:tabs>
                <w:tab w:val="left" w:pos="4015"/>
              </w:tabs>
              <w:spacing w:after="0" w:line="240" w:lineRule="auto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double" w:sz="24" w:space="0" w:color="FFFFFF"/>
            </w:tcBorders>
            <w:shd w:val="clear" w:color="auto" w:fill="D99594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double" w:sz="24" w:space="0" w:color="FFFFFF"/>
            </w:tcBorders>
            <w:shd w:val="clear" w:color="auto" w:fill="D99594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double" w:sz="24" w:space="0" w:color="FFFFFF"/>
            </w:tcBorders>
            <w:shd w:val="clear" w:color="auto" w:fill="D99594"/>
            <w:vAlign w:val="center"/>
          </w:tcPr>
          <w:p w:rsidR="00C200CA" w:rsidRPr="006D4B91" w:rsidRDefault="00C200CA" w:rsidP="006D4B91">
            <w:pPr>
              <w:spacing w:after="0" w:line="240" w:lineRule="auto"/>
              <w:jc w:val="center"/>
              <w:rPr>
                <w:rFonts w:cs="Arial"/>
                <w:color w:val="1F497D"/>
                <w:sz w:val="18"/>
                <w:szCs w:val="18"/>
              </w:rPr>
            </w:pPr>
          </w:p>
        </w:tc>
      </w:tr>
    </w:tbl>
    <w:p w:rsidR="00C200CA" w:rsidRDefault="00C200CA" w:rsidP="00DE1D9A">
      <w:pPr>
        <w:spacing w:after="0"/>
        <w:ind w:left="-274"/>
        <w:rPr>
          <w:rFonts w:ascii="Arial" w:hAnsi="Arial" w:cs="Arial"/>
          <w:color w:val="0053A2"/>
          <w:sz w:val="20"/>
          <w:szCs w:val="20"/>
        </w:rPr>
      </w:pPr>
    </w:p>
    <w:p w:rsidR="00C200CA" w:rsidRDefault="00C200CA" w:rsidP="005B19DA">
      <w:pPr>
        <w:ind w:left="-270"/>
        <w:rPr>
          <w:rFonts w:ascii="Arial" w:hAnsi="Arial" w:cs="Arial"/>
          <w:color w:val="0053A2"/>
          <w:sz w:val="20"/>
          <w:szCs w:val="20"/>
        </w:rPr>
      </w:pPr>
    </w:p>
    <w:p w:rsidR="00C200CA" w:rsidRPr="00457BB3" w:rsidRDefault="00C200CA" w:rsidP="005B19DA">
      <w:pPr>
        <w:rPr>
          <w:rFonts w:ascii="Arial" w:hAnsi="Arial" w:cs="Arial"/>
          <w:color w:val="0053A2"/>
          <w:sz w:val="2"/>
          <w:szCs w:val="2"/>
        </w:rPr>
        <w:sectPr w:rsidR="00C200CA" w:rsidRPr="00457BB3" w:rsidSect="001A178F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/>
          <w:pgMar w:top="1417" w:right="2520" w:bottom="630" w:left="720" w:header="708" w:footer="293" w:gutter="0"/>
          <w:cols w:space="708"/>
          <w:docGrid w:linePitch="360"/>
        </w:sectPr>
      </w:pPr>
    </w:p>
    <w:p w:rsidR="00C200CA" w:rsidRPr="002762F8" w:rsidRDefault="00C200CA" w:rsidP="005B19DA">
      <w:pPr>
        <w:spacing w:before="100" w:beforeAutospacing="1" w:after="100" w:afterAutospacing="1" w:line="312" w:lineRule="auto"/>
        <w:rPr>
          <w:rFonts w:ascii="Arial" w:hAnsi="Arial" w:cs="Arial"/>
          <w:b/>
          <w:color w:val="0053A2"/>
          <w:sz w:val="18"/>
          <w:szCs w:val="18"/>
        </w:rPr>
      </w:pPr>
      <w:r w:rsidRPr="002762F8">
        <w:rPr>
          <w:rFonts w:ascii="Arial" w:hAnsi="Arial" w:cs="Arial"/>
          <w:b/>
          <w:color w:val="0053A2"/>
          <w:sz w:val="18"/>
          <w:szCs w:val="18"/>
        </w:rPr>
        <w:br/>
        <w:t xml:space="preserve">Oferta ważna jest przez 30 dni od daty złożenia. </w:t>
      </w:r>
    </w:p>
    <w:p w:rsidR="00C200CA" w:rsidRPr="002762F8" w:rsidRDefault="00C200CA" w:rsidP="002762F8">
      <w:pPr>
        <w:spacing w:after="0" w:line="312" w:lineRule="auto"/>
        <w:jc w:val="both"/>
        <w:rPr>
          <w:rFonts w:ascii="Arial" w:hAnsi="Arial" w:cs="Arial"/>
          <w:color w:val="0053A2"/>
          <w:sz w:val="18"/>
          <w:szCs w:val="18"/>
        </w:rPr>
      </w:pPr>
      <w:r w:rsidRPr="002762F8">
        <w:rPr>
          <w:rFonts w:ascii="Arial" w:hAnsi="Arial" w:cs="Arial"/>
          <w:color w:val="0053A2"/>
          <w:sz w:val="18"/>
          <w:szCs w:val="18"/>
        </w:rPr>
        <w:t>Informacje dodatkowe:</w:t>
      </w:r>
    </w:p>
    <w:p w:rsidR="00C200CA" w:rsidRPr="002762F8" w:rsidRDefault="00C200CA" w:rsidP="002762F8">
      <w:pPr>
        <w:spacing w:after="0" w:line="312" w:lineRule="auto"/>
        <w:jc w:val="both"/>
        <w:rPr>
          <w:rFonts w:ascii="Arial" w:hAnsi="Arial" w:cs="Arial"/>
          <w:color w:val="0053A2"/>
          <w:sz w:val="18"/>
          <w:szCs w:val="18"/>
          <w:lang w:eastAsia="pl-PL"/>
        </w:rPr>
      </w:pPr>
    </w:p>
    <w:p w:rsidR="00C200CA" w:rsidRPr="002762F8" w:rsidRDefault="00C200CA" w:rsidP="002762F8">
      <w:pPr>
        <w:widowControl w:val="0"/>
        <w:adjustRightInd w:val="0"/>
        <w:spacing w:after="0" w:line="312" w:lineRule="auto"/>
        <w:ind w:left="720" w:right="-51"/>
        <w:jc w:val="both"/>
        <w:rPr>
          <w:rFonts w:ascii="Arial" w:hAnsi="Arial" w:cs="Arial"/>
          <w:color w:val="0053A2"/>
          <w:sz w:val="18"/>
          <w:szCs w:val="18"/>
          <w:lang w:eastAsia="pl-PL"/>
        </w:rPr>
      </w:pPr>
    </w:p>
    <w:p w:rsidR="00C200CA" w:rsidRPr="002762F8" w:rsidRDefault="00C200CA" w:rsidP="002762F8">
      <w:pPr>
        <w:widowControl w:val="0"/>
        <w:numPr>
          <w:ilvl w:val="0"/>
          <w:numId w:val="18"/>
        </w:numPr>
        <w:adjustRightInd w:val="0"/>
        <w:spacing w:after="0" w:line="312" w:lineRule="auto"/>
        <w:ind w:right="-51"/>
        <w:jc w:val="both"/>
        <w:rPr>
          <w:rFonts w:ascii="ArialMT" w:hAnsi="ArialMT" w:cs="ArialMT"/>
          <w:color w:val="0053A2"/>
          <w:sz w:val="18"/>
          <w:szCs w:val="18"/>
          <w:lang w:eastAsia="pl-PL"/>
        </w:rPr>
      </w:pPr>
      <w:r w:rsidRPr="002762F8">
        <w:rPr>
          <w:rFonts w:ascii="Arial" w:hAnsi="Arial" w:cs="Arial"/>
          <w:color w:val="0053A2"/>
          <w:sz w:val="18"/>
          <w:szCs w:val="18"/>
          <w:lang w:eastAsia="pl-PL"/>
        </w:rPr>
        <w:t>Program rodzinny obejmuje: Osobę Uprawnioną Główną oraz partnera Osoby Uprawnionej Głównej pozostającego we wspólnym gospodarstwie domowym (Współmałżonek, Współmałżonka, Konkubent, Konkubina) i/lub dzieci, tj. dzieci własne, przysposobione lub przyjęte na wychowanie dzieci Osoby Uprawnionej Głównej  i/lub Współmałżonka lub Konkubenta/Konkubiny, zamieszkujące na stałe w gospodarstwie domowym Osoby Uprawnionej Głównej i będące na jego utrzymaniu - do 25 roku życia.</w:t>
      </w:r>
    </w:p>
    <w:sectPr w:rsidR="00C200CA" w:rsidRPr="002762F8" w:rsidSect="00D11288">
      <w:headerReference w:type="default" r:id="rId25"/>
      <w:footerReference w:type="default" r:id="rId26"/>
      <w:pgSz w:w="11906" w:h="16838"/>
      <w:pgMar w:top="1417" w:right="137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0CA" w:rsidRDefault="00C200CA" w:rsidP="005F20F9">
      <w:pPr>
        <w:spacing w:after="0" w:line="240" w:lineRule="auto"/>
      </w:pPr>
      <w:r>
        <w:separator/>
      </w:r>
    </w:p>
  </w:endnote>
  <w:endnote w:type="continuationSeparator" w:id="0">
    <w:p w:rsidR="00C200CA" w:rsidRDefault="00C200CA" w:rsidP="005F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nst777EU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 w:rsidP="00E65035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 w:rsidP="00577F95">
    <w:pPr>
      <w:pStyle w:val="Footer"/>
    </w:pPr>
  </w:p>
  <w:p w:rsidR="00C200CA" w:rsidRDefault="00C200CA" w:rsidP="00577F95">
    <w:pPr>
      <w:pStyle w:val="Foot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9" o:spid="_x0000_s2054" type="#_x0000_t75" alt="Obraz1.jpg" style="position:absolute;margin-left:-71.65pt;margin-top:26.6pt;width:844.5pt;height:23.25pt;z-index:-251657216;visibility:visible">
          <v:imagedata r:id="rId1" o:title="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 w:rsidP="00E650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0CA" w:rsidRDefault="00C200CA" w:rsidP="005F20F9">
      <w:pPr>
        <w:spacing w:after="0" w:line="240" w:lineRule="auto"/>
      </w:pPr>
      <w:r>
        <w:separator/>
      </w:r>
    </w:p>
  </w:footnote>
  <w:footnote w:type="continuationSeparator" w:id="0">
    <w:p w:rsidR="00C200CA" w:rsidRDefault="00C200CA" w:rsidP="005F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Pr="00151EA5" w:rsidRDefault="00C200CA" w:rsidP="00986522">
    <w:pPr>
      <w:pStyle w:val="Header"/>
      <w:tabs>
        <w:tab w:val="clear" w:pos="4536"/>
        <w:tab w:val="clear" w:pos="9072"/>
        <w:tab w:val="left" w:pos="3021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>
    <w:pPr>
      <w:pStyle w:val="Head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2049" type="#_x0000_t75" style="position:absolute;margin-left:-71.6pt;margin-top:-36.9pt;width:594.75pt;height:843.75pt;z-index:-251662336;visibility:visible">
          <v:imagedata r:id="rId1" o:title="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 w:rsidP="00E65035">
    <w:pPr>
      <w:pStyle w:val="Header"/>
      <w:jc w:val="right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36.05pt;margin-top:-35.4pt;width:601.9pt;height:843.65pt;z-index:-251655168;visibility:visible">
          <v:imagedata r:id="rId1" o:title=""/>
        </v:shape>
      </w:pict>
    </w:r>
    <w:r>
      <w:rPr>
        <w:noProof/>
        <w:lang w:eastAsia="pl-PL"/>
      </w:rPr>
      <w:pict>
        <v:shape id="_x0000_s2051" type="#_x0000_t75" alt="Medicover.png" style="position:absolute;left:0;text-align:left;margin-left:561.35pt;margin-top:-32.45pt;width:114.75pt;height:76.3pt;z-index:251660288;visibility:visible">
          <v:imagedata r:id="rId2" o:title=""/>
        </v:shape>
      </w:pict>
    </w:r>
    <w:r>
      <w:pict>
        <v:shape id="_x0000_i1027" type="#_x0000_t75" alt="" style="width:24pt;height:24pt">
          <v:imagedata r:id="rId3" o:title=""/>
        </v:shape>
      </w:pict>
    </w:r>
  </w:p>
  <w:p w:rsidR="00C200CA" w:rsidRDefault="00C200CA" w:rsidP="00E65035">
    <w:pPr>
      <w:pStyle w:val="Header"/>
    </w:pPr>
  </w:p>
  <w:p w:rsidR="00C200CA" w:rsidRPr="005F3D2C" w:rsidRDefault="00C200CA" w:rsidP="005F20F9">
    <w:pPr>
      <w:pStyle w:val="Header"/>
      <w:rPr>
        <w:rFonts w:ascii="Arial" w:hAnsi="Arial" w:cs="Arial"/>
        <w:color w:val="365F91"/>
        <w:sz w:val="48"/>
        <w:szCs w:val="48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 w:rsidP="00577F95">
    <w:pPr>
      <w:pStyle w:val="Header"/>
      <w:jc w:val="right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alt="Medicover.png" style="position:absolute;left:0;text-align:left;margin-left:561.35pt;margin-top:-32.45pt;width:114.75pt;height:76.3pt;z-index:251658240;visibility:visible">
          <v:imagedata r:id="rId1" o:title=""/>
        </v:shape>
      </w:pict>
    </w:r>
    <w:r>
      <w:pict>
        <v:shape id="_x0000_i1029" type="#_x0000_t75" alt="" style="width:24pt;height:24pt">
          <v:imagedata r:id="rId2" o:title=""/>
        </v:shape>
      </w:pict>
    </w:r>
    <w:r>
      <w:rPr>
        <w:noProof/>
        <w:lang w:eastAsia="pl-PL"/>
      </w:rPr>
      <w:pict>
        <v:shape id="Obraz 20" o:spid="_x0000_s2053" type="#_x0000_t75" style="position:absolute;left:0;text-align:left;margin-left:-71.6pt;margin-top:-36.15pt;width:844.5pt;height:845.75pt;z-index:-251659264;visibility:visible;mso-position-horizontal-relative:text;mso-position-vertical-relative:text">
          <v:imagedata r:id="rId3" o:title=""/>
        </v:shape>
      </w:pict>
    </w:r>
  </w:p>
  <w:p w:rsidR="00C200CA" w:rsidRPr="00577F95" w:rsidRDefault="00C200CA" w:rsidP="00577F95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CA" w:rsidRDefault="00C200CA" w:rsidP="00E65035">
    <w:pPr>
      <w:pStyle w:val="Header"/>
      <w:jc w:val="right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75" o:spid="_x0000_s2055" type="#_x0000_t75" style="position:absolute;left:0;text-align:left;margin-left:-70.9pt;margin-top:-36.95pt;width:601.9pt;height:843.65pt;z-index:-251660288;visibility:visible">
          <v:imagedata r:id="rId1" o:title=""/>
        </v:shape>
      </w:pict>
    </w:r>
    <w:r>
      <w:rPr>
        <w:noProof/>
        <w:lang w:eastAsia="pl-PL"/>
      </w:rPr>
      <w:pict>
        <v:shape id="_x0000_s2056" type="#_x0000_t75" alt="Medicover.png" style="position:absolute;left:0;text-align:left;margin-left:561.35pt;margin-top:-32.45pt;width:114.75pt;height:76.3pt;z-index:251655168;visibility:visible">
          <v:imagedata r:id="rId2" o:title=""/>
        </v:shape>
      </w:pict>
    </w:r>
    <w:r>
      <w:pict>
        <v:shape id="_x0000_i1031" type="#_x0000_t75" alt="" style="width:24pt;height:24pt">
          <v:imagedata r:id="rId3" o:title=""/>
        </v:shape>
      </w:pict>
    </w:r>
  </w:p>
  <w:p w:rsidR="00C200CA" w:rsidRDefault="00C200CA" w:rsidP="00E65035">
    <w:pPr>
      <w:pStyle w:val="Header"/>
    </w:pPr>
  </w:p>
  <w:p w:rsidR="00C200CA" w:rsidRPr="005F3D2C" w:rsidRDefault="00C200CA" w:rsidP="005F20F9">
    <w:pPr>
      <w:pStyle w:val="Header"/>
      <w:rPr>
        <w:rFonts w:ascii="Arial" w:hAnsi="Arial" w:cs="Arial"/>
        <w:color w:val="365F91"/>
        <w:sz w:val="48"/>
        <w:szCs w:val="4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5pt;height:12pt" o:bullet="t">
        <v:imagedata r:id="rId1" o:title=""/>
      </v:shape>
    </w:pict>
  </w:numPicBullet>
  <w:abstractNum w:abstractNumId="0">
    <w:nsid w:val="0DCA3617"/>
    <w:multiLevelType w:val="hybridMultilevel"/>
    <w:tmpl w:val="9AE833AE"/>
    <w:lvl w:ilvl="0" w:tplc="9A5AE1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76670"/>
    <w:multiLevelType w:val="hybridMultilevel"/>
    <w:tmpl w:val="D0722CBC"/>
    <w:lvl w:ilvl="0" w:tplc="0415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>
    <w:nsid w:val="10786DA1"/>
    <w:multiLevelType w:val="hybridMultilevel"/>
    <w:tmpl w:val="0DCCBC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2AB6A90"/>
    <w:multiLevelType w:val="hybridMultilevel"/>
    <w:tmpl w:val="E19A695C"/>
    <w:lvl w:ilvl="0" w:tplc="9A5AE1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2B560C1"/>
    <w:multiLevelType w:val="multilevel"/>
    <w:tmpl w:val="2E9C9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206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BA54911"/>
    <w:multiLevelType w:val="hybridMultilevel"/>
    <w:tmpl w:val="BE986E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1D65814"/>
    <w:multiLevelType w:val="hybridMultilevel"/>
    <w:tmpl w:val="5E3C80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354770"/>
    <w:multiLevelType w:val="multilevel"/>
    <w:tmpl w:val="B296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206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8526A9B"/>
    <w:multiLevelType w:val="hybridMultilevel"/>
    <w:tmpl w:val="36328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C775ED"/>
    <w:multiLevelType w:val="hybridMultilevel"/>
    <w:tmpl w:val="B9C0A58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A295D7E"/>
    <w:multiLevelType w:val="hybridMultilevel"/>
    <w:tmpl w:val="DAEE9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B64FC2"/>
    <w:multiLevelType w:val="hybridMultilevel"/>
    <w:tmpl w:val="00F2C61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0F6285E"/>
    <w:multiLevelType w:val="hybridMultilevel"/>
    <w:tmpl w:val="5C1AE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A24B6A"/>
    <w:multiLevelType w:val="hybridMultilevel"/>
    <w:tmpl w:val="2E00215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69762D9A"/>
    <w:multiLevelType w:val="hybridMultilevel"/>
    <w:tmpl w:val="610EB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E22BFF"/>
    <w:multiLevelType w:val="hybridMultilevel"/>
    <w:tmpl w:val="12DE1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0067"/>
    <w:multiLevelType w:val="hybridMultilevel"/>
    <w:tmpl w:val="7D64C99A"/>
    <w:lvl w:ilvl="0" w:tplc="B01E10A8">
      <w:start w:val="1"/>
      <w:numFmt w:val="decimal"/>
      <w:lvlText w:val="%1."/>
      <w:lvlJc w:val="left"/>
      <w:pPr>
        <w:ind w:left="720" w:hanging="360"/>
      </w:pPr>
      <w:rPr>
        <w:rFonts w:ascii="Humnst777EU-Bold" w:hAnsi="Humnst777EU-Bold" w:cs="Humnst777EU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15F243C"/>
    <w:multiLevelType w:val="hybridMultilevel"/>
    <w:tmpl w:val="73F0503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18E2D79"/>
    <w:multiLevelType w:val="hybridMultilevel"/>
    <w:tmpl w:val="5C9C4A6A"/>
    <w:lvl w:ilvl="0" w:tplc="9A5AE14A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23087D"/>
    <w:multiLevelType w:val="hybridMultilevel"/>
    <w:tmpl w:val="A7922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8"/>
  </w:num>
  <w:num w:numId="4">
    <w:abstractNumId w:val="3"/>
  </w:num>
  <w:num w:numId="5">
    <w:abstractNumId w:val="12"/>
  </w:num>
  <w:num w:numId="6">
    <w:abstractNumId w:val="6"/>
  </w:num>
  <w:num w:numId="7">
    <w:abstractNumId w:val="8"/>
  </w:num>
  <w:num w:numId="8">
    <w:abstractNumId w:val="15"/>
  </w:num>
  <w:num w:numId="9">
    <w:abstractNumId w:val="13"/>
  </w:num>
  <w:num w:numId="10">
    <w:abstractNumId w:val="1"/>
  </w:num>
  <w:num w:numId="11">
    <w:abstractNumId w:val="2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20F9"/>
    <w:rsid w:val="000105CE"/>
    <w:rsid w:val="00012FDC"/>
    <w:rsid w:val="00015F88"/>
    <w:rsid w:val="00027143"/>
    <w:rsid w:val="000271DA"/>
    <w:rsid w:val="0003478C"/>
    <w:rsid w:val="00042CCA"/>
    <w:rsid w:val="00072D7F"/>
    <w:rsid w:val="00074E47"/>
    <w:rsid w:val="00085DF6"/>
    <w:rsid w:val="000906CE"/>
    <w:rsid w:val="0009350B"/>
    <w:rsid w:val="000B0099"/>
    <w:rsid w:val="000B75B8"/>
    <w:rsid w:val="000B7951"/>
    <w:rsid w:val="000C024A"/>
    <w:rsid w:val="000C1DB1"/>
    <w:rsid w:val="000C71C4"/>
    <w:rsid w:val="000D32D4"/>
    <w:rsid w:val="000D4371"/>
    <w:rsid w:val="000E3BD0"/>
    <w:rsid w:val="000E6307"/>
    <w:rsid w:val="000F2A73"/>
    <w:rsid w:val="000F638C"/>
    <w:rsid w:val="000F77B7"/>
    <w:rsid w:val="00107E7C"/>
    <w:rsid w:val="00110074"/>
    <w:rsid w:val="00116BE9"/>
    <w:rsid w:val="001220CA"/>
    <w:rsid w:val="00123A0B"/>
    <w:rsid w:val="00123BE1"/>
    <w:rsid w:val="001322D5"/>
    <w:rsid w:val="00151EA5"/>
    <w:rsid w:val="00160E88"/>
    <w:rsid w:val="00186D87"/>
    <w:rsid w:val="001A178F"/>
    <w:rsid w:val="001A53C0"/>
    <w:rsid w:val="001B1743"/>
    <w:rsid w:val="001B787E"/>
    <w:rsid w:val="001E2F94"/>
    <w:rsid w:val="001F1AAE"/>
    <w:rsid w:val="00213A40"/>
    <w:rsid w:val="002165E7"/>
    <w:rsid w:val="002330C8"/>
    <w:rsid w:val="00246DCA"/>
    <w:rsid w:val="002475B7"/>
    <w:rsid w:val="00252D88"/>
    <w:rsid w:val="00256DEA"/>
    <w:rsid w:val="00264E6E"/>
    <w:rsid w:val="00265454"/>
    <w:rsid w:val="002762F8"/>
    <w:rsid w:val="00280031"/>
    <w:rsid w:val="002800E1"/>
    <w:rsid w:val="002B5935"/>
    <w:rsid w:val="002E3519"/>
    <w:rsid w:val="00300A10"/>
    <w:rsid w:val="00307304"/>
    <w:rsid w:val="00307399"/>
    <w:rsid w:val="00315E45"/>
    <w:rsid w:val="00326A53"/>
    <w:rsid w:val="00330170"/>
    <w:rsid w:val="003345BF"/>
    <w:rsid w:val="003760A7"/>
    <w:rsid w:val="00381D81"/>
    <w:rsid w:val="00383D26"/>
    <w:rsid w:val="00392D44"/>
    <w:rsid w:val="003A2797"/>
    <w:rsid w:val="003A3BDC"/>
    <w:rsid w:val="003B098E"/>
    <w:rsid w:val="003C751E"/>
    <w:rsid w:val="003D55B4"/>
    <w:rsid w:val="003D6F80"/>
    <w:rsid w:val="003E32A0"/>
    <w:rsid w:val="004001E5"/>
    <w:rsid w:val="004065A6"/>
    <w:rsid w:val="00407435"/>
    <w:rsid w:val="00420944"/>
    <w:rsid w:val="00420F95"/>
    <w:rsid w:val="00421A24"/>
    <w:rsid w:val="00442255"/>
    <w:rsid w:val="0044370B"/>
    <w:rsid w:val="004442AD"/>
    <w:rsid w:val="00457BB3"/>
    <w:rsid w:val="004641C0"/>
    <w:rsid w:val="004667A0"/>
    <w:rsid w:val="0047224D"/>
    <w:rsid w:val="004756C8"/>
    <w:rsid w:val="00481FC7"/>
    <w:rsid w:val="00484964"/>
    <w:rsid w:val="00493257"/>
    <w:rsid w:val="004A32F9"/>
    <w:rsid w:val="004A70AA"/>
    <w:rsid w:val="004A7D19"/>
    <w:rsid w:val="004B7A92"/>
    <w:rsid w:val="004C2719"/>
    <w:rsid w:val="004C2DA7"/>
    <w:rsid w:val="004E3620"/>
    <w:rsid w:val="00501EF7"/>
    <w:rsid w:val="00502000"/>
    <w:rsid w:val="00503B3D"/>
    <w:rsid w:val="0050545A"/>
    <w:rsid w:val="00550836"/>
    <w:rsid w:val="00556189"/>
    <w:rsid w:val="00563F74"/>
    <w:rsid w:val="00575D07"/>
    <w:rsid w:val="00577C4C"/>
    <w:rsid w:val="00577F95"/>
    <w:rsid w:val="005908A3"/>
    <w:rsid w:val="00592D7D"/>
    <w:rsid w:val="00595D27"/>
    <w:rsid w:val="0059788E"/>
    <w:rsid w:val="005A6806"/>
    <w:rsid w:val="005A6AF4"/>
    <w:rsid w:val="005B19DA"/>
    <w:rsid w:val="005E77F8"/>
    <w:rsid w:val="005F20F9"/>
    <w:rsid w:val="005F3D2C"/>
    <w:rsid w:val="005F44A8"/>
    <w:rsid w:val="005F601E"/>
    <w:rsid w:val="00604076"/>
    <w:rsid w:val="006078EF"/>
    <w:rsid w:val="00617628"/>
    <w:rsid w:val="00620A73"/>
    <w:rsid w:val="00643BC9"/>
    <w:rsid w:val="006506F3"/>
    <w:rsid w:val="006516C5"/>
    <w:rsid w:val="00661EBB"/>
    <w:rsid w:val="00662E27"/>
    <w:rsid w:val="00667978"/>
    <w:rsid w:val="00683BED"/>
    <w:rsid w:val="00683FF8"/>
    <w:rsid w:val="00695DBB"/>
    <w:rsid w:val="006A053B"/>
    <w:rsid w:val="006A7E04"/>
    <w:rsid w:val="006B172E"/>
    <w:rsid w:val="006B7B97"/>
    <w:rsid w:val="006C00F5"/>
    <w:rsid w:val="006C459A"/>
    <w:rsid w:val="006C5F3D"/>
    <w:rsid w:val="006D4B91"/>
    <w:rsid w:val="006E4667"/>
    <w:rsid w:val="006E6C0E"/>
    <w:rsid w:val="006F655C"/>
    <w:rsid w:val="007031DB"/>
    <w:rsid w:val="00713AE4"/>
    <w:rsid w:val="007253F7"/>
    <w:rsid w:val="00725B0C"/>
    <w:rsid w:val="00733025"/>
    <w:rsid w:val="007342B3"/>
    <w:rsid w:val="007407E0"/>
    <w:rsid w:val="00745CBE"/>
    <w:rsid w:val="007461EA"/>
    <w:rsid w:val="007467B4"/>
    <w:rsid w:val="00751B35"/>
    <w:rsid w:val="00762EE5"/>
    <w:rsid w:val="00772855"/>
    <w:rsid w:val="00772979"/>
    <w:rsid w:val="0079096D"/>
    <w:rsid w:val="007A5A83"/>
    <w:rsid w:val="007A6797"/>
    <w:rsid w:val="007D4FF5"/>
    <w:rsid w:val="007D6277"/>
    <w:rsid w:val="007D6899"/>
    <w:rsid w:val="007D7DE8"/>
    <w:rsid w:val="007E3BED"/>
    <w:rsid w:val="007E650B"/>
    <w:rsid w:val="007F43B7"/>
    <w:rsid w:val="00803290"/>
    <w:rsid w:val="00812C15"/>
    <w:rsid w:val="0081613F"/>
    <w:rsid w:val="00821E10"/>
    <w:rsid w:val="00823454"/>
    <w:rsid w:val="008273B7"/>
    <w:rsid w:val="00830AF4"/>
    <w:rsid w:val="00847610"/>
    <w:rsid w:val="00857483"/>
    <w:rsid w:val="00857786"/>
    <w:rsid w:val="008641A2"/>
    <w:rsid w:val="00872FFD"/>
    <w:rsid w:val="008A522B"/>
    <w:rsid w:val="008B0BEE"/>
    <w:rsid w:val="008E3704"/>
    <w:rsid w:val="008E4AA9"/>
    <w:rsid w:val="008E614F"/>
    <w:rsid w:val="008F354E"/>
    <w:rsid w:val="008F7F88"/>
    <w:rsid w:val="00911194"/>
    <w:rsid w:val="00911C60"/>
    <w:rsid w:val="00913694"/>
    <w:rsid w:val="00924C3C"/>
    <w:rsid w:val="00954249"/>
    <w:rsid w:val="00960B39"/>
    <w:rsid w:val="009653DF"/>
    <w:rsid w:val="00986522"/>
    <w:rsid w:val="00986AF3"/>
    <w:rsid w:val="009875A7"/>
    <w:rsid w:val="009A038F"/>
    <w:rsid w:val="009A78C5"/>
    <w:rsid w:val="009B10B5"/>
    <w:rsid w:val="009C064B"/>
    <w:rsid w:val="009C6C61"/>
    <w:rsid w:val="009E29A9"/>
    <w:rsid w:val="009E4693"/>
    <w:rsid w:val="00A031C1"/>
    <w:rsid w:val="00A06BBA"/>
    <w:rsid w:val="00A139A9"/>
    <w:rsid w:val="00A13EB4"/>
    <w:rsid w:val="00A1630E"/>
    <w:rsid w:val="00A1795B"/>
    <w:rsid w:val="00A239DB"/>
    <w:rsid w:val="00A24A59"/>
    <w:rsid w:val="00A317AA"/>
    <w:rsid w:val="00A31BE7"/>
    <w:rsid w:val="00A33066"/>
    <w:rsid w:val="00A4083F"/>
    <w:rsid w:val="00A46448"/>
    <w:rsid w:val="00A60321"/>
    <w:rsid w:val="00A6296E"/>
    <w:rsid w:val="00A778C3"/>
    <w:rsid w:val="00A812E0"/>
    <w:rsid w:val="00A93B9A"/>
    <w:rsid w:val="00AB5F97"/>
    <w:rsid w:val="00AC1F77"/>
    <w:rsid w:val="00AC208A"/>
    <w:rsid w:val="00AD5439"/>
    <w:rsid w:val="00AF71AA"/>
    <w:rsid w:val="00AF74A7"/>
    <w:rsid w:val="00B042F2"/>
    <w:rsid w:val="00B05016"/>
    <w:rsid w:val="00B1020B"/>
    <w:rsid w:val="00B12B1A"/>
    <w:rsid w:val="00B14639"/>
    <w:rsid w:val="00B304C5"/>
    <w:rsid w:val="00B34E9A"/>
    <w:rsid w:val="00B40516"/>
    <w:rsid w:val="00B53999"/>
    <w:rsid w:val="00B53FF3"/>
    <w:rsid w:val="00B54256"/>
    <w:rsid w:val="00B67662"/>
    <w:rsid w:val="00B71DA3"/>
    <w:rsid w:val="00B72EB3"/>
    <w:rsid w:val="00B72FC2"/>
    <w:rsid w:val="00B85FA6"/>
    <w:rsid w:val="00BA4F29"/>
    <w:rsid w:val="00BB2478"/>
    <w:rsid w:val="00BB3F4E"/>
    <w:rsid w:val="00BD6B61"/>
    <w:rsid w:val="00C006BB"/>
    <w:rsid w:val="00C028B4"/>
    <w:rsid w:val="00C051CD"/>
    <w:rsid w:val="00C06734"/>
    <w:rsid w:val="00C13855"/>
    <w:rsid w:val="00C1589F"/>
    <w:rsid w:val="00C16A5E"/>
    <w:rsid w:val="00C200CA"/>
    <w:rsid w:val="00C204C4"/>
    <w:rsid w:val="00C21FCF"/>
    <w:rsid w:val="00C23BBF"/>
    <w:rsid w:val="00C265A9"/>
    <w:rsid w:val="00C30193"/>
    <w:rsid w:val="00C43FCC"/>
    <w:rsid w:val="00C4454B"/>
    <w:rsid w:val="00C47B28"/>
    <w:rsid w:val="00C519C5"/>
    <w:rsid w:val="00C52FAB"/>
    <w:rsid w:val="00C53EA9"/>
    <w:rsid w:val="00C61AA6"/>
    <w:rsid w:val="00C6320F"/>
    <w:rsid w:val="00C7049B"/>
    <w:rsid w:val="00C834A2"/>
    <w:rsid w:val="00C86B35"/>
    <w:rsid w:val="00C9307F"/>
    <w:rsid w:val="00CA0AFC"/>
    <w:rsid w:val="00CA6023"/>
    <w:rsid w:val="00CE265B"/>
    <w:rsid w:val="00CF1A0F"/>
    <w:rsid w:val="00CF25B3"/>
    <w:rsid w:val="00CF5719"/>
    <w:rsid w:val="00D01C45"/>
    <w:rsid w:val="00D11288"/>
    <w:rsid w:val="00D11AB5"/>
    <w:rsid w:val="00D13C1C"/>
    <w:rsid w:val="00D17432"/>
    <w:rsid w:val="00D21CA9"/>
    <w:rsid w:val="00D361D7"/>
    <w:rsid w:val="00D36BB6"/>
    <w:rsid w:val="00D37607"/>
    <w:rsid w:val="00D4050D"/>
    <w:rsid w:val="00D618B5"/>
    <w:rsid w:val="00D65B20"/>
    <w:rsid w:val="00D71DCE"/>
    <w:rsid w:val="00D72747"/>
    <w:rsid w:val="00D8097F"/>
    <w:rsid w:val="00D964E1"/>
    <w:rsid w:val="00DA4134"/>
    <w:rsid w:val="00DD3FE0"/>
    <w:rsid w:val="00DE1D9A"/>
    <w:rsid w:val="00DE2814"/>
    <w:rsid w:val="00DE48D1"/>
    <w:rsid w:val="00DE495E"/>
    <w:rsid w:val="00E05E0D"/>
    <w:rsid w:val="00E24C50"/>
    <w:rsid w:val="00E37D7D"/>
    <w:rsid w:val="00E65035"/>
    <w:rsid w:val="00E6765F"/>
    <w:rsid w:val="00E95786"/>
    <w:rsid w:val="00EA2168"/>
    <w:rsid w:val="00EA6501"/>
    <w:rsid w:val="00EC0DCA"/>
    <w:rsid w:val="00EC53B0"/>
    <w:rsid w:val="00EC5655"/>
    <w:rsid w:val="00EE136F"/>
    <w:rsid w:val="00EE2140"/>
    <w:rsid w:val="00F02F7F"/>
    <w:rsid w:val="00F168CE"/>
    <w:rsid w:val="00F17B7C"/>
    <w:rsid w:val="00F2353E"/>
    <w:rsid w:val="00F23B08"/>
    <w:rsid w:val="00F2583D"/>
    <w:rsid w:val="00F26ACE"/>
    <w:rsid w:val="00F65C0B"/>
    <w:rsid w:val="00F74F7B"/>
    <w:rsid w:val="00F91012"/>
    <w:rsid w:val="00FA6BBF"/>
    <w:rsid w:val="00FB4CEA"/>
    <w:rsid w:val="00FB6821"/>
    <w:rsid w:val="00FD0B57"/>
    <w:rsid w:val="00FD18A3"/>
    <w:rsid w:val="00FE1D04"/>
    <w:rsid w:val="00FE4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F7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F2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F20F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F2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F20F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F2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20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F3D2C"/>
    <w:pPr>
      <w:ind w:left="720"/>
      <w:contextualSpacing/>
    </w:pPr>
  </w:style>
  <w:style w:type="paragraph" w:styleId="NormalWeb">
    <w:name w:val="Normal (Web)"/>
    <w:basedOn w:val="Normal"/>
    <w:uiPriority w:val="99"/>
    <w:rsid w:val="00803290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7"/>
      <w:szCs w:val="17"/>
      <w:lang w:eastAsia="pl-PL"/>
    </w:rPr>
  </w:style>
  <w:style w:type="table" w:customStyle="1" w:styleId="Tabela-Siatka1">
    <w:name w:val="Tabela - Siatka1"/>
    <w:uiPriority w:val="99"/>
    <w:rsid w:val="00E6503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E6503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5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eader" Target="header5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eader" Target="header2.xml"/><Relationship Id="rId22" Type="http://schemas.openxmlformats.org/officeDocument/2006/relationships/footer" Target="footer4.xml"/><Relationship Id="rId27" Type="http://schemas.openxmlformats.org/officeDocument/2006/relationships/fontTable" Target="fontTable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13.wmf"/><Relationship Id="rId2" Type="http://schemas.openxmlformats.org/officeDocument/2006/relationships/image" Target="media/image12.png"/><Relationship Id="rId1" Type="http://schemas.openxmlformats.org/officeDocument/2006/relationships/image" Target="media/image11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14.jpeg"/><Relationship Id="rId2" Type="http://schemas.openxmlformats.org/officeDocument/2006/relationships/image" Target="media/image13.wmf"/><Relationship Id="rId1" Type="http://schemas.openxmlformats.org/officeDocument/2006/relationships/image" Target="media/image12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13.wmf"/><Relationship Id="rId2" Type="http://schemas.openxmlformats.org/officeDocument/2006/relationships/image" Target="media/image12.png"/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5184</TotalTime>
  <Pages>4</Pages>
  <Words>588</Words>
  <Characters>3528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wrzoseag</cp:lastModifiedBy>
  <cp:revision>79</cp:revision>
  <cp:lastPrinted>2012-08-29T09:05:00Z</cp:lastPrinted>
  <dcterms:created xsi:type="dcterms:W3CDTF">2012-10-12T15:02:00Z</dcterms:created>
  <dcterms:modified xsi:type="dcterms:W3CDTF">2013-10-21T11:32:00Z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uid">
    <vt:lpwstr>60e13b31-7b85-4870-a18e-4a46db867c01</vt:lpwstr>
  </property>
</Properties>
</file>