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93D" w:rsidRDefault="0075393D" w:rsidP="00B4003C">
      <w:pPr>
        <w:ind w:left="567"/>
      </w:pPr>
    </w:p>
    <w:p w:rsidR="00126B19" w:rsidRPr="0098046D" w:rsidRDefault="00126B19" w:rsidP="00B4003C">
      <w:pPr>
        <w:autoSpaceDE w:val="0"/>
        <w:spacing w:line="360" w:lineRule="auto"/>
        <w:ind w:left="567"/>
        <w:jc w:val="center"/>
        <w:rPr>
          <w:b/>
        </w:rPr>
      </w:pPr>
      <w:bookmarkStart w:id="0" w:name="_GoBack"/>
      <w:bookmarkEnd w:id="0"/>
      <w:r w:rsidRPr="0098046D">
        <w:rPr>
          <w:b/>
        </w:rPr>
        <w:t>ZGODA NA WYKORZYSTANIE WIZERUNKU</w:t>
      </w:r>
    </w:p>
    <w:p w:rsidR="00126B19" w:rsidRPr="0098046D" w:rsidRDefault="00126B19" w:rsidP="00B4003C">
      <w:pPr>
        <w:autoSpaceDE w:val="0"/>
        <w:spacing w:line="360" w:lineRule="auto"/>
        <w:ind w:left="567"/>
        <w:jc w:val="both"/>
        <w:rPr>
          <w:b/>
        </w:rPr>
      </w:pPr>
    </w:p>
    <w:p w:rsidR="00126B19" w:rsidRPr="0098046D" w:rsidRDefault="00126B19" w:rsidP="00B4003C">
      <w:pPr>
        <w:autoSpaceDE w:val="0"/>
        <w:spacing w:line="360" w:lineRule="auto"/>
        <w:ind w:left="567"/>
        <w:jc w:val="both"/>
        <w:rPr>
          <w:b/>
        </w:rPr>
      </w:pPr>
    </w:p>
    <w:p w:rsidR="00126B19" w:rsidRPr="0098046D" w:rsidRDefault="00126B19" w:rsidP="00B4003C">
      <w:pPr>
        <w:autoSpaceDE w:val="0"/>
        <w:spacing w:line="360" w:lineRule="auto"/>
        <w:ind w:left="567"/>
        <w:jc w:val="both"/>
      </w:pPr>
      <w:r w:rsidRPr="0098046D">
        <w:t>Ja</w:t>
      </w:r>
      <w:r>
        <w:t xml:space="preserve">, niżej podpisany/a </w:t>
      </w:r>
      <w:r w:rsidRPr="0098046D">
        <w:t xml:space="preserve"> </w:t>
      </w:r>
      <w:r w:rsidRPr="0098046D">
        <w:rPr>
          <w:b/>
        </w:rPr>
        <w:t>………………………………………………………………………</w:t>
      </w:r>
      <w:r w:rsidRPr="0098046D">
        <w:t xml:space="preserve"> </w:t>
      </w:r>
    </w:p>
    <w:p w:rsidR="00126B19" w:rsidRPr="0098046D" w:rsidRDefault="00126B19" w:rsidP="00B4003C">
      <w:pPr>
        <w:autoSpaceDE w:val="0"/>
        <w:spacing w:line="360" w:lineRule="auto"/>
        <w:ind w:left="567"/>
        <w:jc w:val="both"/>
      </w:pPr>
      <w:r>
        <w:t>zamieszkały/a ……………………………………………………………..</w:t>
      </w:r>
    </w:p>
    <w:p w:rsidR="00126B19" w:rsidRPr="0098046D" w:rsidRDefault="00126B19" w:rsidP="00B4003C">
      <w:pPr>
        <w:autoSpaceDE w:val="0"/>
        <w:spacing w:line="360" w:lineRule="auto"/>
        <w:ind w:left="567"/>
        <w:jc w:val="both"/>
      </w:pPr>
      <w:r w:rsidRPr="0098046D">
        <w:t>PESEL</w:t>
      </w:r>
      <w:r>
        <w:t xml:space="preserve"> .......................................................................................</w:t>
      </w:r>
    </w:p>
    <w:p w:rsidR="00126B19" w:rsidRPr="0098046D" w:rsidRDefault="00126B19" w:rsidP="00B4003C">
      <w:pPr>
        <w:pStyle w:val="Akapitzlist"/>
        <w:numPr>
          <w:ilvl w:val="0"/>
          <w:numId w:val="1"/>
        </w:numPr>
        <w:autoSpaceDE w:val="0"/>
        <w:spacing w:line="360" w:lineRule="auto"/>
        <w:ind w:left="567"/>
        <w:jc w:val="both"/>
      </w:pPr>
      <w:r w:rsidRPr="0098046D">
        <w:t>Niniejszym wyrażam zgodę na przetwarzanie moich danych</w:t>
      </w:r>
      <w:r>
        <w:t xml:space="preserve"> osobowych</w:t>
      </w:r>
      <w:r w:rsidRPr="0098046D">
        <w:t xml:space="preserve"> w postaci imienia </w:t>
      </w:r>
      <w:r w:rsidR="00B4003C">
        <w:br/>
      </w:r>
      <w:r w:rsidRPr="0098046D">
        <w:t xml:space="preserve">i nazwiska, zajmowanego stanowiska oraz wizerunku, jak również </w:t>
      </w:r>
      <w:r>
        <w:t xml:space="preserve">utrwalanie, </w:t>
      </w:r>
      <w:r w:rsidRPr="0098046D">
        <w:t>wykorzystywanie</w:t>
      </w:r>
      <w:r>
        <w:br/>
      </w:r>
      <w:r w:rsidRPr="0098046D">
        <w:t>i rozpowszechnianie ich przez Etisoft Kraków s.</w:t>
      </w:r>
      <w:r>
        <w:t xml:space="preserve"> </w:t>
      </w:r>
      <w:r w:rsidRPr="0098046D">
        <w:t>c. Katarzyna i Marek Obłaza z siedzibą</w:t>
      </w:r>
      <w:r>
        <w:t xml:space="preserve"> </w:t>
      </w:r>
      <w:r w:rsidRPr="0098046D">
        <w:t xml:space="preserve">przy </w:t>
      </w:r>
      <w:r>
        <w:br/>
      </w:r>
      <w:r w:rsidRPr="0098046D">
        <w:t>ul.</w:t>
      </w:r>
      <w:r>
        <w:t xml:space="preserve"> </w:t>
      </w:r>
      <w:proofErr w:type="spellStart"/>
      <w:r w:rsidRPr="0098046D">
        <w:t>Rydlówka</w:t>
      </w:r>
      <w:proofErr w:type="spellEnd"/>
      <w:r w:rsidRPr="0098046D">
        <w:t xml:space="preserve"> 20,</w:t>
      </w:r>
      <w:r>
        <w:t xml:space="preserve"> </w:t>
      </w:r>
      <w:r w:rsidRPr="0098046D">
        <w:t xml:space="preserve">30-363 Kraków w celach reklamowych, marketingowych, promocyjnych </w:t>
      </w:r>
      <w:r>
        <w:br/>
      </w:r>
      <w:r w:rsidRPr="0098046D">
        <w:t xml:space="preserve">i informacyjnych oraz w celach związanych z wizualizacją i promocją działalności spółki. </w:t>
      </w:r>
    </w:p>
    <w:p w:rsidR="00126B19" w:rsidRPr="0098046D" w:rsidRDefault="00126B19" w:rsidP="00B4003C">
      <w:pPr>
        <w:pStyle w:val="Akapitzlist"/>
        <w:numPr>
          <w:ilvl w:val="0"/>
          <w:numId w:val="1"/>
        </w:numPr>
        <w:autoSpaceDE w:val="0"/>
        <w:spacing w:line="360" w:lineRule="auto"/>
        <w:ind w:left="567"/>
        <w:jc w:val="both"/>
      </w:pPr>
      <w:r w:rsidRPr="0098046D">
        <w:t xml:space="preserve">Zgoda powyższa </w:t>
      </w:r>
      <w:r>
        <w:t xml:space="preserve">jest udzielana </w:t>
      </w:r>
      <w:r w:rsidRPr="0098046D">
        <w:t xml:space="preserve">bez ograniczeń terytorialnych i bezterminowo </w:t>
      </w:r>
      <w:r>
        <w:t xml:space="preserve">a </w:t>
      </w:r>
      <w:r w:rsidRPr="0098046D">
        <w:t>dotyczy</w:t>
      </w:r>
      <w:r>
        <w:t xml:space="preserve"> utrwalania, </w:t>
      </w:r>
      <w:r w:rsidRPr="0098046D">
        <w:t xml:space="preserve">wykorzystywania danych, ich rozpowszechniania, zwielokrotniania oraz obrotu danymi zarówno w materiałach drukowanych takich jak foldery, ulotki, katalogi, itp. jak również we wszelkich mediach i nośnikach elektronicznych takich jak strony internetowe, media </w:t>
      </w:r>
      <w:proofErr w:type="spellStart"/>
      <w:r w:rsidRPr="0098046D">
        <w:t>społecznościowe</w:t>
      </w:r>
      <w:proofErr w:type="spellEnd"/>
      <w:r w:rsidRPr="0098046D">
        <w:t>, pamięci podręczne itp. a także odtwarzania ich</w:t>
      </w:r>
      <w:r>
        <w:t xml:space="preserve"> </w:t>
      </w:r>
      <w:r w:rsidRPr="0098046D">
        <w:t>na pokazach publicznych.</w:t>
      </w:r>
    </w:p>
    <w:p w:rsidR="00126B19" w:rsidRPr="0098046D" w:rsidRDefault="00126B19" w:rsidP="00B4003C">
      <w:pPr>
        <w:pStyle w:val="Akapitzlist"/>
        <w:numPr>
          <w:ilvl w:val="0"/>
          <w:numId w:val="1"/>
        </w:numPr>
        <w:autoSpaceDE w:val="0"/>
        <w:spacing w:line="360" w:lineRule="auto"/>
        <w:ind w:left="567"/>
        <w:jc w:val="both"/>
      </w:pPr>
      <w:r w:rsidRPr="0098046D">
        <w:t xml:space="preserve">Zezwalam również na przetwarzanie mojego wizerunku przez kadrowanie i kompozycję, </w:t>
      </w:r>
      <w:r>
        <w:br/>
      </w:r>
      <w:r w:rsidRPr="0098046D">
        <w:t xml:space="preserve">bez obowiązku akceptacji produktu końcowego, lecz nie w formach obraźliwych, ogólnie uznanych za nieetyczne lub przeczących zasadom współżycia społecznego. </w:t>
      </w:r>
    </w:p>
    <w:p w:rsidR="00126B19" w:rsidRPr="0098046D" w:rsidRDefault="00126B19" w:rsidP="00B4003C">
      <w:pPr>
        <w:pStyle w:val="Akapitzlist"/>
        <w:numPr>
          <w:ilvl w:val="0"/>
          <w:numId w:val="1"/>
        </w:numPr>
        <w:autoSpaceDE w:val="0"/>
        <w:spacing w:line="360" w:lineRule="auto"/>
        <w:ind w:left="567"/>
        <w:jc w:val="both"/>
      </w:pPr>
      <w:r w:rsidRPr="0098046D">
        <w:t>Równocześnie udzielam Etisoft Kraków s.</w:t>
      </w:r>
      <w:r>
        <w:t xml:space="preserve"> </w:t>
      </w:r>
      <w:r w:rsidRPr="0098046D">
        <w:t xml:space="preserve">c. Katarzyna i Marek Obłaza zgody </w:t>
      </w:r>
      <w:r>
        <w:br/>
      </w:r>
      <w:r w:rsidRPr="0098046D">
        <w:t>na przeniesienie na inne podmioty prawa</w:t>
      </w:r>
      <w:r w:rsidR="00360B69">
        <w:t xml:space="preserve"> utrwalania i</w:t>
      </w:r>
      <w:r w:rsidRPr="0098046D">
        <w:t xml:space="preserve"> korzystania z moich danych osobowych </w:t>
      </w:r>
      <w:r w:rsidR="00360B69">
        <w:br/>
      </w:r>
      <w:r w:rsidRPr="0098046D">
        <w:t>w postaci imienia i nazwiska, zajmowanego stanowiska oraz wizerunku i ich rozpowszechniania na zasadach opisanych</w:t>
      </w:r>
      <w:r w:rsidR="00B4003C">
        <w:t xml:space="preserve"> </w:t>
      </w:r>
      <w:r w:rsidRPr="0098046D">
        <w:t xml:space="preserve">w niniejszej zgodzie jedynie w celach wskazanych w punkcie 1.  </w:t>
      </w:r>
    </w:p>
    <w:p w:rsidR="00126B19" w:rsidRDefault="00126B19" w:rsidP="00B4003C">
      <w:pPr>
        <w:pStyle w:val="Akapitzlist"/>
        <w:numPr>
          <w:ilvl w:val="0"/>
          <w:numId w:val="1"/>
        </w:numPr>
        <w:autoSpaceDE w:val="0"/>
        <w:spacing w:line="360" w:lineRule="auto"/>
        <w:ind w:left="567"/>
        <w:jc w:val="both"/>
      </w:pPr>
      <w:r w:rsidRPr="0098046D">
        <w:t xml:space="preserve">Oświadczam, że wykorzystanie wizerunku zgodnie z niniejszą zgodą nie narusza niczyich dóbr osobistych ani innych praw oraz, że zgodę niniejszą udzielam nieodpłatnie. </w:t>
      </w:r>
    </w:p>
    <w:p w:rsidR="001C7AC3" w:rsidRDefault="00EA76F7" w:rsidP="00B4003C">
      <w:pPr>
        <w:pStyle w:val="Akapitzlist"/>
        <w:numPr>
          <w:ilvl w:val="0"/>
          <w:numId w:val="1"/>
        </w:numPr>
        <w:autoSpaceDE w:val="0"/>
        <w:spacing w:line="360" w:lineRule="auto"/>
        <w:ind w:left="567"/>
        <w:jc w:val="both"/>
      </w:pPr>
      <w:r>
        <w:t>Zostałem poinformowany, że przysługuje mi prawo wglądu, modyfikacji i wycofania powyższej zgody w każdym czasie.</w:t>
      </w:r>
    </w:p>
    <w:p w:rsidR="001C7AC3" w:rsidRPr="0098046D" w:rsidRDefault="001C7AC3" w:rsidP="00B4003C">
      <w:pPr>
        <w:autoSpaceDE w:val="0"/>
        <w:spacing w:line="360" w:lineRule="auto"/>
        <w:ind w:left="567"/>
        <w:jc w:val="both"/>
      </w:pPr>
    </w:p>
    <w:p w:rsidR="00126B19" w:rsidRPr="0098046D" w:rsidRDefault="00126B19" w:rsidP="00B4003C">
      <w:pPr>
        <w:autoSpaceDE w:val="0"/>
        <w:spacing w:line="360" w:lineRule="auto"/>
        <w:ind w:left="567"/>
        <w:jc w:val="both"/>
      </w:pPr>
    </w:p>
    <w:p w:rsidR="00126B19" w:rsidRDefault="00126B19" w:rsidP="00B4003C">
      <w:pPr>
        <w:ind w:left="567"/>
      </w:pPr>
      <w:r>
        <w:t>Kraków, .....................................</w:t>
      </w:r>
      <w:r w:rsidRPr="00AD3DC6">
        <w:rPr>
          <w:color w:val="FFFFFF" w:themeColor="background1"/>
        </w:rPr>
        <w:t>...............................................</w:t>
      </w:r>
      <w:r>
        <w:t>..........................................................</w:t>
      </w:r>
    </w:p>
    <w:p w:rsidR="00126B19" w:rsidRPr="00B4003C" w:rsidRDefault="00126B19" w:rsidP="00B4003C">
      <w:pPr>
        <w:ind w:left="56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</w:t>
      </w:r>
      <w:r w:rsidR="00B4003C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  data</w:t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 w:rsidRPr="00126B19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czytelny podpis</w:t>
      </w:r>
      <w:r w:rsidRPr="00126B19">
        <w:rPr>
          <w:sz w:val="18"/>
          <w:szCs w:val="18"/>
        </w:rPr>
        <w:t xml:space="preserve">     </w:t>
      </w:r>
    </w:p>
    <w:p w:rsidR="007E77F8" w:rsidRPr="007E77F8" w:rsidRDefault="007E77F8" w:rsidP="00B4003C">
      <w:pPr>
        <w:ind w:left="567"/>
        <w:jc w:val="both"/>
        <w:rPr>
          <w:rFonts w:ascii="Arial" w:hAnsi="Arial" w:cs="Arial"/>
          <w:sz w:val="22"/>
          <w:szCs w:val="22"/>
        </w:rPr>
      </w:pPr>
    </w:p>
    <w:sectPr w:rsidR="007E77F8" w:rsidRPr="007E77F8" w:rsidSect="00FE5840">
      <w:headerReference w:type="default" r:id="rId7"/>
      <w:footerReference w:type="default" r:id="rId8"/>
      <w:pgSz w:w="11906" w:h="16838"/>
      <w:pgMar w:top="1996" w:right="907" w:bottom="1418" w:left="90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6B19" w:rsidRDefault="00126B19" w:rsidP="0075393D">
      <w:r>
        <w:separator/>
      </w:r>
    </w:p>
  </w:endnote>
  <w:endnote w:type="continuationSeparator" w:id="0">
    <w:p w:rsidR="00126B19" w:rsidRDefault="00126B19" w:rsidP="007539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CB" w:rsidRDefault="00126B19">
    <w:pPr>
      <w:pStyle w:val="Stopka"/>
    </w:pPr>
    <w:r>
      <w:rPr>
        <w:noProof/>
        <w:lang w:eastAsia="pl-PL"/>
      </w:rPr>
      <w:drawing>
        <wp:inline distT="0" distB="0" distL="0" distR="0">
          <wp:extent cx="6400800" cy="171450"/>
          <wp:effectExtent l="1905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top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171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A420AE" w:rsidRDefault="00095FCB" w:rsidP="00A420AE">
    <w:pPr>
      <w:pStyle w:val="Stopka"/>
      <w:jc w:val="center"/>
      <w:rPr>
        <w:rFonts w:ascii="Arial" w:hAnsi="Arial" w:cs="Arial"/>
        <w:b/>
        <w:color w:val="003366"/>
        <w:sz w:val="16"/>
        <w:szCs w:val="16"/>
      </w:rPr>
    </w:pPr>
    <w:r>
      <w:rPr>
        <w:rFonts w:ascii="Arial" w:hAnsi="Arial" w:cs="Arial"/>
        <w:b/>
        <w:color w:val="003366"/>
        <w:sz w:val="16"/>
        <w:szCs w:val="16"/>
      </w:rPr>
      <w:t>NIP: 679-282-86-91         Bank Zachodni WBK S.A.  8/O w Krakowie         29 1090 1665 0000 0001 0334  2134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6B19" w:rsidRDefault="00126B19" w:rsidP="0075393D">
      <w:r>
        <w:separator/>
      </w:r>
    </w:p>
  </w:footnote>
  <w:footnote w:type="continuationSeparator" w:id="0">
    <w:p w:rsidR="00126B19" w:rsidRDefault="00126B19" w:rsidP="007539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FCB" w:rsidRDefault="00126B19">
    <w:pPr>
      <w:pStyle w:val="Nagwek"/>
    </w:pPr>
    <w:r>
      <w:rPr>
        <w:noProof/>
        <w:lang w:eastAsia="pl-PL"/>
      </w:rPr>
      <w:drawing>
        <wp:inline distT="0" distB="0" distL="0" distR="0">
          <wp:extent cx="6400800" cy="704850"/>
          <wp:effectExtent l="19050" t="0" r="0" b="0"/>
          <wp:docPr id="1" name="Obraz 1" descr="nagłówe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agłówe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0800" cy="704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95FCB" w:rsidRPr="003B6107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</w:rPr>
    </w:pPr>
    <w:r w:rsidRPr="003B6107">
      <w:rPr>
        <w:rFonts w:ascii="Arial" w:hAnsi="Arial" w:cs="Arial"/>
        <w:b/>
        <w:color w:val="003366"/>
        <w:sz w:val="16"/>
        <w:szCs w:val="16"/>
      </w:rPr>
      <w:t xml:space="preserve">ETISOFT KRAKÓW </w:t>
    </w:r>
    <w:proofErr w:type="spellStart"/>
    <w:r w:rsidRPr="003B6107">
      <w:rPr>
        <w:rFonts w:ascii="Arial" w:hAnsi="Arial" w:cs="Arial"/>
        <w:b/>
        <w:color w:val="003366"/>
        <w:sz w:val="16"/>
        <w:szCs w:val="16"/>
      </w:rPr>
      <w:t>s.c</w:t>
    </w:r>
    <w:proofErr w:type="spellEnd"/>
    <w:r w:rsidRPr="003B6107">
      <w:rPr>
        <w:rFonts w:ascii="Arial" w:hAnsi="Arial" w:cs="Arial"/>
        <w:b/>
        <w:color w:val="003366"/>
        <w:sz w:val="16"/>
        <w:szCs w:val="16"/>
      </w:rPr>
      <w:t xml:space="preserve">.     ul. </w:t>
    </w:r>
    <w:proofErr w:type="spellStart"/>
    <w:r>
      <w:rPr>
        <w:rFonts w:ascii="Arial" w:hAnsi="Arial" w:cs="Arial"/>
        <w:b/>
        <w:color w:val="003366"/>
        <w:sz w:val="16"/>
        <w:szCs w:val="16"/>
      </w:rPr>
      <w:t>Rydlówka</w:t>
    </w:r>
    <w:proofErr w:type="spellEnd"/>
    <w:r>
      <w:rPr>
        <w:rFonts w:ascii="Arial" w:hAnsi="Arial" w:cs="Arial"/>
        <w:b/>
        <w:color w:val="003366"/>
        <w:sz w:val="16"/>
        <w:szCs w:val="16"/>
      </w:rPr>
      <w:t xml:space="preserve"> 20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</w:t>
    </w:r>
    <w:r>
      <w:rPr>
        <w:rFonts w:ascii="Arial" w:hAnsi="Arial" w:cs="Arial"/>
        <w:b/>
        <w:color w:val="003366"/>
        <w:sz w:val="16"/>
        <w:szCs w:val="16"/>
      </w:rPr>
      <w:t>30-363 Kraków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tel</w:t>
    </w:r>
    <w:r>
      <w:rPr>
        <w:rFonts w:ascii="Arial" w:hAnsi="Arial" w:cs="Arial"/>
        <w:b/>
        <w:color w:val="003366"/>
        <w:sz w:val="16"/>
        <w:szCs w:val="16"/>
      </w:rPr>
      <w:t>.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012 263 77 51</w:t>
    </w:r>
    <w:r w:rsidRPr="003B6107">
      <w:rPr>
        <w:rFonts w:ascii="Arial" w:hAnsi="Arial" w:cs="Arial"/>
        <w:b/>
        <w:color w:val="003366"/>
        <w:sz w:val="16"/>
        <w:szCs w:val="16"/>
      </w:rPr>
      <w:t xml:space="preserve">      </w:t>
    </w:r>
    <w:proofErr w:type="spellStart"/>
    <w:r w:rsidRPr="003B6107">
      <w:rPr>
        <w:rFonts w:ascii="Arial" w:hAnsi="Arial" w:cs="Arial"/>
        <w:b/>
        <w:color w:val="003366"/>
        <w:sz w:val="16"/>
        <w:szCs w:val="16"/>
      </w:rPr>
      <w:t>fax</w:t>
    </w:r>
    <w:proofErr w:type="spellEnd"/>
    <w:r w:rsidRPr="003B6107">
      <w:rPr>
        <w:rFonts w:ascii="Arial" w:hAnsi="Arial" w:cs="Arial"/>
        <w:b/>
        <w:color w:val="003366"/>
        <w:sz w:val="16"/>
        <w:szCs w:val="16"/>
      </w:rPr>
      <w:t xml:space="preserve">: </w:t>
    </w:r>
    <w:r>
      <w:rPr>
        <w:rFonts w:ascii="Arial" w:hAnsi="Arial" w:cs="Arial"/>
        <w:b/>
        <w:color w:val="003366"/>
        <w:sz w:val="16"/>
        <w:szCs w:val="16"/>
      </w:rPr>
      <w:t>012 263 9</w:t>
    </w:r>
    <w:r w:rsidR="00C04994">
      <w:rPr>
        <w:rFonts w:ascii="Arial" w:hAnsi="Arial" w:cs="Arial"/>
        <w:b/>
        <w:color w:val="003366"/>
        <w:sz w:val="16"/>
        <w:szCs w:val="16"/>
      </w:rPr>
      <w:t>3</w:t>
    </w:r>
    <w:r>
      <w:rPr>
        <w:rFonts w:ascii="Arial" w:hAnsi="Arial" w:cs="Arial"/>
        <w:b/>
        <w:color w:val="003366"/>
        <w:sz w:val="16"/>
        <w:szCs w:val="16"/>
      </w:rPr>
      <w:t xml:space="preserve"> 51 w. 21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  <w:r w:rsidRPr="00FE5840">
      <w:rPr>
        <w:rFonts w:ascii="Arial" w:hAnsi="Arial" w:cs="Arial"/>
        <w:b/>
        <w:color w:val="003366"/>
        <w:sz w:val="16"/>
        <w:szCs w:val="16"/>
        <w:lang w:val="de-DE"/>
      </w:rPr>
      <w:t>e-mail</w:t>
    </w:r>
    <w:r>
      <w:rPr>
        <w:rFonts w:ascii="Arial" w:hAnsi="Arial" w:cs="Arial"/>
        <w:b/>
        <w:color w:val="003366"/>
        <w:sz w:val="16"/>
        <w:szCs w:val="16"/>
        <w:lang w:val="de-DE"/>
      </w:rPr>
      <w:t>: krakow</w:t>
    </w:r>
    <w:r w:rsidRPr="00FE5840">
      <w:rPr>
        <w:rFonts w:ascii="Arial" w:hAnsi="Arial" w:cs="Arial"/>
        <w:b/>
        <w:color w:val="003366"/>
        <w:sz w:val="16"/>
        <w:szCs w:val="16"/>
        <w:lang w:val="de-DE"/>
      </w:rPr>
      <w:t>@etisoft.com.pl      www.etisoft.com.pl</w:t>
    </w:r>
  </w:p>
  <w:p w:rsidR="00095FCB" w:rsidRPr="00FE5840" w:rsidRDefault="00095FCB" w:rsidP="007E7E3C">
    <w:pPr>
      <w:pStyle w:val="Nagwek"/>
      <w:jc w:val="center"/>
      <w:rPr>
        <w:rFonts w:ascii="Arial" w:hAnsi="Arial" w:cs="Arial"/>
        <w:b/>
        <w:color w:val="003366"/>
        <w:sz w:val="16"/>
        <w:szCs w:val="16"/>
        <w:lang w:val="de-DE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4E4125"/>
    <w:multiLevelType w:val="hybridMultilevel"/>
    <w:tmpl w:val="C3A06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1C7AC3"/>
    <w:rsid w:val="00095FCB"/>
    <w:rsid w:val="000B01E4"/>
    <w:rsid w:val="00126B19"/>
    <w:rsid w:val="001C7AC3"/>
    <w:rsid w:val="00360B69"/>
    <w:rsid w:val="003774F5"/>
    <w:rsid w:val="003B6107"/>
    <w:rsid w:val="00472F4A"/>
    <w:rsid w:val="004F7ADD"/>
    <w:rsid w:val="0075393D"/>
    <w:rsid w:val="00760F17"/>
    <w:rsid w:val="007E77F8"/>
    <w:rsid w:val="007E7E3C"/>
    <w:rsid w:val="00811C51"/>
    <w:rsid w:val="0095503A"/>
    <w:rsid w:val="009E63A5"/>
    <w:rsid w:val="00A35BC2"/>
    <w:rsid w:val="00A420AE"/>
    <w:rsid w:val="00B30C14"/>
    <w:rsid w:val="00B4003C"/>
    <w:rsid w:val="00C04994"/>
    <w:rsid w:val="00D64AA3"/>
    <w:rsid w:val="00DD3ED0"/>
    <w:rsid w:val="00E55AC9"/>
    <w:rsid w:val="00EA76F7"/>
    <w:rsid w:val="00F003AE"/>
    <w:rsid w:val="00FE5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rsid w:val="00126B19"/>
    <w:pPr>
      <w:suppressAutoHyphens/>
      <w:autoSpaceDN w:val="0"/>
      <w:textAlignment w:val="baseline"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rsid w:val="00FE5840"/>
    <w:pPr>
      <w:keepNext/>
      <w:outlineLvl w:val="1"/>
    </w:pPr>
    <w:rPr>
      <w:rFonts w:ascii="Verdana" w:hAnsi="Verdana"/>
      <w:b/>
      <w:bCs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3774F5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3774F5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rsid w:val="007E7E3C"/>
    <w:rPr>
      <w:color w:val="0000FF"/>
      <w:u w:val="single"/>
    </w:rPr>
  </w:style>
  <w:style w:type="paragraph" w:styleId="Akapitzlist">
    <w:name w:val="List Paragraph"/>
    <w:basedOn w:val="Normalny"/>
    <w:rsid w:val="00126B19"/>
    <w:pPr>
      <w:ind w:left="720"/>
    </w:pPr>
  </w:style>
  <w:style w:type="paragraph" w:styleId="Tekstdymka">
    <w:name w:val="Balloon Text"/>
    <w:basedOn w:val="Normalny"/>
    <w:link w:val="TekstdymkaZnak"/>
    <w:rsid w:val="001C7AC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1C7AC3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Druki%20w%20formie%20edytowalnej\Firm&#243;wka%20ujednolicon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Firmówka ujednolicona.dot</Template>
  <TotalTime>6</TotalTime>
  <Pages>1</Pages>
  <Words>250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ETISOFT KRAKOW</dc:creator>
  <cp:lastModifiedBy>ETISOFT KRAKOW</cp:lastModifiedBy>
  <cp:revision>5</cp:revision>
  <cp:lastPrinted>2007-12-12T07:39:00Z</cp:lastPrinted>
  <dcterms:created xsi:type="dcterms:W3CDTF">2018-05-09T12:04:00Z</dcterms:created>
  <dcterms:modified xsi:type="dcterms:W3CDTF">2018-05-10T09:47:00Z</dcterms:modified>
</cp:coreProperties>
</file>