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DA" w:rsidRPr="00ED4602" w:rsidRDefault="00DA43F4" w:rsidP="00ED4602">
      <w:pPr>
        <w:pStyle w:val="Pozdrowienie"/>
        <w:rPr>
          <w:rStyle w:val="normaltextrun"/>
          <w:rFonts w:cs="Arial"/>
          <w:color w:val="auto"/>
          <w:sz w:val="20"/>
          <w:szCs w:val="20"/>
        </w:rPr>
      </w:pPr>
      <w:proofErr w:type="spellStart"/>
      <w:r w:rsidRPr="00ED4602">
        <w:rPr>
          <w:rStyle w:val="normaltextrun"/>
          <w:color w:val="auto"/>
          <w:sz w:val="20"/>
          <w:szCs w:val="20"/>
        </w:rPr>
        <w:t>miejsce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</w:t>
      </w:r>
      <w:proofErr w:type="spellStart"/>
      <w:r w:rsidRPr="00ED4602">
        <w:rPr>
          <w:rStyle w:val="normaltextrun"/>
          <w:color w:val="auto"/>
          <w:sz w:val="20"/>
          <w:szCs w:val="20"/>
        </w:rPr>
        <w:t>i</w:t>
      </w:r>
      <w:proofErr w:type="spellEnd"/>
      <w:r w:rsidRPr="00ED4602">
        <w:rPr>
          <w:rStyle w:val="normaltextrun"/>
          <w:color w:val="auto"/>
          <w:sz w:val="20"/>
          <w:szCs w:val="20"/>
        </w:rPr>
        <w:t xml:space="preserve"> data </w:t>
      </w:r>
    </w:p>
    <w:p w:rsidR="009C43DA" w:rsidRPr="00ED4602" w:rsidRDefault="009C43DA" w:rsidP="009C43DA">
      <w:pPr>
        <w:rPr>
          <w:rStyle w:val="normaltextrun"/>
          <w:rFonts w:cs="Arial"/>
        </w:rPr>
      </w:pPr>
    </w:p>
    <w:p w:rsidR="00102AA4" w:rsidRPr="00ED4602" w:rsidRDefault="00102AA4" w:rsidP="00102AA4">
      <w:pPr>
        <w:pStyle w:val="Nagwek1"/>
        <w:rPr>
          <w:rStyle w:val="Pogrubienie"/>
          <w:color w:val="auto"/>
        </w:rPr>
      </w:pPr>
    </w:p>
    <w:p w:rsidR="00FB397B" w:rsidRPr="00ED4602" w:rsidRDefault="00FB397B" w:rsidP="00102AA4">
      <w:pPr>
        <w:pStyle w:val="Nagwek1"/>
        <w:rPr>
          <w:rStyle w:val="Pogrubienie"/>
          <w:color w:val="auto"/>
        </w:rPr>
      </w:pPr>
    </w:p>
    <w:p w:rsidR="00DA43F4" w:rsidRPr="00ED4602" w:rsidRDefault="00DA43F4" w:rsidP="00ED4602">
      <w:pPr>
        <w:pStyle w:val="Adresat0"/>
        <w:rPr>
          <w:rStyle w:val="Pogrubienie"/>
          <w:b w:val="0"/>
          <w:bCs w:val="0"/>
        </w:rPr>
      </w:pPr>
      <w:proofErr w:type="spellStart"/>
      <w:r w:rsidRPr="00ED4602">
        <w:rPr>
          <w:rStyle w:val="Pogrubienie"/>
          <w:b w:val="0"/>
          <w:bCs w:val="0"/>
        </w:rPr>
        <w:t>Adresat</w:t>
      </w:r>
      <w:proofErr w:type="spellEnd"/>
      <w:r w:rsidRPr="00ED4602">
        <w:rPr>
          <w:rStyle w:val="Pogrubienie"/>
          <w:b w:val="0"/>
          <w:bCs w:val="0"/>
        </w:rPr>
        <w:t xml:space="preserve"> </w:t>
      </w:r>
      <w:proofErr w:type="spellStart"/>
      <w:r w:rsidR="007F79E4">
        <w:rPr>
          <w:rStyle w:val="Pogrubienie"/>
          <w:b w:val="0"/>
          <w:bCs w:val="0"/>
        </w:rPr>
        <w:t>dokumentu</w:t>
      </w:r>
      <w:proofErr w:type="spellEnd"/>
    </w:p>
    <w:p w:rsidR="00102AA4" w:rsidRPr="00ED4602" w:rsidRDefault="00102AA4" w:rsidP="00ED4602">
      <w:pPr>
        <w:pStyle w:val="Nagwek1"/>
        <w:rPr>
          <w:color w:val="auto"/>
        </w:rPr>
      </w:pPr>
    </w:p>
    <w:p w:rsidR="00ED4602" w:rsidRPr="00ED4602" w:rsidRDefault="00ED4602" w:rsidP="00ED4602">
      <w:pPr>
        <w:pStyle w:val="TYTUDOKUMENTU"/>
        <w:rPr>
          <w:color w:val="auto"/>
        </w:rPr>
      </w:pPr>
      <w:proofErr w:type="spellStart"/>
      <w:r w:rsidRPr="00ED4602">
        <w:rPr>
          <w:rStyle w:val="Pogrubienie"/>
          <w:rFonts w:cstheme="majorBidi"/>
          <w:b w:val="0"/>
          <w:bCs w:val="0"/>
          <w:color w:val="auto"/>
        </w:rPr>
        <w:t>Tytuł</w:t>
      </w:r>
      <w:proofErr w:type="spellEnd"/>
      <w:r w:rsidRPr="00ED4602">
        <w:rPr>
          <w:rStyle w:val="Pogrubienie"/>
          <w:rFonts w:cstheme="majorBidi"/>
          <w:b w:val="0"/>
          <w:bCs w:val="0"/>
          <w:color w:val="auto"/>
        </w:rPr>
        <w:t xml:space="preserve"> </w:t>
      </w:r>
      <w:proofErr w:type="spellStart"/>
      <w:r w:rsidR="007F79E4">
        <w:rPr>
          <w:rStyle w:val="Pogrubienie"/>
          <w:rFonts w:cstheme="majorBidi"/>
          <w:b w:val="0"/>
          <w:bCs w:val="0"/>
          <w:color w:val="auto"/>
        </w:rPr>
        <w:t>dokumentu</w:t>
      </w:r>
      <w:proofErr w:type="spellEnd"/>
    </w:p>
    <w:p w:rsidR="00ED4602" w:rsidRPr="00ED4602" w:rsidRDefault="00A363AE" w:rsidP="00A363AE">
      <w:pPr>
        <w:tabs>
          <w:tab w:val="left" w:pos="7312"/>
        </w:tabs>
        <w:jc w:val="both"/>
        <w:rPr>
          <w:lang w:val="en-US"/>
        </w:rPr>
      </w:pPr>
      <w:r>
        <w:rPr>
          <w:lang w:val="en-US"/>
        </w:rPr>
        <w:tab/>
      </w:r>
    </w:p>
    <w:p w:rsidR="00102AA4" w:rsidRPr="00ED4602" w:rsidRDefault="00102AA4" w:rsidP="00ED4602">
      <w:pPr>
        <w:jc w:val="both"/>
      </w:pPr>
      <w:r w:rsidRPr="00ED4602">
        <w:rPr>
          <w:shd w:val="clear" w:color="auto" w:fill="FFFFFF"/>
        </w:rPr>
        <w:t xml:space="preserve">Lorem ipsum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adipiscing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elit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Vivamus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luctus</w:t>
      </w:r>
      <w:proofErr w:type="spellEnd"/>
      <w:r w:rsidRPr="00ED4602">
        <w:rPr>
          <w:shd w:val="clear" w:color="auto" w:fill="FFFFFF"/>
        </w:rPr>
        <w:t xml:space="preserve"> ipsum at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, et </w:t>
      </w:r>
      <w:proofErr w:type="spellStart"/>
      <w:r w:rsidRPr="00ED4602">
        <w:rPr>
          <w:shd w:val="clear" w:color="auto" w:fill="FFFFFF"/>
        </w:rPr>
        <w:t>iaculis</w:t>
      </w:r>
      <w:proofErr w:type="spellEnd"/>
      <w:r w:rsidRPr="00ED4602">
        <w:rPr>
          <w:shd w:val="clear" w:color="auto" w:fill="FFFFFF"/>
        </w:rPr>
        <w:t xml:space="preserve"> quam </w:t>
      </w:r>
      <w:proofErr w:type="spellStart"/>
      <w:r w:rsidRPr="00ED4602">
        <w:rPr>
          <w:shd w:val="clear" w:color="auto" w:fill="FFFFFF"/>
        </w:rPr>
        <w:t>vestibulum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Ut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viverra</w:t>
      </w:r>
      <w:proofErr w:type="spellEnd"/>
      <w:r w:rsidRPr="00ED4602">
        <w:rPr>
          <w:shd w:val="clear" w:color="auto" w:fill="FFFFFF"/>
        </w:rPr>
        <w:t xml:space="preserve"> diam. </w:t>
      </w:r>
      <w:proofErr w:type="spellStart"/>
      <w:r w:rsidRPr="00ED4602">
        <w:rPr>
          <w:shd w:val="clear" w:color="auto" w:fill="FFFFFF"/>
        </w:rPr>
        <w:t>Nulla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massa</w:t>
      </w:r>
      <w:proofErr w:type="spellEnd"/>
      <w:r w:rsidRPr="00ED4602">
        <w:rPr>
          <w:shd w:val="clear" w:color="auto" w:fill="FFFFFF"/>
        </w:rPr>
        <w:t xml:space="preserve"> sit </w:t>
      </w:r>
      <w:proofErr w:type="spellStart"/>
      <w:r w:rsidRPr="00ED4602">
        <w:rPr>
          <w:shd w:val="clear" w:color="auto" w:fill="FFFFFF"/>
        </w:rPr>
        <w:t>amet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purus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facilisis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Quisque</w:t>
      </w:r>
      <w:proofErr w:type="spellEnd"/>
      <w:r w:rsidRPr="00ED4602">
        <w:rPr>
          <w:shd w:val="clear" w:color="auto" w:fill="FFFFFF"/>
        </w:rPr>
        <w:t xml:space="preserve"> semper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nisl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suscipit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bibendum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Cras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ipsum </w:t>
      </w:r>
      <w:proofErr w:type="spellStart"/>
      <w:r w:rsidRPr="00ED4602">
        <w:rPr>
          <w:shd w:val="clear" w:color="auto" w:fill="FFFFFF"/>
        </w:rPr>
        <w:t>venenatis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feugiat</w:t>
      </w:r>
      <w:proofErr w:type="spellEnd"/>
      <w:r w:rsidRPr="00ED4602">
        <w:rPr>
          <w:shd w:val="clear" w:color="auto" w:fill="FFFFFF"/>
        </w:rPr>
        <w:t xml:space="preserve"> libero non, </w:t>
      </w:r>
      <w:proofErr w:type="spellStart"/>
      <w:r w:rsidRPr="00ED4602">
        <w:rPr>
          <w:shd w:val="clear" w:color="auto" w:fill="FFFFFF"/>
        </w:rPr>
        <w:t>tristique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arcu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Donec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efficitur</w:t>
      </w:r>
      <w:proofErr w:type="spellEnd"/>
      <w:r w:rsidRPr="00ED4602">
        <w:rPr>
          <w:shd w:val="clear" w:color="auto" w:fill="FFFFFF"/>
        </w:rPr>
        <w:t xml:space="preserve"> ac </w:t>
      </w:r>
      <w:proofErr w:type="spellStart"/>
      <w:r w:rsidRPr="00ED4602">
        <w:rPr>
          <w:shd w:val="clear" w:color="auto" w:fill="FFFFFF"/>
        </w:rPr>
        <w:t>diam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</w:t>
      </w:r>
      <w:proofErr w:type="spellEnd"/>
      <w:r w:rsidRPr="00ED4602">
        <w:rPr>
          <w:shd w:val="clear" w:color="auto" w:fill="FFFFFF"/>
        </w:rPr>
        <w:t xml:space="preserve"> convallis. </w:t>
      </w:r>
      <w:proofErr w:type="spellStart"/>
      <w:r w:rsidRPr="00ED4602">
        <w:rPr>
          <w:shd w:val="clear" w:color="auto" w:fill="FFFFFF"/>
        </w:rPr>
        <w:t>Fusce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, a </w:t>
      </w:r>
      <w:proofErr w:type="spellStart"/>
      <w:r w:rsidRPr="00ED4602">
        <w:rPr>
          <w:shd w:val="clear" w:color="auto" w:fill="FFFFFF"/>
        </w:rPr>
        <w:t>imperdiet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risus</w:t>
      </w:r>
      <w:proofErr w:type="spellEnd"/>
      <w:r w:rsidRPr="00ED4602">
        <w:rPr>
          <w:shd w:val="clear" w:color="auto" w:fill="FFFFFF"/>
        </w:rPr>
        <w:t xml:space="preserve">. In maximus </w:t>
      </w:r>
      <w:proofErr w:type="spellStart"/>
      <w:r w:rsidRPr="00ED4602">
        <w:rPr>
          <w:shd w:val="clear" w:color="auto" w:fill="FFFFFF"/>
        </w:rPr>
        <w:t>sodales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lectus</w:t>
      </w:r>
      <w:proofErr w:type="spellEnd"/>
      <w:r w:rsidRPr="00ED4602">
        <w:rPr>
          <w:shd w:val="clear" w:color="auto" w:fill="FFFFFF"/>
        </w:rPr>
        <w:t xml:space="preserve">, non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felis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eget</w:t>
      </w:r>
      <w:proofErr w:type="spellEnd"/>
      <w:r w:rsidRPr="00ED4602">
        <w:rPr>
          <w:shd w:val="clear" w:color="auto" w:fill="FFFFFF"/>
        </w:rPr>
        <w:t xml:space="preserve">. Nunc ac </w:t>
      </w:r>
      <w:proofErr w:type="spellStart"/>
      <w:r w:rsidRPr="00ED4602">
        <w:rPr>
          <w:shd w:val="clear" w:color="auto" w:fill="FFFFFF"/>
        </w:rPr>
        <w:t>erat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varius</w:t>
      </w:r>
      <w:proofErr w:type="spellEnd"/>
      <w:r w:rsidRPr="00ED4602">
        <w:rPr>
          <w:shd w:val="clear" w:color="auto" w:fill="FFFFFF"/>
        </w:rPr>
        <w:t xml:space="preserve">,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est</w:t>
      </w:r>
      <w:proofErr w:type="spellEnd"/>
      <w:r w:rsidRPr="00ED4602">
        <w:rPr>
          <w:shd w:val="clear" w:color="auto" w:fill="FFFFFF"/>
        </w:rPr>
        <w:t xml:space="preserve"> et, </w:t>
      </w:r>
      <w:proofErr w:type="spellStart"/>
      <w:r w:rsidRPr="00ED4602">
        <w:rPr>
          <w:shd w:val="clear" w:color="auto" w:fill="FFFFFF"/>
        </w:rPr>
        <w:t>commodo</w:t>
      </w:r>
      <w:proofErr w:type="spellEnd"/>
      <w:r w:rsidRPr="00ED4602">
        <w:rPr>
          <w:shd w:val="clear" w:color="auto" w:fill="FFFFFF"/>
        </w:rPr>
        <w:t xml:space="preserve"> lacus. </w:t>
      </w:r>
      <w:proofErr w:type="spellStart"/>
      <w:r w:rsidRPr="00ED4602">
        <w:rPr>
          <w:shd w:val="clear" w:color="auto" w:fill="FFFFFF"/>
        </w:rPr>
        <w:t>Curabitur</w:t>
      </w:r>
      <w:proofErr w:type="spellEnd"/>
      <w:r w:rsidRPr="00ED4602">
        <w:rPr>
          <w:shd w:val="clear" w:color="auto" w:fill="FFFFFF"/>
        </w:rPr>
        <w:t xml:space="preserve"> gravida </w:t>
      </w:r>
      <w:proofErr w:type="spellStart"/>
      <w:r w:rsidRPr="00ED4602">
        <w:rPr>
          <w:shd w:val="clear" w:color="auto" w:fill="FFFFFF"/>
        </w:rPr>
        <w:t>dolor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velit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tincidunt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ornare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eu</w:t>
      </w:r>
      <w:proofErr w:type="spellEnd"/>
      <w:r w:rsidRPr="00ED4602">
        <w:rPr>
          <w:shd w:val="clear" w:color="auto" w:fill="FFFFFF"/>
        </w:rPr>
        <w:t xml:space="preserve"> non </w:t>
      </w:r>
      <w:proofErr w:type="spellStart"/>
      <w:r w:rsidRPr="00ED4602">
        <w:rPr>
          <w:shd w:val="clear" w:color="auto" w:fill="FFFFFF"/>
        </w:rPr>
        <w:t>leo</w:t>
      </w:r>
      <w:proofErr w:type="spellEnd"/>
      <w:r w:rsidRPr="00ED4602">
        <w:rPr>
          <w:shd w:val="clear" w:color="auto" w:fill="FFFFFF"/>
        </w:rPr>
        <w:t xml:space="preserve">. </w:t>
      </w:r>
      <w:proofErr w:type="spellStart"/>
      <w:r w:rsidRPr="00ED4602">
        <w:rPr>
          <w:shd w:val="clear" w:color="auto" w:fill="FFFFFF"/>
        </w:rPr>
        <w:t>Praesent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sed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consectetur</w:t>
      </w:r>
      <w:proofErr w:type="spellEnd"/>
      <w:r w:rsidRPr="00ED4602">
        <w:rPr>
          <w:shd w:val="clear" w:color="auto" w:fill="FFFFFF"/>
        </w:rPr>
        <w:t xml:space="preserve"> </w:t>
      </w:r>
      <w:proofErr w:type="spellStart"/>
      <w:r w:rsidRPr="00ED4602">
        <w:rPr>
          <w:shd w:val="clear" w:color="auto" w:fill="FFFFFF"/>
        </w:rPr>
        <w:t>metus</w:t>
      </w:r>
      <w:proofErr w:type="spellEnd"/>
      <w:r w:rsidRPr="00ED4602">
        <w:rPr>
          <w:sz w:val="21"/>
          <w:szCs w:val="21"/>
          <w:shd w:val="clear" w:color="auto" w:fill="FFFFFF"/>
        </w:rPr>
        <w:t>.</w:t>
      </w:r>
      <w:r w:rsidR="00D11416" w:rsidRPr="00ED4602">
        <w:t xml:space="preserve">                                                                                                                  </w:t>
      </w:r>
    </w:p>
    <w:p w:rsidR="00102AA4" w:rsidRPr="00ED4602" w:rsidRDefault="00102AA4" w:rsidP="00102AA4">
      <w:pPr>
        <w:jc w:val="both"/>
      </w:pPr>
    </w:p>
    <w:p w:rsidR="00DA43F4" w:rsidRPr="00ED4602" w:rsidRDefault="00DA43F4" w:rsidP="00ED4602">
      <w:pPr>
        <w:pStyle w:val="Pozdrowienie"/>
        <w:rPr>
          <w:color w:val="auto"/>
        </w:rPr>
      </w:pPr>
      <w:proofErr w:type="spellStart"/>
      <w:r w:rsidRPr="00ED4602">
        <w:rPr>
          <w:color w:val="auto"/>
        </w:rPr>
        <w:t>Pozdrowi</w:t>
      </w:r>
      <w:r w:rsidR="003C0BF1">
        <w:rPr>
          <w:color w:val="auto"/>
        </w:rPr>
        <w:t>e</w:t>
      </w:r>
      <w:r w:rsidRPr="00ED4602">
        <w:rPr>
          <w:color w:val="auto"/>
        </w:rPr>
        <w:t>nie</w:t>
      </w:r>
      <w:proofErr w:type="spellEnd"/>
      <w:r w:rsidRPr="00ED4602">
        <w:rPr>
          <w:color w:val="auto"/>
        </w:rPr>
        <w:t xml:space="preserve">, </w:t>
      </w:r>
      <w:proofErr w:type="spellStart"/>
      <w:r w:rsidRPr="00ED4602">
        <w:rPr>
          <w:color w:val="auto"/>
        </w:rPr>
        <w:t>podzi</w:t>
      </w:r>
      <w:r w:rsidR="003C0BF1">
        <w:rPr>
          <w:color w:val="auto"/>
        </w:rPr>
        <w:t>ę</w:t>
      </w:r>
      <w:r w:rsidRPr="00ED4602">
        <w:rPr>
          <w:color w:val="auto"/>
        </w:rPr>
        <w:t>kowanie</w:t>
      </w:r>
      <w:proofErr w:type="spellEnd"/>
      <w:r w:rsidRPr="00ED4602">
        <w:rPr>
          <w:color w:val="auto"/>
        </w:rPr>
        <w:t xml:space="preserve"> </w:t>
      </w:r>
    </w:p>
    <w:p w:rsidR="00D11416" w:rsidRPr="00ED4602" w:rsidRDefault="00486EC5" w:rsidP="00ED4602">
      <w:pPr>
        <w:pStyle w:val="Podpislistu"/>
        <w:rPr>
          <w:color w:val="auto"/>
        </w:rPr>
      </w:pPr>
      <w:proofErr w:type="spellStart"/>
      <w:r w:rsidRPr="00ED4602">
        <w:rPr>
          <w:color w:val="auto"/>
        </w:rPr>
        <w:t>Imi</w:t>
      </w:r>
      <w:r w:rsidR="003C0BF1">
        <w:rPr>
          <w:color w:val="auto"/>
        </w:rPr>
        <w:t>ę</w:t>
      </w:r>
      <w:proofErr w:type="spellEnd"/>
      <w:r w:rsidR="003C0BF1">
        <w:rPr>
          <w:color w:val="auto"/>
        </w:rPr>
        <w:t xml:space="preserve"> </w:t>
      </w:r>
      <w:proofErr w:type="spellStart"/>
      <w:r w:rsidR="003C0BF1">
        <w:rPr>
          <w:color w:val="auto"/>
        </w:rPr>
        <w:t>i</w:t>
      </w:r>
      <w:proofErr w:type="spellEnd"/>
      <w:r w:rsidR="003C0BF1">
        <w:rPr>
          <w:color w:val="auto"/>
        </w:rPr>
        <w:t xml:space="preserve"> </w:t>
      </w:r>
      <w:proofErr w:type="spellStart"/>
      <w:r w:rsidRPr="00ED4602">
        <w:rPr>
          <w:color w:val="auto"/>
        </w:rPr>
        <w:t>nazwisko</w:t>
      </w:r>
      <w:proofErr w:type="spellEnd"/>
      <w:r w:rsidRPr="00ED4602">
        <w:rPr>
          <w:color w:val="auto"/>
        </w:rPr>
        <w:t xml:space="preserve"> </w:t>
      </w:r>
      <w:bookmarkStart w:id="0" w:name="_GoBack"/>
      <w:bookmarkEnd w:id="0"/>
    </w:p>
    <w:p w:rsidR="00D11416" w:rsidRPr="0010441C" w:rsidRDefault="00D11416" w:rsidP="00102AA4">
      <w:pPr>
        <w:pStyle w:val="podpis"/>
        <w:ind w:left="-142"/>
      </w:pPr>
    </w:p>
    <w:p w:rsidR="0026704F" w:rsidRDefault="0026704F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Default="00F96E87" w:rsidP="00D11416">
      <w:pPr>
        <w:pStyle w:val="uwypuklenie"/>
        <w:rPr>
          <w:rStyle w:val="Pogrubienie"/>
          <w:b/>
          <w:bCs/>
        </w:rPr>
      </w:pPr>
    </w:p>
    <w:p w:rsidR="00F96E87" w:rsidRPr="0026704F" w:rsidRDefault="00F96E87" w:rsidP="00D11416">
      <w:pPr>
        <w:pStyle w:val="uwypuklenie"/>
        <w:rPr>
          <w:rStyle w:val="Pogrubienie"/>
          <w:b/>
          <w:bCs/>
        </w:rPr>
      </w:pPr>
    </w:p>
    <w:sectPr w:rsidR="00F96E87" w:rsidRPr="0026704F" w:rsidSect="00FB397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133" w:bottom="241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D47" w:rsidRDefault="00870D47" w:rsidP="000B41B0">
      <w:r>
        <w:separator/>
      </w:r>
    </w:p>
  </w:endnote>
  <w:endnote w:type="continuationSeparator" w:id="0">
    <w:p w:rsidR="00870D47" w:rsidRDefault="00870D47" w:rsidP="000B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tillium Web Light">
    <w:altName w:val="Calibri"/>
    <w:panose1 w:val="00000400000000000000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tillium Web">
    <w:panose1 w:val="00000500000000000000"/>
    <w:charset w:val="EE"/>
    <w:family w:val="auto"/>
    <w:pitch w:val="variable"/>
    <w:sig w:usb0="00000007" w:usb1="00000001" w:usb2="00000000" w:usb3="00000000" w:csb0="00000093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8EA" w:rsidRDefault="003718EA" w:rsidP="003718EA">
    <w:pPr>
      <w:pStyle w:val="Stopka"/>
      <w:rPr>
        <w:sz w:val="16"/>
        <w:szCs w:val="16"/>
      </w:rPr>
    </w:pPr>
  </w:p>
  <w:p w:rsidR="003718EA" w:rsidRDefault="003718EA" w:rsidP="003718EA">
    <w:pPr>
      <w:pStyle w:val="Stopka"/>
      <w:rPr>
        <w:sz w:val="16"/>
        <w:szCs w:val="16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1773"/>
      <w:gridCol w:w="3118"/>
      <w:gridCol w:w="2410"/>
    </w:tblGrid>
    <w:tr w:rsidR="003718EA" w:rsidRPr="00FB391D" w:rsidTr="00E3756E">
      <w:trPr>
        <w:trHeight w:val="854"/>
      </w:trPr>
      <w:tc>
        <w:tcPr>
          <w:tcW w:w="233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777C9F">
            <w:t xml:space="preserve">Etisoft </w:t>
          </w:r>
          <w:r>
            <w:t xml:space="preserve">Smart Solutions </w:t>
          </w:r>
          <w:r w:rsidRPr="00777C9F">
            <w:t>Sp. z o.o.</w:t>
          </w:r>
        </w:p>
      </w:tc>
      <w:tc>
        <w:tcPr>
          <w:tcW w:w="1773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</w:tc>
      <w:tc>
        <w:tcPr>
          <w:tcW w:w="3118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C51D46">
            <w:t xml:space="preserve"> 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:rsidR="003718EA" w:rsidRPr="00777C9F" w:rsidRDefault="003718EA" w:rsidP="003718EA">
          <w:pPr>
            <w:pStyle w:val="stopka0"/>
            <w:framePr w:hSpace="0" w:wrap="auto" w:vAnchor="margin" w:hAnchor="text" w:yAlign="inline"/>
            <w:jc w:val="right"/>
          </w:pPr>
          <w:r>
            <w:t xml:space="preserve">STR. | PAGE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lang w:val="pl-PL"/>
            </w:rPr>
            <w:t>1</w:t>
          </w:r>
          <w:r>
            <w:fldChar w:fldCharType="end"/>
          </w:r>
        </w:p>
      </w:tc>
    </w:tr>
  </w:tbl>
  <w:p w:rsidR="0068217C" w:rsidRPr="003718EA" w:rsidRDefault="0068217C" w:rsidP="003718EA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C1B" w:rsidRPr="00AF2ABA" w:rsidRDefault="00451C1B" w:rsidP="00451C1B">
    <w:pPr>
      <w:pStyle w:val="Stopka"/>
      <w:rPr>
        <w:sz w:val="16"/>
        <w:szCs w:val="16"/>
        <w:lang w:val="pl-PL"/>
      </w:rPr>
    </w:pPr>
  </w:p>
  <w:p w:rsidR="00451C1B" w:rsidRPr="00AF2ABA" w:rsidRDefault="00451C1B" w:rsidP="00451C1B">
    <w:pPr>
      <w:pStyle w:val="Stopka"/>
      <w:rPr>
        <w:sz w:val="16"/>
        <w:szCs w:val="16"/>
        <w:lang w:val="pl-PL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29"/>
      <w:gridCol w:w="2410"/>
    </w:tblGrid>
    <w:tr w:rsidR="002F71AD" w:rsidRPr="00AF2ABA" w:rsidTr="009874D1">
      <w:trPr>
        <w:trHeight w:val="561"/>
      </w:trPr>
      <w:tc>
        <w:tcPr>
          <w:tcW w:w="7229" w:type="dxa"/>
          <w:tcBorders>
            <w:top w:val="single" w:sz="4" w:space="0" w:color="4F8FCC" w:themeColor="accent2"/>
          </w:tcBorders>
        </w:tcPr>
        <w:p w:rsidR="002F71AD" w:rsidRPr="00AF2ABA" w:rsidRDefault="002F71AD" w:rsidP="00451C1B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  <w:p w:rsidR="002F71AD" w:rsidRPr="00AF2ABA" w:rsidRDefault="002F71AD" w:rsidP="00FE735D">
          <w:pPr>
            <w:pStyle w:val="stopka0"/>
            <w:framePr w:hSpace="0" w:wrap="auto" w:vAnchor="margin" w:hAnchor="text" w:yAlign="inline"/>
            <w:rPr>
              <w:lang w:val="pl-PL"/>
            </w:rPr>
          </w:pPr>
          <w:r w:rsidRPr="00AF2ABA">
            <w:rPr>
              <w:lang w:val="pl-PL"/>
            </w:rPr>
            <w:t xml:space="preserve">Etisoft </w:t>
          </w:r>
          <w:r w:rsidR="00FE735D">
            <w:rPr>
              <w:lang w:val="pl-PL"/>
            </w:rPr>
            <w:t>Kraków s.c.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:rsidR="002F71AD" w:rsidRPr="00AF2ABA" w:rsidRDefault="002F71AD" w:rsidP="003718EA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  <w:p w:rsidR="002F71AD" w:rsidRPr="00AF2ABA" w:rsidRDefault="002F71AD" w:rsidP="003718EA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  <w:r w:rsidRPr="00AF2ABA">
            <w:rPr>
              <w:lang w:val="pl-PL"/>
            </w:rPr>
            <w:t xml:space="preserve">STR. | PAGE </w:t>
          </w:r>
          <w:r w:rsidRPr="00AF2ABA">
            <w:rPr>
              <w:lang w:val="pl-PL"/>
            </w:rPr>
            <w:fldChar w:fldCharType="begin"/>
          </w:r>
          <w:r w:rsidRPr="00AF2ABA">
            <w:rPr>
              <w:lang w:val="pl-PL"/>
            </w:rPr>
            <w:instrText>PAGE   \* MERGEFORMAT</w:instrText>
          </w:r>
          <w:r w:rsidRPr="00AF2ABA">
            <w:rPr>
              <w:lang w:val="pl-PL"/>
            </w:rPr>
            <w:fldChar w:fldCharType="separate"/>
          </w:r>
          <w:r w:rsidR="007F79E4">
            <w:rPr>
              <w:noProof/>
              <w:lang w:val="pl-PL"/>
            </w:rPr>
            <w:t>2</w:t>
          </w:r>
          <w:r w:rsidRPr="00AF2ABA">
            <w:rPr>
              <w:lang w:val="pl-PL"/>
            </w:rPr>
            <w:fldChar w:fldCharType="end"/>
          </w:r>
        </w:p>
      </w:tc>
    </w:tr>
  </w:tbl>
  <w:p w:rsidR="00FB391D" w:rsidRPr="00AF2ABA" w:rsidRDefault="00FB391D" w:rsidP="00451C1B">
    <w:pPr>
      <w:pStyle w:val="Stopka"/>
      <w:rPr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04F" w:rsidRDefault="009335CA" w:rsidP="003718EA">
    <w:pPr>
      <w:pStyle w:val="Stopka"/>
      <w:rPr>
        <w:sz w:val="16"/>
        <w:szCs w:val="1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66432" behindDoc="1" locked="1" layoutInCell="1" allowOverlap="1" wp14:anchorId="31A94F0B" wp14:editId="474A1B15">
          <wp:simplePos x="0" y="0"/>
          <wp:positionH relativeFrom="column">
            <wp:posOffset>4538980</wp:posOffset>
          </wp:positionH>
          <wp:positionV relativeFrom="paragraph">
            <wp:posOffset>-1902015</wp:posOffset>
          </wp:positionV>
          <wp:extent cx="2160000" cy="2242800"/>
          <wp:effectExtent l="0" t="0" r="0" b="5715"/>
          <wp:wrapNone/>
          <wp:docPr id="14" name="Grafika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8EA" w:rsidRPr="00FA5CAD" w:rsidRDefault="003718EA" w:rsidP="003718EA">
    <w:pPr>
      <w:pStyle w:val="Stopka"/>
      <w:rPr>
        <w:sz w:val="16"/>
        <w:szCs w:val="16"/>
        <w:lang w:val="pl-PL"/>
      </w:rPr>
    </w:pPr>
  </w:p>
  <w:tbl>
    <w:tblPr>
      <w:tblStyle w:val="Tabela-Siatka"/>
      <w:tblpPr w:leftFromText="141" w:rightFromText="141" w:vertAnchor="text" w:horzAnchor="margin" w:tblpY="251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1842"/>
      <w:gridCol w:w="3402"/>
    </w:tblGrid>
    <w:tr w:rsidR="0026704F" w:rsidRPr="00777C9F" w:rsidTr="009F3726">
      <w:trPr>
        <w:trHeight w:val="854"/>
      </w:trPr>
      <w:tc>
        <w:tcPr>
          <w:tcW w:w="2127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Etisoft </w:t>
          </w:r>
          <w:r w:rsidR="00FE735D">
            <w:rPr>
              <w:color w:val="2F4D83" w:themeColor="accent1"/>
            </w:rPr>
            <w:t xml:space="preserve">Kraków </w:t>
          </w:r>
          <w:proofErr w:type="spellStart"/>
          <w:r w:rsidR="00FE735D">
            <w:rPr>
              <w:color w:val="2F4D83" w:themeColor="accent1"/>
            </w:rPr>
            <w:t>s.c.</w:t>
          </w:r>
          <w:proofErr w:type="spellEnd"/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proofErr w:type="spellStart"/>
          <w:r>
            <w:rPr>
              <w:color w:val="2F4D83" w:themeColor="accent1"/>
            </w:rPr>
            <w:t>Rydlówka</w:t>
          </w:r>
          <w:proofErr w:type="spellEnd"/>
          <w:r>
            <w:rPr>
              <w:color w:val="2F4D83" w:themeColor="accent1"/>
            </w:rPr>
            <w:t xml:space="preserve"> 20, 30-363 Kraków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POLAND</w:t>
          </w:r>
        </w:p>
      </w:tc>
      <w:tc>
        <w:tcPr>
          <w:tcW w:w="184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+48 </w:t>
          </w:r>
          <w:r w:rsidR="00FE735D">
            <w:rPr>
              <w:color w:val="2F4D83" w:themeColor="accent1"/>
            </w:rPr>
            <w:t>12 263 77 51</w:t>
          </w:r>
        </w:p>
        <w:p w:rsidR="0026704F" w:rsidRPr="00C03235" w:rsidRDefault="00870D47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hyperlink r:id="rId3" w:history="1">
            <w:r w:rsidR="00FE735D">
              <w:rPr>
                <w:rStyle w:val="Hipercze"/>
                <w:color w:val="2F4D83" w:themeColor="accent1"/>
                <w:u w:val="none"/>
              </w:rPr>
              <w:t>krakow</w:t>
            </w:r>
            <w:r w:rsidR="0026704F" w:rsidRPr="00C03235">
              <w:rPr>
                <w:rStyle w:val="Hipercze"/>
                <w:color w:val="2F4D83" w:themeColor="accent1"/>
                <w:u w:val="none"/>
              </w:rPr>
              <w:t>@etisoft.com.pl</w:t>
            </w:r>
          </w:hyperlink>
        </w:p>
        <w:p w:rsidR="0026704F" w:rsidRPr="00C03235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>
            <w:rPr>
              <w:color w:val="2F4D83" w:themeColor="accent1"/>
            </w:rPr>
            <w:t>www.</w:t>
          </w:r>
          <w:r w:rsidR="0026704F" w:rsidRPr="00C03235">
            <w:rPr>
              <w:color w:val="2F4D83" w:themeColor="accent1"/>
            </w:rPr>
            <w:t>etisoft.com.pl</w:t>
          </w:r>
        </w:p>
      </w:tc>
      <w:tc>
        <w:tcPr>
          <w:tcW w:w="3402" w:type="dxa"/>
        </w:tcPr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noProof/>
              <w:color w:val="2F4D83" w:themeColor="accent1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0FDE1EA" wp14:editId="26D091BF">
                    <wp:simplePos x="0" y="0"/>
                    <wp:positionH relativeFrom="column">
                      <wp:posOffset>-2578100</wp:posOffset>
                    </wp:positionH>
                    <wp:positionV relativeFrom="paragraph">
                      <wp:posOffset>6350</wp:posOffset>
                    </wp:positionV>
                    <wp:extent cx="3780000" cy="0"/>
                    <wp:effectExtent l="0" t="0" r="0" b="0"/>
                    <wp:wrapNone/>
                    <wp:docPr id="13" name="Łącznik prosty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7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id="Łącznik prosty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3pt,.5pt" to="94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" strokecolor="#4f8fcc [3205]" strokeweight=".5pt">
                    <v:stroke joinstyle="miter"/>
                  </v:line>
                </w:pict>
              </mc:Fallback>
            </mc:AlternateConten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NIP: </w:t>
          </w:r>
          <w:r w:rsidR="00DA269D" w:rsidRPr="00C03235">
            <w:rPr>
              <w:color w:val="2F4D83" w:themeColor="accent1"/>
            </w:rPr>
            <w:t>PL</w:t>
          </w:r>
          <w:r w:rsidR="00FE735D">
            <w:rPr>
              <w:color w:val="2F4D83" w:themeColor="accent1"/>
            </w:rPr>
            <w:t>6792828691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BDO: 0000</w:t>
          </w:r>
          <w:r w:rsidR="00FE735D">
            <w:rPr>
              <w:color w:val="2F4D83" w:themeColor="accent1"/>
            </w:rPr>
            <w:t>66807</w:t>
          </w: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</w:tc>
    </w:tr>
  </w:tbl>
  <w:p w:rsidR="003718EA" w:rsidRPr="00FA5CAD" w:rsidRDefault="003718EA" w:rsidP="003718EA">
    <w:pPr>
      <w:pStyle w:val="Stopka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D47" w:rsidRDefault="00870D47" w:rsidP="000B41B0">
      <w:r>
        <w:separator/>
      </w:r>
    </w:p>
  </w:footnote>
  <w:footnote w:type="continuationSeparator" w:id="0">
    <w:p w:rsidR="00870D47" w:rsidRDefault="00870D47" w:rsidP="000B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5CA" w:rsidRDefault="009335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F" w:rsidRPr="00AF2ABA" w:rsidRDefault="00504B4F" w:rsidP="00592387">
    <w:pPr>
      <w:pStyle w:val="Nagwek"/>
      <w:ind w:left="-420"/>
      <w:rPr>
        <w:lang w:val="pl-PL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single" w:sz="4" w:space="0" w:color="4F8FCC" w:themeColor="accent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29"/>
      <w:gridCol w:w="2410"/>
    </w:tblGrid>
    <w:tr w:rsidR="002F71AD" w:rsidRPr="00AF2ABA" w:rsidTr="00072A32">
      <w:trPr>
        <w:trHeight w:val="561"/>
      </w:trPr>
      <w:tc>
        <w:tcPr>
          <w:tcW w:w="7229" w:type="dxa"/>
        </w:tcPr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rPr>
              <w:lang w:val="pl-PL"/>
            </w:rPr>
          </w:pPr>
        </w:p>
      </w:tc>
      <w:tc>
        <w:tcPr>
          <w:tcW w:w="2410" w:type="dxa"/>
        </w:tcPr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  <w:p w:rsidR="002F71AD" w:rsidRPr="00AF2ABA" w:rsidRDefault="002F71AD" w:rsidP="002F71AD">
          <w:pPr>
            <w:pStyle w:val="stopka0"/>
            <w:framePr w:hSpace="0" w:wrap="auto" w:vAnchor="margin" w:hAnchor="text" w:yAlign="inline"/>
            <w:jc w:val="right"/>
            <w:rPr>
              <w:lang w:val="pl-PL"/>
            </w:rPr>
          </w:pPr>
        </w:p>
      </w:tc>
    </w:tr>
  </w:tbl>
  <w:p w:rsidR="007F5224" w:rsidRPr="00AF2ABA" w:rsidRDefault="007F5224" w:rsidP="00592387">
    <w:pPr>
      <w:pStyle w:val="Nagwek"/>
      <w:ind w:left="-420"/>
      <w:rPr>
        <w:sz w:val="16"/>
        <w:szCs w:val="16"/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F08" w:rsidRPr="00FA5CAD" w:rsidRDefault="009335CA" w:rsidP="00373F08">
    <w:pPr>
      <w:jc w:val="right"/>
      <w:rPr>
        <w:rFonts w:ascii="Raleway" w:hAnsi="Raleway"/>
        <w:bCs/>
        <w:color w:val="1F497D"/>
        <w:sz w:val="36"/>
        <w:szCs w:val="3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9263" behindDoc="0" locked="1" layoutInCell="1" allowOverlap="1" wp14:anchorId="4E8EE3A7">
          <wp:simplePos x="0" y="0"/>
          <wp:positionH relativeFrom="column">
            <wp:posOffset>-273685</wp:posOffset>
          </wp:positionH>
          <wp:positionV relativeFrom="paragraph">
            <wp:posOffset>144335</wp:posOffset>
          </wp:positionV>
          <wp:extent cx="2052000" cy="921600"/>
          <wp:effectExtent l="0" t="0" r="5715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000" cy="92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704F" w:rsidRPr="00FA5CAD" w:rsidRDefault="0026704F" w:rsidP="007F5224">
    <w:pPr>
      <w:spacing w:after="0"/>
      <w:jc w:val="right"/>
      <w:rPr>
        <w:rFonts w:ascii="Raleway" w:hAnsi="Raleway"/>
        <w:bCs/>
        <w:color w:val="1F497D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B1B16"/>
    <w:multiLevelType w:val="hybridMultilevel"/>
    <w:tmpl w:val="B958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E080CC4"/>
    <w:multiLevelType w:val="hybridMultilevel"/>
    <w:tmpl w:val="C582C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79856C3"/>
    <w:multiLevelType w:val="hybridMultilevel"/>
    <w:tmpl w:val="9E84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85420"/>
    <w:multiLevelType w:val="hybridMultilevel"/>
    <w:tmpl w:val="1B1AF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64AA4"/>
    <w:multiLevelType w:val="hybridMultilevel"/>
    <w:tmpl w:val="86E0E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817CF"/>
    <w:multiLevelType w:val="hybridMultilevel"/>
    <w:tmpl w:val="A352FD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B8A6E6F"/>
    <w:multiLevelType w:val="hybridMultilevel"/>
    <w:tmpl w:val="EBE4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E4"/>
    <w:rsid w:val="00025B91"/>
    <w:rsid w:val="000351C9"/>
    <w:rsid w:val="00050281"/>
    <w:rsid w:val="00072A32"/>
    <w:rsid w:val="000B41B0"/>
    <w:rsid w:val="000C326E"/>
    <w:rsid w:val="000E1202"/>
    <w:rsid w:val="0010111F"/>
    <w:rsid w:val="00102AA4"/>
    <w:rsid w:val="001134B8"/>
    <w:rsid w:val="00131CE2"/>
    <w:rsid w:val="00150B65"/>
    <w:rsid w:val="00157019"/>
    <w:rsid w:val="001D7624"/>
    <w:rsid w:val="001E2D6A"/>
    <w:rsid w:val="001F02A1"/>
    <w:rsid w:val="001F1917"/>
    <w:rsid w:val="00212D51"/>
    <w:rsid w:val="002226C2"/>
    <w:rsid w:val="0024176B"/>
    <w:rsid w:val="0026704F"/>
    <w:rsid w:val="00274FBC"/>
    <w:rsid w:val="002750B6"/>
    <w:rsid w:val="002863B0"/>
    <w:rsid w:val="002F71AD"/>
    <w:rsid w:val="0031363E"/>
    <w:rsid w:val="00337922"/>
    <w:rsid w:val="003718EA"/>
    <w:rsid w:val="00372789"/>
    <w:rsid w:val="00373F08"/>
    <w:rsid w:val="00375F41"/>
    <w:rsid w:val="003A4092"/>
    <w:rsid w:val="003B05D4"/>
    <w:rsid w:val="003B6671"/>
    <w:rsid w:val="003B6EA4"/>
    <w:rsid w:val="003C0BF1"/>
    <w:rsid w:val="00413BD4"/>
    <w:rsid w:val="004222F8"/>
    <w:rsid w:val="00451C1B"/>
    <w:rsid w:val="00454947"/>
    <w:rsid w:val="00455E7F"/>
    <w:rsid w:val="00486EC5"/>
    <w:rsid w:val="00487555"/>
    <w:rsid w:val="004922C2"/>
    <w:rsid w:val="004A32AA"/>
    <w:rsid w:val="004A46EA"/>
    <w:rsid w:val="004B4DB9"/>
    <w:rsid w:val="004F65B6"/>
    <w:rsid w:val="00504B4F"/>
    <w:rsid w:val="0057314A"/>
    <w:rsid w:val="00592387"/>
    <w:rsid w:val="0059458F"/>
    <w:rsid w:val="005C2CED"/>
    <w:rsid w:val="005E0CA4"/>
    <w:rsid w:val="00645015"/>
    <w:rsid w:val="00646008"/>
    <w:rsid w:val="006734D7"/>
    <w:rsid w:val="0068217C"/>
    <w:rsid w:val="00686153"/>
    <w:rsid w:val="00694F80"/>
    <w:rsid w:val="006B33E7"/>
    <w:rsid w:val="006D637E"/>
    <w:rsid w:val="006E0938"/>
    <w:rsid w:val="00701889"/>
    <w:rsid w:val="00742E04"/>
    <w:rsid w:val="00777C9F"/>
    <w:rsid w:val="007A100D"/>
    <w:rsid w:val="007D08C1"/>
    <w:rsid w:val="007F5224"/>
    <w:rsid w:val="007F79E4"/>
    <w:rsid w:val="00825A1F"/>
    <w:rsid w:val="008322E8"/>
    <w:rsid w:val="008341BD"/>
    <w:rsid w:val="00870D47"/>
    <w:rsid w:val="008D1036"/>
    <w:rsid w:val="008F0110"/>
    <w:rsid w:val="008F0175"/>
    <w:rsid w:val="00932655"/>
    <w:rsid w:val="00932ACA"/>
    <w:rsid w:val="009335CA"/>
    <w:rsid w:val="009919C0"/>
    <w:rsid w:val="009C43DA"/>
    <w:rsid w:val="009E5EE1"/>
    <w:rsid w:val="00A17C89"/>
    <w:rsid w:val="00A363AE"/>
    <w:rsid w:val="00A51BBA"/>
    <w:rsid w:val="00A62B13"/>
    <w:rsid w:val="00A73279"/>
    <w:rsid w:val="00A762A0"/>
    <w:rsid w:val="00AB7693"/>
    <w:rsid w:val="00AC16BD"/>
    <w:rsid w:val="00AF2ABA"/>
    <w:rsid w:val="00AF5F9C"/>
    <w:rsid w:val="00B14706"/>
    <w:rsid w:val="00B66845"/>
    <w:rsid w:val="00BA317A"/>
    <w:rsid w:val="00BB3371"/>
    <w:rsid w:val="00BB659E"/>
    <w:rsid w:val="00C03235"/>
    <w:rsid w:val="00C278A5"/>
    <w:rsid w:val="00C340FD"/>
    <w:rsid w:val="00C5010B"/>
    <w:rsid w:val="00C66C17"/>
    <w:rsid w:val="00C9215A"/>
    <w:rsid w:val="00D07B0D"/>
    <w:rsid w:val="00D11416"/>
    <w:rsid w:val="00D31CBB"/>
    <w:rsid w:val="00D756A5"/>
    <w:rsid w:val="00DA269D"/>
    <w:rsid w:val="00DA43F4"/>
    <w:rsid w:val="00DE0650"/>
    <w:rsid w:val="00E22973"/>
    <w:rsid w:val="00E60E54"/>
    <w:rsid w:val="00E61AB9"/>
    <w:rsid w:val="00E62B6F"/>
    <w:rsid w:val="00EC7CAD"/>
    <w:rsid w:val="00ED351C"/>
    <w:rsid w:val="00ED4602"/>
    <w:rsid w:val="00ED66EB"/>
    <w:rsid w:val="00EE54E4"/>
    <w:rsid w:val="00F32E72"/>
    <w:rsid w:val="00F71550"/>
    <w:rsid w:val="00F96E87"/>
    <w:rsid w:val="00FA5CAD"/>
    <w:rsid w:val="00FB391D"/>
    <w:rsid w:val="00FB397B"/>
    <w:rsid w:val="00FE2F5E"/>
    <w:rsid w:val="00FE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tisoft.com.pl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etisoft2020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F4D83"/>
      </a:accent1>
      <a:accent2>
        <a:srgbClr val="4F8FCC"/>
      </a:accent2>
      <a:accent3>
        <a:srgbClr val="E3E3E3"/>
      </a:accent3>
      <a:accent4>
        <a:srgbClr val="9D9D9D"/>
      </a:accent4>
      <a:accent5>
        <a:srgbClr val="4DBDC6"/>
      </a:accent5>
      <a:accent6>
        <a:srgbClr val="CF66A4"/>
      </a:accent6>
      <a:hlink>
        <a:srgbClr val="FF0000"/>
      </a:hlink>
      <a:folHlink>
        <a:srgbClr val="4F8FC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 xmlns="5adbd236-faab-4a5e-af86-21856e49130e">
      <Value>EN</Value>
    </Inne>
    <Produkt xmlns="5adbd236-faab-4a5e-af86-21856e49130e">CITIZEN</Produkt>
    <Bran_x017c_a xmlns="5adbd236-faab-4a5e-af86-21856e49130e">AUTOMOTIVE</Bran_x017c_a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3C3470750B04439F51299D73AB8510" ma:contentTypeVersion="10" ma:contentTypeDescription="Utwórz nowy dokument." ma:contentTypeScope="" ma:versionID="e7908e4dcedd8b03451dd28fc5b2c913">
  <xsd:schema xmlns:xsd="http://www.w3.org/2001/XMLSchema" xmlns:xs="http://www.w3.org/2001/XMLSchema" xmlns:p="http://schemas.microsoft.com/office/2006/metadata/properties" xmlns:ns2="5adbd236-faab-4a5e-af86-21856e49130e" targetNamespace="http://schemas.microsoft.com/office/2006/metadata/properties" ma:root="true" ma:fieldsID="6a32239475f4b94807e2a560fe5e62a5" ns2:_="">
    <xsd:import namespace="5adbd236-faab-4a5e-af86-21856e49130e"/>
    <xsd:element name="properties">
      <xsd:complexType>
        <xsd:sequence>
          <xsd:element name="documentManagement">
            <xsd:complexType>
              <xsd:all>
                <xsd:element ref="ns2:Inn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Bran_x017c_a" minOccurs="0"/>
                <xsd:element ref="ns2:Produk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bd236-faab-4a5e-af86-21856e49130e" elementFormDefault="qualified">
    <xsd:import namespace="http://schemas.microsoft.com/office/2006/documentManagement/types"/>
    <xsd:import namespace="http://schemas.microsoft.com/office/infopath/2007/PartnerControls"/>
    <xsd:element name="Inne" ma:index="8" nillable="true" ma:displayName="Language" ma:default="EN" ma:internalName="Inn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L"/>
                    <xsd:enumeration value="EN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Bran_x017c_a" ma:index="16" nillable="true" ma:displayName="Branch" ma:default="AUTOMOTIVE" ma:format="Dropdown" ma:internalName="Bran_x017c_a">
      <xsd:simpleType>
        <xsd:restriction base="dms:Choice">
          <xsd:enumeration value="AUTOMOTIVE"/>
          <xsd:enumeration value="ELECTRONIC"/>
          <xsd:enumeration value="HOUSEHOLD GOODS"/>
          <xsd:enumeration value="ELECTRICAL"/>
          <xsd:enumeration value="CONSTRUCTION"/>
          <xsd:enumeration value="FURNITURE"/>
          <xsd:enumeration value="MEDICAL"/>
          <xsd:enumeration value="CHEMICAL"/>
          <xsd:enumeration value="PHARMACEUTICAL AND COSMETICS"/>
          <xsd:enumeration value="FMCG"/>
          <xsd:enumeration value="TEXTILE"/>
          <xsd:enumeration value="GARDENING"/>
          <xsd:enumeration value="ELECTROMECHANICAL"/>
          <xsd:enumeration value="PLASTIC"/>
          <xsd:enumeration value="STEEL"/>
          <xsd:enumeration value="SERVICES"/>
          <xsd:enumeration value="OTHER"/>
        </xsd:restriction>
      </xsd:simpleType>
    </xsd:element>
    <xsd:element name="Produkt" ma:index="17" nillable="true" ma:displayName="Product" ma:default="CITIZEN" ma:format="Dropdown" ma:internalName="Produkt">
      <xsd:simpleType>
        <xsd:restriction base="dms:Choice">
          <xsd:enumeration value="CITIZEN"/>
          <xsd:enumeration value="ETICALLS"/>
          <xsd:enumeration value="ETICLIPS"/>
          <xsd:enumeration value="RIBBONS"/>
          <xsd:enumeration value="HARDWARE"/>
          <xsd:enumeration value="SMART SOLUTIONS"/>
          <xsd:enumeration value="RFID"/>
          <xsd:enumeration value="SOFTWAR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E8D1F-3576-4CD8-8E5B-407DBBF5CF11}">
  <ds:schemaRefs>
    <ds:schemaRef ds:uri="http://schemas.microsoft.com/office/2006/metadata/properties"/>
    <ds:schemaRef ds:uri="http://schemas.microsoft.com/office/infopath/2007/PartnerControls"/>
    <ds:schemaRef ds:uri="5adbd236-faab-4a5e-af86-21856e49130e"/>
  </ds:schemaRefs>
</ds:datastoreItem>
</file>

<file path=customXml/itemProps2.xml><?xml version="1.0" encoding="utf-8"?>
<ds:datastoreItem xmlns:ds="http://schemas.openxmlformats.org/officeDocument/2006/customXml" ds:itemID="{A70C2A2B-29E5-4B98-B2B3-73048EA23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1A93B-F668-45E7-A479-88459989C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bd236-faab-4a5e-af86-21856e4913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F4575D-A29F-4DF3-A79A-A08FB40C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firmówka_ETISOFT KRAKOW 2021.dotx</Template>
  <TotalTime>3</TotalTime>
  <Pages>2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O.</dc:creator>
  <cp:lastModifiedBy>Katarzyna O.</cp:lastModifiedBy>
  <cp:revision>1</cp:revision>
  <cp:lastPrinted>2021-02-26T13:16:00Z</cp:lastPrinted>
  <dcterms:created xsi:type="dcterms:W3CDTF">2021-04-08T10:40:00Z</dcterms:created>
  <dcterms:modified xsi:type="dcterms:W3CDTF">2021-04-08T10:43:00Z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0x010100553C3470750B04439F51299D73AB8510</vt:lpwstr>
  </property>
</Properties>
</file>