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DA" w:rsidRPr="00ED4602" w:rsidRDefault="009C43DA" w:rsidP="00ED4602">
      <w:pPr>
        <w:pStyle w:val="Pozdrowienie"/>
        <w:rPr>
          <w:rStyle w:val="normaltextrun"/>
          <w:rFonts w:cs="Arial"/>
          <w:color w:val="auto"/>
          <w:sz w:val="20"/>
          <w:szCs w:val="20"/>
        </w:rPr>
      </w:pPr>
    </w:p>
    <w:p w:rsidR="009C43DA" w:rsidRPr="00ED4602" w:rsidRDefault="009C43DA" w:rsidP="009C43DA">
      <w:pPr>
        <w:rPr>
          <w:rStyle w:val="normaltextrun"/>
          <w:rFonts w:cs="Arial"/>
        </w:rPr>
      </w:pPr>
    </w:p>
    <w:p w:rsidR="00233167" w:rsidRPr="00ED4602" w:rsidRDefault="00233167" w:rsidP="00233167">
      <w:pPr>
        <w:jc w:val="both"/>
      </w:pPr>
      <w:bookmarkStart w:id="0" w:name="_GoBack"/>
      <w:bookmarkEnd w:id="0"/>
    </w:p>
    <w:p w:rsidR="00D11416" w:rsidRPr="00ED4602" w:rsidRDefault="00D11416" w:rsidP="00ED4602">
      <w:pPr>
        <w:pStyle w:val="Podpislistu"/>
        <w:rPr>
          <w:color w:val="auto"/>
        </w:rPr>
      </w:pPr>
    </w:p>
    <w:sectPr w:rsidR="00D11416" w:rsidRPr="00ED4602" w:rsidSect="00FB397B">
      <w:headerReference w:type="default" r:id="rId12"/>
      <w:footerReference w:type="even" r:id="rId13"/>
      <w:headerReference w:type="first" r:id="rId14"/>
      <w:footerReference w:type="first" r:id="rId15"/>
      <w:pgSz w:w="11906" w:h="16838"/>
      <w:pgMar w:top="851" w:right="1133" w:bottom="241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10A" w:rsidRDefault="00AE310A" w:rsidP="000B41B0">
      <w:r>
        <w:separator/>
      </w:r>
    </w:p>
  </w:endnote>
  <w:endnote w:type="continuationSeparator" w:id="0">
    <w:p w:rsidR="00AE310A" w:rsidRDefault="00AE310A" w:rsidP="000B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tillium Web Light">
    <w:altName w:val="Calibri"/>
    <w:panose1 w:val="00000400000000000000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tillium Web">
    <w:panose1 w:val="00000500000000000000"/>
    <w:charset w:val="EE"/>
    <w:family w:val="auto"/>
    <w:pitch w:val="variable"/>
    <w:sig w:usb0="00000007" w:usb1="00000001" w:usb2="00000000" w:usb3="00000000" w:csb0="00000093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EA" w:rsidRDefault="003718EA" w:rsidP="003718EA">
    <w:pPr>
      <w:pStyle w:val="Stopka"/>
      <w:rPr>
        <w:sz w:val="16"/>
        <w:szCs w:val="16"/>
      </w:rPr>
    </w:pPr>
  </w:p>
  <w:p w:rsidR="003718EA" w:rsidRDefault="003718EA" w:rsidP="003718EA">
    <w:pPr>
      <w:pStyle w:val="Stopka"/>
      <w:rPr>
        <w:sz w:val="16"/>
        <w:szCs w:val="16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1773"/>
      <w:gridCol w:w="3118"/>
      <w:gridCol w:w="2410"/>
    </w:tblGrid>
    <w:tr w:rsidR="003718EA" w:rsidRPr="00FB391D" w:rsidTr="00E3756E">
      <w:trPr>
        <w:trHeight w:val="854"/>
      </w:trPr>
      <w:tc>
        <w:tcPr>
          <w:tcW w:w="233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777C9F">
            <w:t xml:space="preserve">Etisoft </w:t>
          </w:r>
          <w:r>
            <w:t xml:space="preserve">Smart Solutions </w:t>
          </w:r>
          <w:r w:rsidRPr="00777C9F">
            <w:t>Sp. z o.o.</w:t>
          </w:r>
        </w:p>
      </w:tc>
      <w:tc>
        <w:tcPr>
          <w:tcW w:w="1773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</w:tc>
      <w:tc>
        <w:tcPr>
          <w:tcW w:w="311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C51D46">
            <w:t xml:space="preserve"> 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  <w:jc w:val="right"/>
          </w:pPr>
          <w:r>
            <w:t xml:space="preserve">STR. | PAGE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lang w:val="pl-PL"/>
            </w:rPr>
            <w:t>1</w:t>
          </w:r>
          <w:r>
            <w:fldChar w:fldCharType="end"/>
          </w:r>
        </w:p>
      </w:tc>
    </w:tr>
  </w:tbl>
  <w:p w:rsidR="0068217C" w:rsidRPr="003718EA" w:rsidRDefault="0068217C" w:rsidP="003718EA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4F" w:rsidRDefault="009335CA" w:rsidP="003718EA">
    <w:pPr>
      <w:pStyle w:val="Stopka"/>
      <w:rPr>
        <w:sz w:val="16"/>
        <w:szCs w:val="1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66432" behindDoc="1" locked="1" layoutInCell="1" allowOverlap="1" wp14:anchorId="5F728019" wp14:editId="46A923DC">
          <wp:simplePos x="0" y="0"/>
          <wp:positionH relativeFrom="column">
            <wp:posOffset>4538980</wp:posOffset>
          </wp:positionH>
          <wp:positionV relativeFrom="paragraph">
            <wp:posOffset>-1902015</wp:posOffset>
          </wp:positionV>
          <wp:extent cx="2160000" cy="2242800"/>
          <wp:effectExtent l="0" t="0" r="0" b="5715"/>
          <wp:wrapNone/>
          <wp:docPr id="2" name="Grafika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8EA" w:rsidRPr="00FA5CAD" w:rsidRDefault="003718EA" w:rsidP="003718EA">
    <w:pPr>
      <w:pStyle w:val="Stopka"/>
      <w:rPr>
        <w:sz w:val="16"/>
        <w:szCs w:val="16"/>
        <w:lang w:val="pl-PL"/>
      </w:rPr>
    </w:pPr>
  </w:p>
  <w:tbl>
    <w:tblPr>
      <w:tblStyle w:val="Tabela-Siatka"/>
      <w:tblpPr w:leftFromText="141" w:rightFromText="141" w:vertAnchor="text" w:horzAnchor="margin" w:tblpY="251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1842"/>
      <w:gridCol w:w="3402"/>
    </w:tblGrid>
    <w:tr w:rsidR="0026704F" w:rsidRPr="00777C9F" w:rsidTr="009F3726">
      <w:trPr>
        <w:trHeight w:val="854"/>
      </w:trPr>
      <w:tc>
        <w:tcPr>
          <w:tcW w:w="2127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Etisoft </w:t>
          </w:r>
          <w:r w:rsidR="00FE735D">
            <w:rPr>
              <w:color w:val="2F4D83" w:themeColor="accent1"/>
            </w:rPr>
            <w:t xml:space="preserve">Kraków </w:t>
          </w:r>
          <w:proofErr w:type="spellStart"/>
          <w:r w:rsidR="00FE735D">
            <w:rPr>
              <w:color w:val="2F4D83" w:themeColor="accent1"/>
            </w:rPr>
            <w:t>s.c.</w:t>
          </w:r>
          <w:proofErr w:type="spellEnd"/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proofErr w:type="spellStart"/>
          <w:r>
            <w:rPr>
              <w:color w:val="2F4D83" w:themeColor="accent1"/>
            </w:rPr>
            <w:t>Rydlówka</w:t>
          </w:r>
          <w:proofErr w:type="spellEnd"/>
          <w:r>
            <w:rPr>
              <w:color w:val="2F4D83" w:themeColor="accent1"/>
            </w:rPr>
            <w:t xml:space="preserve"> 20, 30-363 Kraków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POLAND</w:t>
          </w:r>
        </w:p>
      </w:tc>
      <w:tc>
        <w:tcPr>
          <w:tcW w:w="184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+48 </w:t>
          </w:r>
          <w:r w:rsidR="00FE735D">
            <w:rPr>
              <w:color w:val="2F4D83" w:themeColor="accent1"/>
            </w:rPr>
            <w:t>12 263 77 51</w:t>
          </w:r>
        </w:p>
        <w:p w:rsidR="0026704F" w:rsidRPr="00C03235" w:rsidRDefault="00AE310A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hyperlink r:id="rId3" w:history="1">
            <w:r w:rsidR="00FE735D">
              <w:rPr>
                <w:rStyle w:val="Hipercze"/>
                <w:color w:val="2F4D83" w:themeColor="accent1"/>
                <w:u w:val="none"/>
              </w:rPr>
              <w:t>krakow</w:t>
            </w:r>
            <w:r w:rsidR="0026704F" w:rsidRPr="00C03235">
              <w:rPr>
                <w:rStyle w:val="Hipercze"/>
                <w:color w:val="2F4D83" w:themeColor="accent1"/>
                <w:u w:val="none"/>
              </w:rPr>
              <w:t>@etisoft.com.pl</w:t>
            </w:r>
          </w:hyperlink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>
            <w:rPr>
              <w:color w:val="2F4D83" w:themeColor="accent1"/>
            </w:rPr>
            <w:t>www.</w:t>
          </w:r>
          <w:r w:rsidR="0026704F" w:rsidRPr="00C03235">
            <w:rPr>
              <w:color w:val="2F4D83" w:themeColor="accent1"/>
            </w:rPr>
            <w:t>etisoft.com.pl</w:t>
          </w:r>
        </w:p>
      </w:tc>
      <w:tc>
        <w:tcPr>
          <w:tcW w:w="340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noProof/>
              <w:color w:val="2F4D83" w:themeColor="accent1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1D19486" wp14:editId="403BBE35">
                    <wp:simplePos x="0" y="0"/>
                    <wp:positionH relativeFrom="column">
                      <wp:posOffset>-2578100</wp:posOffset>
                    </wp:positionH>
                    <wp:positionV relativeFrom="paragraph">
                      <wp:posOffset>6350</wp:posOffset>
                    </wp:positionV>
                    <wp:extent cx="3780000" cy="0"/>
                    <wp:effectExtent l="0" t="0" r="0" b="0"/>
                    <wp:wrapNone/>
                    <wp:docPr id="13" name="Łącznik prosty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7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id="Łącznik prosty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3pt,.5pt" to="94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" strokecolor="#4f8fcc [3205]" strokeweight=".5pt">
                    <v:stroke joinstyle="miter"/>
                  </v:line>
                </w:pict>
              </mc:Fallback>
            </mc:AlternateConten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NIP: </w:t>
          </w:r>
          <w:r w:rsidR="00DA269D" w:rsidRPr="00C03235">
            <w:rPr>
              <w:color w:val="2F4D83" w:themeColor="accent1"/>
            </w:rPr>
            <w:t>PL</w:t>
          </w:r>
          <w:r w:rsidR="00FE735D">
            <w:rPr>
              <w:color w:val="2F4D83" w:themeColor="accent1"/>
            </w:rPr>
            <w:t>6792828691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BDO: 0000</w:t>
          </w:r>
          <w:r w:rsidR="00FE735D">
            <w:rPr>
              <w:color w:val="2F4D83" w:themeColor="accent1"/>
            </w:rPr>
            <w:t>66807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</w:tc>
    </w:tr>
  </w:tbl>
  <w:p w:rsidR="003718EA" w:rsidRPr="00FA5CAD" w:rsidRDefault="003718EA" w:rsidP="003718EA">
    <w:pPr>
      <w:pStyle w:val="Stopka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10A" w:rsidRDefault="00AE310A" w:rsidP="000B41B0">
      <w:r>
        <w:separator/>
      </w:r>
    </w:p>
  </w:footnote>
  <w:footnote w:type="continuationSeparator" w:id="0">
    <w:p w:rsidR="00AE310A" w:rsidRDefault="00AE310A" w:rsidP="000B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F" w:rsidRPr="00AF2ABA" w:rsidRDefault="00504B4F" w:rsidP="00592387">
    <w:pPr>
      <w:pStyle w:val="Nagwek"/>
      <w:ind w:left="-420"/>
      <w:rPr>
        <w:lang w:val="pl-PL"/>
      </w:rPr>
    </w:pPr>
  </w:p>
  <w:p w:rsidR="007F5224" w:rsidRPr="00AF2ABA" w:rsidRDefault="007F5224" w:rsidP="00912BF6">
    <w:pPr>
      <w:pStyle w:val="Nagwek"/>
      <w:ind w:left="-420"/>
      <w:rPr>
        <w:sz w:val="16"/>
        <w:szCs w:val="16"/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F08" w:rsidRPr="00FA5CAD" w:rsidRDefault="009335CA" w:rsidP="00373F08">
    <w:pPr>
      <w:jc w:val="right"/>
      <w:rPr>
        <w:rFonts w:ascii="Raleway" w:hAnsi="Raleway"/>
        <w:bCs/>
        <w:color w:val="1F497D"/>
        <w:sz w:val="36"/>
        <w:szCs w:val="3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9263" behindDoc="0" locked="1" layoutInCell="1" allowOverlap="1" wp14:anchorId="57B7D5F6" wp14:editId="42981536">
          <wp:simplePos x="0" y="0"/>
          <wp:positionH relativeFrom="column">
            <wp:posOffset>-273685</wp:posOffset>
          </wp:positionH>
          <wp:positionV relativeFrom="paragraph">
            <wp:posOffset>144335</wp:posOffset>
          </wp:positionV>
          <wp:extent cx="2052000" cy="921600"/>
          <wp:effectExtent l="0" t="0" r="571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000" cy="92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704F" w:rsidRPr="00FA5CAD" w:rsidRDefault="0026704F" w:rsidP="007F5224">
    <w:pPr>
      <w:spacing w:after="0"/>
      <w:jc w:val="right"/>
      <w:rPr>
        <w:rFonts w:ascii="Raleway" w:hAnsi="Raleway"/>
        <w:bCs/>
        <w:color w:val="1F497D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B1B16"/>
    <w:multiLevelType w:val="hybridMultilevel"/>
    <w:tmpl w:val="B958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E080CC4"/>
    <w:multiLevelType w:val="hybridMultilevel"/>
    <w:tmpl w:val="C582C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79856C3"/>
    <w:multiLevelType w:val="hybridMultilevel"/>
    <w:tmpl w:val="9E84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85420"/>
    <w:multiLevelType w:val="hybridMultilevel"/>
    <w:tmpl w:val="1B1AF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64AA4"/>
    <w:multiLevelType w:val="hybridMultilevel"/>
    <w:tmpl w:val="86E0E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817CF"/>
    <w:multiLevelType w:val="hybridMultilevel"/>
    <w:tmpl w:val="A352FD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B8A6E6F"/>
    <w:multiLevelType w:val="hybridMultilevel"/>
    <w:tmpl w:val="EBE4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67"/>
    <w:rsid w:val="00025B91"/>
    <w:rsid w:val="000351C9"/>
    <w:rsid w:val="00050281"/>
    <w:rsid w:val="00072A32"/>
    <w:rsid w:val="000B41B0"/>
    <w:rsid w:val="000C326E"/>
    <w:rsid w:val="000E1202"/>
    <w:rsid w:val="0010111F"/>
    <w:rsid w:val="00102AA4"/>
    <w:rsid w:val="001134B8"/>
    <w:rsid w:val="00131CE2"/>
    <w:rsid w:val="00150B65"/>
    <w:rsid w:val="00157019"/>
    <w:rsid w:val="001D7624"/>
    <w:rsid w:val="001E2D6A"/>
    <w:rsid w:val="001F02A1"/>
    <w:rsid w:val="001F1917"/>
    <w:rsid w:val="00212D51"/>
    <w:rsid w:val="002226C2"/>
    <w:rsid w:val="00233167"/>
    <w:rsid w:val="0024176B"/>
    <w:rsid w:val="0026704F"/>
    <w:rsid w:val="00274FBC"/>
    <w:rsid w:val="002750B6"/>
    <w:rsid w:val="002863B0"/>
    <w:rsid w:val="002F71AD"/>
    <w:rsid w:val="0031363E"/>
    <w:rsid w:val="00337922"/>
    <w:rsid w:val="003718EA"/>
    <w:rsid w:val="00372789"/>
    <w:rsid w:val="00373F08"/>
    <w:rsid w:val="00375F41"/>
    <w:rsid w:val="003A4092"/>
    <w:rsid w:val="003B05D4"/>
    <w:rsid w:val="003B6671"/>
    <w:rsid w:val="003B6EA4"/>
    <w:rsid w:val="003C0BF1"/>
    <w:rsid w:val="00413BD4"/>
    <w:rsid w:val="004222F8"/>
    <w:rsid w:val="00451C1B"/>
    <w:rsid w:val="00454947"/>
    <w:rsid w:val="00455E7F"/>
    <w:rsid w:val="00486EC5"/>
    <w:rsid w:val="00487555"/>
    <w:rsid w:val="004922C2"/>
    <w:rsid w:val="004A32AA"/>
    <w:rsid w:val="004A46EA"/>
    <w:rsid w:val="004B4DB9"/>
    <w:rsid w:val="004F65B6"/>
    <w:rsid w:val="00504B4F"/>
    <w:rsid w:val="0057314A"/>
    <w:rsid w:val="00592387"/>
    <w:rsid w:val="0059458F"/>
    <w:rsid w:val="005C2CED"/>
    <w:rsid w:val="005E0CA4"/>
    <w:rsid w:val="00645015"/>
    <w:rsid w:val="00646008"/>
    <w:rsid w:val="006734D7"/>
    <w:rsid w:val="0068217C"/>
    <w:rsid w:val="00686153"/>
    <w:rsid w:val="00694F80"/>
    <w:rsid w:val="006B33E7"/>
    <w:rsid w:val="006D637E"/>
    <w:rsid w:val="006E0938"/>
    <w:rsid w:val="00701889"/>
    <w:rsid w:val="00742E04"/>
    <w:rsid w:val="00777C9F"/>
    <w:rsid w:val="007A100D"/>
    <w:rsid w:val="007D08C1"/>
    <w:rsid w:val="007F5224"/>
    <w:rsid w:val="007F79E4"/>
    <w:rsid w:val="00825A1F"/>
    <w:rsid w:val="008322E8"/>
    <w:rsid w:val="008341BD"/>
    <w:rsid w:val="00870D47"/>
    <w:rsid w:val="008D1036"/>
    <w:rsid w:val="008F0110"/>
    <w:rsid w:val="008F0175"/>
    <w:rsid w:val="00912BF6"/>
    <w:rsid w:val="00932655"/>
    <w:rsid w:val="00932ACA"/>
    <w:rsid w:val="009335CA"/>
    <w:rsid w:val="009919C0"/>
    <w:rsid w:val="009C43DA"/>
    <w:rsid w:val="009E5EE1"/>
    <w:rsid w:val="00A17C89"/>
    <w:rsid w:val="00A363AE"/>
    <w:rsid w:val="00A51BBA"/>
    <w:rsid w:val="00A62B13"/>
    <w:rsid w:val="00A73279"/>
    <w:rsid w:val="00A762A0"/>
    <w:rsid w:val="00AB7693"/>
    <w:rsid w:val="00AC16BD"/>
    <w:rsid w:val="00AE310A"/>
    <w:rsid w:val="00AF2ABA"/>
    <w:rsid w:val="00AF5F9C"/>
    <w:rsid w:val="00B14706"/>
    <w:rsid w:val="00B66845"/>
    <w:rsid w:val="00BA317A"/>
    <w:rsid w:val="00BB3371"/>
    <w:rsid w:val="00BB659E"/>
    <w:rsid w:val="00C03235"/>
    <w:rsid w:val="00C278A5"/>
    <w:rsid w:val="00C340FD"/>
    <w:rsid w:val="00C5010B"/>
    <w:rsid w:val="00C66C17"/>
    <w:rsid w:val="00C9215A"/>
    <w:rsid w:val="00D07B0D"/>
    <w:rsid w:val="00D11416"/>
    <w:rsid w:val="00D31CBB"/>
    <w:rsid w:val="00D756A5"/>
    <w:rsid w:val="00DA269D"/>
    <w:rsid w:val="00DA43F4"/>
    <w:rsid w:val="00DD2C94"/>
    <w:rsid w:val="00DE0650"/>
    <w:rsid w:val="00E22973"/>
    <w:rsid w:val="00E60E54"/>
    <w:rsid w:val="00E61AB9"/>
    <w:rsid w:val="00E62B6F"/>
    <w:rsid w:val="00EC7CAD"/>
    <w:rsid w:val="00ED351C"/>
    <w:rsid w:val="00ED4602"/>
    <w:rsid w:val="00ED66EB"/>
    <w:rsid w:val="00EE54E4"/>
    <w:rsid w:val="00F32E72"/>
    <w:rsid w:val="00F71550"/>
    <w:rsid w:val="00F96E87"/>
    <w:rsid w:val="00FA5CAD"/>
    <w:rsid w:val="00FB391D"/>
    <w:rsid w:val="00FB397B"/>
    <w:rsid w:val="00FE2F5E"/>
    <w:rsid w:val="00FE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tisoft.com.pl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etisoft2020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F4D83"/>
      </a:accent1>
      <a:accent2>
        <a:srgbClr val="4F8FCC"/>
      </a:accent2>
      <a:accent3>
        <a:srgbClr val="E3E3E3"/>
      </a:accent3>
      <a:accent4>
        <a:srgbClr val="9D9D9D"/>
      </a:accent4>
      <a:accent5>
        <a:srgbClr val="4DBDC6"/>
      </a:accent5>
      <a:accent6>
        <a:srgbClr val="CF66A4"/>
      </a:accent6>
      <a:hlink>
        <a:srgbClr val="FF0000"/>
      </a:hlink>
      <a:folHlink>
        <a:srgbClr val="4F8FC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 xmlns="5adbd236-faab-4a5e-af86-21856e49130e">
      <Value>EN</Value>
    </Inne>
    <Produkt xmlns="5adbd236-faab-4a5e-af86-21856e49130e">CITIZEN</Produkt>
    <Bran_x017c_a xmlns="5adbd236-faab-4a5e-af86-21856e49130e">AUTOMOTIVE</Bran_x017c_a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3C3470750B04439F51299D73AB8510" ma:contentTypeVersion="10" ma:contentTypeDescription="Utwórz nowy dokument." ma:contentTypeScope="" ma:versionID="e7908e4dcedd8b03451dd28fc5b2c913">
  <xsd:schema xmlns:xsd="http://www.w3.org/2001/XMLSchema" xmlns:xs="http://www.w3.org/2001/XMLSchema" xmlns:p="http://schemas.microsoft.com/office/2006/metadata/properties" xmlns:ns2="5adbd236-faab-4a5e-af86-21856e49130e" targetNamespace="http://schemas.microsoft.com/office/2006/metadata/properties" ma:root="true" ma:fieldsID="6a32239475f4b94807e2a560fe5e62a5" ns2:_="">
    <xsd:import namespace="5adbd236-faab-4a5e-af86-21856e49130e"/>
    <xsd:element name="properties">
      <xsd:complexType>
        <xsd:sequence>
          <xsd:element name="documentManagement">
            <xsd:complexType>
              <xsd:all>
                <xsd:element ref="ns2:Inn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Bran_x017c_a" minOccurs="0"/>
                <xsd:element ref="ns2:Produk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bd236-faab-4a5e-af86-21856e49130e" elementFormDefault="qualified">
    <xsd:import namespace="http://schemas.microsoft.com/office/2006/documentManagement/types"/>
    <xsd:import namespace="http://schemas.microsoft.com/office/infopath/2007/PartnerControls"/>
    <xsd:element name="Inne" ma:index="8" nillable="true" ma:displayName="Language" ma:default="EN" ma:internalName="Inn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L"/>
                    <xsd:enumeration value="EN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Bran_x017c_a" ma:index="16" nillable="true" ma:displayName="Branch" ma:default="AUTOMOTIVE" ma:format="Dropdown" ma:internalName="Bran_x017c_a">
      <xsd:simpleType>
        <xsd:restriction base="dms:Choice">
          <xsd:enumeration value="AUTOMOTIVE"/>
          <xsd:enumeration value="ELECTRONIC"/>
          <xsd:enumeration value="HOUSEHOLD GOODS"/>
          <xsd:enumeration value="ELECTRICAL"/>
          <xsd:enumeration value="CONSTRUCTION"/>
          <xsd:enumeration value="FURNITURE"/>
          <xsd:enumeration value="MEDICAL"/>
          <xsd:enumeration value="CHEMICAL"/>
          <xsd:enumeration value="PHARMACEUTICAL AND COSMETICS"/>
          <xsd:enumeration value="FMCG"/>
          <xsd:enumeration value="TEXTILE"/>
          <xsd:enumeration value="GARDENING"/>
          <xsd:enumeration value="ELECTROMECHANICAL"/>
          <xsd:enumeration value="PLASTIC"/>
          <xsd:enumeration value="STEEL"/>
          <xsd:enumeration value="SERVICES"/>
          <xsd:enumeration value="OTHER"/>
        </xsd:restriction>
      </xsd:simpleType>
    </xsd:element>
    <xsd:element name="Produkt" ma:index="17" nillable="true" ma:displayName="Product" ma:default="CITIZEN" ma:format="Dropdown" ma:internalName="Produkt">
      <xsd:simpleType>
        <xsd:restriction base="dms:Choice">
          <xsd:enumeration value="CITIZEN"/>
          <xsd:enumeration value="ETICALLS"/>
          <xsd:enumeration value="ETICLIPS"/>
          <xsd:enumeration value="RIBBONS"/>
          <xsd:enumeration value="HARDWARE"/>
          <xsd:enumeration value="SMART SOLUTIONS"/>
          <xsd:enumeration value="RFID"/>
          <xsd:enumeration value="SOFTWAR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E8D1F-3576-4CD8-8E5B-407DBBF5CF11}">
  <ds:schemaRefs>
    <ds:schemaRef ds:uri="http://schemas.microsoft.com/office/2006/metadata/properties"/>
    <ds:schemaRef ds:uri="http://schemas.microsoft.com/office/infopath/2007/PartnerControls"/>
    <ds:schemaRef ds:uri="5adbd236-faab-4a5e-af86-21856e49130e"/>
  </ds:schemaRefs>
</ds:datastoreItem>
</file>

<file path=customXml/itemProps2.xml><?xml version="1.0" encoding="utf-8"?>
<ds:datastoreItem xmlns:ds="http://schemas.openxmlformats.org/officeDocument/2006/customXml" ds:itemID="{A70C2A2B-29E5-4B98-B2B3-73048EA23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1A93B-F668-45E7-A479-88459989C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bd236-faab-4a5e-af86-21856e4913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1248D4-2C60-41E3-9529-7837CA4E3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firmówka_ETISOFT KRAKOW 2021_pusta.dotx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O.</dc:creator>
  <cp:lastModifiedBy>Katarzyna O.</cp:lastModifiedBy>
  <cp:revision>1</cp:revision>
  <cp:lastPrinted>2021-02-26T13:16:00Z</cp:lastPrinted>
  <dcterms:created xsi:type="dcterms:W3CDTF">2021-04-12T10:29:00Z</dcterms:created>
  <dcterms:modified xsi:type="dcterms:W3CDTF">2021-04-12T10:30:00Z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0x010100553C3470750B04439F51299D73AB8510</vt:lpwstr>
  </property>
</Properties>
</file>