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9C43DA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</w:p>
    <w:p w:rsidR="009C43DA" w:rsidRPr="00ED4602" w:rsidRDefault="009C43DA" w:rsidP="009C43DA">
      <w:pPr>
        <w:rPr>
          <w:rStyle w:val="normaltextrun"/>
          <w:rFonts w:cs="Arial"/>
        </w:rPr>
      </w:pPr>
    </w:p>
    <w:p w:rsidR="00233167" w:rsidRPr="00ED4602" w:rsidRDefault="00233167" w:rsidP="00233167">
      <w:pPr>
        <w:jc w:val="both"/>
      </w:pPr>
    </w:p>
    <w:p w:rsidR="00606EF4" w:rsidRPr="0034733D" w:rsidRDefault="001C1901" w:rsidP="00606EF4">
      <w:pPr>
        <w:spacing w:line="360" w:lineRule="auto"/>
        <w:ind w:right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</w:t>
      </w:r>
      <w:r w:rsidR="00BA3C09">
        <w:rPr>
          <w:rFonts w:ascii="Arial" w:hAnsi="Arial" w:cs="Arial"/>
          <w:b/>
          <w:sz w:val="28"/>
          <w:szCs w:val="28"/>
        </w:rPr>
        <w:t>rotokół odbioru / wypożyczenia</w:t>
      </w: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</w:p>
    <w:p w:rsidR="00BA3C09" w:rsidRDefault="001C1901" w:rsidP="00606EF4">
      <w:pPr>
        <w:spacing w:line="36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>Dotyczy umowy nr ………..……………….. z dnia …………………………….</w:t>
      </w:r>
    </w:p>
    <w:p w:rsidR="001C1901" w:rsidRDefault="001C1901" w:rsidP="00606EF4">
      <w:pPr>
        <w:spacing w:line="360" w:lineRule="auto"/>
        <w:ind w:right="12"/>
        <w:rPr>
          <w:rFonts w:ascii="Arial" w:hAnsi="Arial" w:cs="Aria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236"/>
        <w:gridCol w:w="1956"/>
        <w:gridCol w:w="1956"/>
        <w:gridCol w:w="1956"/>
      </w:tblGrid>
      <w:tr w:rsidR="001C1901" w:rsidRP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Pr="001C1901" w:rsidRDefault="001C1901" w:rsidP="001C1901">
            <w:pPr>
              <w:ind w:right="12"/>
              <w:jc w:val="center"/>
              <w:rPr>
                <w:rFonts w:ascii="Arial" w:hAnsi="Arial" w:cs="Arial"/>
                <w:b/>
              </w:rPr>
            </w:pPr>
            <w:r w:rsidRPr="001C1901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3236" w:type="dxa"/>
            <w:vAlign w:val="center"/>
          </w:tcPr>
          <w:p w:rsidR="001C1901" w:rsidRPr="001C1901" w:rsidRDefault="001C1901" w:rsidP="001C1901">
            <w:pPr>
              <w:ind w:right="12"/>
              <w:jc w:val="center"/>
              <w:rPr>
                <w:rFonts w:ascii="Arial" w:hAnsi="Arial" w:cs="Arial"/>
                <w:b/>
              </w:rPr>
            </w:pPr>
            <w:r w:rsidRPr="001C1901">
              <w:rPr>
                <w:rFonts w:ascii="Arial" w:hAnsi="Arial" w:cs="Arial"/>
                <w:b/>
              </w:rPr>
              <w:t>Symbol urządzenia</w:t>
            </w:r>
          </w:p>
        </w:tc>
        <w:tc>
          <w:tcPr>
            <w:tcW w:w="1956" w:type="dxa"/>
            <w:vAlign w:val="center"/>
          </w:tcPr>
          <w:p w:rsidR="001C1901" w:rsidRPr="001C1901" w:rsidRDefault="001C1901" w:rsidP="001C1901">
            <w:pPr>
              <w:ind w:right="12"/>
              <w:jc w:val="center"/>
              <w:rPr>
                <w:rFonts w:ascii="Arial" w:hAnsi="Arial" w:cs="Arial"/>
                <w:b/>
              </w:rPr>
            </w:pPr>
            <w:r w:rsidRPr="001C1901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1956" w:type="dxa"/>
            <w:vAlign w:val="center"/>
          </w:tcPr>
          <w:p w:rsidR="001C1901" w:rsidRPr="001C1901" w:rsidRDefault="001C1901" w:rsidP="001C1901">
            <w:pPr>
              <w:ind w:right="12"/>
              <w:jc w:val="center"/>
              <w:rPr>
                <w:rFonts w:ascii="Arial" w:hAnsi="Arial" w:cs="Arial"/>
                <w:b/>
              </w:rPr>
            </w:pPr>
            <w:r w:rsidRPr="001C1901">
              <w:rPr>
                <w:rFonts w:ascii="Arial" w:hAnsi="Arial" w:cs="Arial"/>
                <w:b/>
              </w:rPr>
              <w:t>Stan licznika</w:t>
            </w:r>
          </w:p>
        </w:tc>
        <w:tc>
          <w:tcPr>
            <w:tcW w:w="1956" w:type="dxa"/>
            <w:vAlign w:val="center"/>
          </w:tcPr>
          <w:p w:rsidR="001C1901" w:rsidRPr="001C1901" w:rsidRDefault="001C1901" w:rsidP="001C1901">
            <w:pPr>
              <w:ind w:right="12"/>
              <w:jc w:val="center"/>
              <w:rPr>
                <w:rFonts w:ascii="Arial" w:hAnsi="Arial" w:cs="Arial"/>
                <w:b/>
              </w:rPr>
            </w:pPr>
            <w:r w:rsidRPr="001C1901">
              <w:rPr>
                <w:rFonts w:ascii="Arial" w:hAnsi="Arial" w:cs="Arial"/>
                <w:b/>
              </w:rPr>
              <w:t>Wartość netto PLN</w:t>
            </w: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  <w:tr w:rsidR="001C1901" w:rsidTr="001C1901">
        <w:trPr>
          <w:jc w:val="center"/>
        </w:trPr>
        <w:tc>
          <w:tcPr>
            <w:tcW w:w="675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23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  <w:vAlign w:val="center"/>
          </w:tcPr>
          <w:p w:rsidR="001C1901" w:rsidRDefault="001C1901" w:rsidP="001C1901">
            <w:pPr>
              <w:ind w:right="12"/>
              <w:jc w:val="center"/>
              <w:rPr>
                <w:rFonts w:ascii="Arial" w:hAnsi="Arial" w:cs="Arial"/>
              </w:rPr>
            </w:pPr>
          </w:p>
        </w:tc>
      </w:tr>
    </w:tbl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</w:p>
    <w:p w:rsidR="00BA3C09" w:rsidRDefault="00BA3C09" w:rsidP="00BA3C09">
      <w:pPr>
        <w:spacing w:line="360" w:lineRule="auto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imieniu firmy </w:t>
      </w:r>
      <w:r w:rsidRPr="00BA3C09">
        <w:rPr>
          <w:rFonts w:ascii="Arial" w:hAnsi="Arial" w:cs="Arial"/>
          <w:b/>
        </w:rPr>
        <w:t>FM POLSKA Sp. z o.o</w:t>
      </w:r>
      <w:r>
        <w:rPr>
          <w:rFonts w:ascii="Arial" w:hAnsi="Arial" w:cs="Arial"/>
        </w:rPr>
        <w:t>. z siedzibą w Mszczonowie, ul. Tarczyńska 111A p</w:t>
      </w:r>
      <w:r w:rsidR="00AE7419">
        <w:rPr>
          <w:rFonts w:ascii="Arial" w:hAnsi="Arial" w:cs="Arial"/>
        </w:rPr>
        <w:t xml:space="preserve">otwierdzam odbiór ww. </w:t>
      </w:r>
      <w:r>
        <w:rPr>
          <w:rFonts w:ascii="Arial" w:hAnsi="Arial" w:cs="Arial"/>
        </w:rPr>
        <w:t>urządzeń oraz oprogramowania oraz zainstalowanie ich pod adresem</w:t>
      </w:r>
      <w:r w:rsidR="00BC06C1">
        <w:rPr>
          <w:rFonts w:ascii="Arial" w:hAnsi="Arial" w:cs="Arial"/>
        </w:rPr>
        <w:t>:</w:t>
      </w:r>
      <w:bookmarkStart w:id="0" w:name="_GoBack"/>
      <w:bookmarkEnd w:id="0"/>
      <w:r>
        <w:rPr>
          <w:rFonts w:ascii="Arial" w:hAnsi="Arial" w:cs="Arial"/>
        </w:rPr>
        <w:t xml:space="preserve"> Niepołomice ul. Grabska 12C.</w:t>
      </w:r>
    </w:p>
    <w:p w:rsidR="00BA3C09" w:rsidRDefault="00BA3C09" w:rsidP="00606EF4">
      <w:pPr>
        <w:spacing w:line="360" w:lineRule="auto"/>
        <w:ind w:right="12"/>
        <w:rPr>
          <w:rFonts w:ascii="Arial" w:hAnsi="Arial" w:cs="Arial"/>
        </w:rPr>
      </w:pPr>
    </w:p>
    <w:p w:rsidR="00606EF4" w:rsidRDefault="00606EF4" w:rsidP="00BA3C09">
      <w:pPr>
        <w:ind w:right="1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A3C09" w:rsidRDefault="00BA3C09" w:rsidP="00BA3C09">
      <w:pPr>
        <w:ind w:right="12"/>
        <w:rPr>
          <w:rFonts w:ascii="Arial" w:hAnsi="Arial" w:cs="Arial"/>
        </w:rPr>
      </w:pPr>
    </w:p>
    <w:p w:rsidR="00BA3C09" w:rsidRDefault="00BA3C09" w:rsidP="00BA3C09">
      <w:pPr>
        <w:ind w:right="12"/>
        <w:rPr>
          <w:rFonts w:ascii="Arial" w:hAnsi="Arial" w:cs="Arial"/>
        </w:rPr>
      </w:pPr>
    </w:p>
    <w:p w:rsidR="00606EF4" w:rsidRDefault="00606EF4" w:rsidP="00606EF4">
      <w:pPr>
        <w:ind w:left="426" w:right="12" w:hanging="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:rsidR="00606EF4" w:rsidRDefault="00BA3C09" w:rsidP="00BA3C09">
      <w:pPr>
        <w:ind w:left="5382" w:right="12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data, i</w:t>
      </w:r>
      <w:r w:rsidRPr="00BA3C09">
        <w:rPr>
          <w:rFonts w:ascii="Arial" w:hAnsi="Arial" w:cs="Arial"/>
          <w:i/>
        </w:rPr>
        <w:t>mię i nazwisko osoby przyjmującej sprzęt</w:t>
      </w:r>
    </w:p>
    <w:p w:rsidR="00BA3C09" w:rsidRDefault="00BA3C09" w:rsidP="00BA3C09">
      <w:pPr>
        <w:ind w:left="5382" w:right="12" w:firstLine="282"/>
        <w:jc w:val="both"/>
        <w:rPr>
          <w:rFonts w:ascii="Arial" w:hAnsi="Arial" w:cs="Arial"/>
          <w:i/>
        </w:rPr>
      </w:pPr>
    </w:p>
    <w:p w:rsidR="00BA3C09" w:rsidRDefault="00BA3C09" w:rsidP="00BA3C09">
      <w:pPr>
        <w:ind w:left="5382" w:right="12" w:firstLine="282"/>
        <w:jc w:val="both"/>
        <w:rPr>
          <w:rFonts w:ascii="Arial" w:hAnsi="Arial" w:cs="Arial"/>
          <w:i/>
        </w:rPr>
      </w:pPr>
    </w:p>
    <w:p w:rsidR="00BA3C09" w:rsidRDefault="00BA3C09" w:rsidP="00BA3C09">
      <w:pPr>
        <w:ind w:left="5382" w:right="12" w:firstLine="282"/>
        <w:jc w:val="both"/>
        <w:rPr>
          <w:rFonts w:ascii="Arial" w:hAnsi="Arial" w:cs="Arial"/>
          <w:i/>
        </w:rPr>
      </w:pPr>
    </w:p>
    <w:p w:rsidR="00BA3C09" w:rsidRDefault="00BA3C09" w:rsidP="00BA3C09">
      <w:pPr>
        <w:ind w:left="5382" w:right="12" w:firstLine="282"/>
        <w:jc w:val="both"/>
        <w:rPr>
          <w:rFonts w:ascii="Arial" w:hAnsi="Arial" w:cs="Arial"/>
          <w:i/>
        </w:rPr>
      </w:pPr>
    </w:p>
    <w:p w:rsidR="00BA3C09" w:rsidRDefault="00BA3C09" w:rsidP="00BA3C09">
      <w:pPr>
        <w:ind w:left="426" w:right="12" w:hanging="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:rsidR="00BA3C09" w:rsidRPr="00BA3C09" w:rsidRDefault="00BA3C09" w:rsidP="00BA3C09">
      <w:pPr>
        <w:ind w:left="5382" w:right="12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</w:rPr>
        <w:t xml:space="preserve">data, </w:t>
      </w:r>
      <w:r>
        <w:rPr>
          <w:rFonts w:ascii="Arial" w:hAnsi="Arial" w:cs="Arial"/>
          <w:i/>
        </w:rPr>
        <w:t>i</w:t>
      </w:r>
      <w:r w:rsidRPr="00BA3C09">
        <w:rPr>
          <w:rFonts w:ascii="Arial" w:hAnsi="Arial" w:cs="Arial"/>
          <w:i/>
        </w:rPr>
        <w:t xml:space="preserve">mię i nazwisko osoby </w:t>
      </w:r>
      <w:r>
        <w:rPr>
          <w:rFonts w:ascii="Arial" w:hAnsi="Arial" w:cs="Arial"/>
          <w:i/>
        </w:rPr>
        <w:t>wydającej sprzęt</w:t>
      </w:r>
    </w:p>
    <w:p w:rsidR="00BA3C09" w:rsidRPr="00BA3C09" w:rsidRDefault="00BA3C09" w:rsidP="00BA3C09">
      <w:pPr>
        <w:ind w:left="5382" w:right="12" w:firstLine="282"/>
        <w:jc w:val="both"/>
        <w:rPr>
          <w:rFonts w:ascii="Arial" w:hAnsi="Arial" w:cs="Arial"/>
          <w:b/>
          <w:i/>
          <w:sz w:val="24"/>
          <w:szCs w:val="24"/>
        </w:rPr>
      </w:pPr>
    </w:p>
    <w:sectPr w:rsidR="00BA3C09" w:rsidRPr="00BA3C09" w:rsidSect="00FB397B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B9F" w:rsidRDefault="00A61B9F" w:rsidP="000B41B0">
      <w:r>
        <w:separator/>
      </w:r>
    </w:p>
  </w:endnote>
  <w:endnote w:type="continuationSeparator" w:id="0">
    <w:p w:rsidR="00A61B9F" w:rsidRDefault="00A61B9F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7F79CBA1" wp14:editId="7E85DB3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 xml:space="preserve">Etisoft </w:t>
          </w:r>
          <w:r w:rsidR="00AA11D9">
            <w:rPr>
              <w:rFonts w:ascii="Titillium Web" w:hAnsi="Titillium Web"/>
              <w:color w:val="2F4D83" w:themeColor="accent1"/>
            </w:rPr>
            <w:t>Kraków</w:t>
          </w:r>
        </w:p>
        <w:p w:rsidR="0026704F" w:rsidRPr="00A028CA" w:rsidRDefault="00FE735D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proofErr w:type="spellStart"/>
          <w:r w:rsidRPr="00A028CA">
            <w:rPr>
              <w:rFonts w:ascii="Titillium Web" w:hAnsi="Titillium Web"/>
              <w:color w:val="2F4D83" w:themeColor="accent1"/>
            </w:rPr>
            <w:t>Rydlówka</w:t>
          </w:r>
          <w:proofErr w:type="spellEnd"/>
          <w:r w:rsidRPr="00A028CA">
            <w:rPr>
              <w:rFonts w:ascii="Titillium Web" w:hAnsi="Titillium Web"/>
              <w:color w:val="2F4D83" w:themeColor="accent1"/>
            </w:rPr>
            <w:t xml:space="preserve"> 20, 30-363 Kraków</w: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 xml:space="preserve">+48 </w:t>
          </w:r>
          <w:r w:rsidR="00FE735D" w:rsidRPr="00A028CA">
            <w:rPr>
              <w:rFonts w:ascii="Titillium Web" w:hAnsi="Titillium Web"/>
              <w:color w:val="2F4D83" w:themeColor="accent1"/>
            </w:rPr>
            <w:t>12 263 77 51</w:t>
          </w:r>
        </w:p>
        <w:p w:rsidR="0026704F" w:rsidRPr="00A028CA" w:rsidRDefault="00A61B9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hyperlink r:id="rId3" w:history="1">
            <w:r w:rsidR="00FE735D" w:rsidRPr="00A028CA">
              <w:rPr>
                <w:rStyle w:val="Hipercze"/>
                <w:rFonts w:ascii="Titillium Web" w:hAnsi="Titillium Web"/>
                <w:color w:val="2F4D83" w:themeColor="accent1"/>
                <w:u w:val="none"/>
              </w:rPr>
              <w:t>krakow</w:t>
            </w:r>
            <w:r w:rsidR="0026704F" w:rsidRPr="00A028CA">
              <w:rPr>
                <w:rStyle w:val="Hipercze"/>
                <w:rFonts w:ascii="Titillium Web" w:hAnsi="Titillium Web"/>
                <w:color w:val="2F4D83" w:themeColor="accent1"/>
                <w:u w:val="none"/>
              </w:rPr>
              <w:t>@etisoft.com.pl</w:t>
            </w:r>
          </w:hyperlink>
        </w:p>
        <w:p w:rsidR="0026704F" w:rsidRPr="00A028CA" w:rsidRDefault="00FE735D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>www.</w:t>
          </w:r>
          <w:r w:rsidR="0026704F" w:rsidRPr="00A028CA">
            <w:rPr>
              <w:rFonts w:ascii="Titillium Web" w:hAnsi="Titillium Web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036E2CE" wp14:editId="04A7EA5B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 xml:space="preserve">NIP: </w:t>
          </w:r>
          <w:r w:rsidR="00DA269D" w:rsidRPr="00A028CA">
            <w:rPr>
              <w:rFonts w:ascii="Titillium Web" w:hAnsi="Titillium Web"/>
              <w:color w:val="2F4D83" w:themeColor="accent1"/>
            </w:rPr>
            <w:t>PL</w:t>
          </w:r>
          <w:r w:rsidR="00FE735D" w:rsidRPr="00A028CA">
            <w:rPr>
              <w:rFonts w:ascii="Titillium Web" w:hAnsi="Titillium Web"/>
              <w:color w:val="2F4D83" w:themeColor="accent1"/>
            </w:rPr>
            <w:t>6792828691</w: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>BDO: 0000</w:t>
          </w:r>
          <w:r w:rsidR="00FE735D" w:rsidRPr="00A028CA">
            <w:rPr>
              <w:rFonts w:ascii="Titillium Web" w:hAnsi="Titillium Web"/>
              <w:color w:val="2F4D83" w:themeColor="accent1"/>
            </w:rPr>
            <w:t>66807</w:t>
          </w:r>
        </w:p>
        <w:p w:rsidR="0026704F" w:rsidRPr="00A028CA" w:rsidRDefault="00AA11D9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>
            <w:rPr>
              <w:rFonts w:ascii="Titillium Web" w:hAnsi="Titillium Web"/>
              <w:color w:val="2F4D83" w:themeColor="accent1"/>
            </w:rPr>
            <w:t>KRS: 0000956756</w: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B9F" w:rsidRDefault="00A61B9F" w:rsidP="000B41B0">
      <w:r>
        <w:separator/>
      </w:r>
    </w:p>
  </w:footnote>
  <w:footnote w:type="continuationSeparator" w:id="0">
    <w:p w:rsidR="00A61B9F" w:rsidRDefault="00A61B9F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0ED3E5A7" wp14:editId="721DE226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AF2D3E"/>
    <w:multiLevelType w:val="hybridMultilevel"/>
    <w:tmpl w:val="375056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F4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C1901"/>
    <w:rsid w:val="001D7624"/>
    <w:rsid w:val="001E2D6A"/>
    <w:rsid w:val="001F02A1"/>
    <w:rsid w:val="001F1917"/>
    <w:rsid w:val="00212D51"/>
    <w:rsid w:val="002226C2"/>
    <w:rsid w:val="00233167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06EF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D7469"/>
    <w:rsid w:val="009E5EE1"/>
    <w:rsid w:val="00A028CA"/>
    <w:rsid w:val="00A17C89"/>
    <w:rsid w:val="00A363AE"/>
    <w:rsid w:val="00A51BBA"/>
    <w:rsid w:val="00A61B9F"/>
    <w:rsid w:val="00A62B13"/>
    <w:rsid w:val="00A73279"/>
    <w:rsid w:val="00A762A0"/>
    <w:rsid w:val="00AA11D9"/>
    <w:rsid w:val="00AB7693"/>
    <w:rsid w:val="00AC16BD"/>
    <w:rsid w:val="00AE310A"/>
    <w:rsid w:val="00AE7419"/>
    <w:rsid w:val="00AF2ABA"/>
    <w:rsid w:val="00AF5F9C"/>
    <w:rsid w:val="00B14706"/>
    <w:rsid w:val="00B66845"/>
    <w:rsid w:val="00BA317A"/>
    <w:rsid w:val="00BA3C09"/>
    <w:rsid w:val="00BB3371"/>
    <w:rsid w:val="00BB659E"/>
    <w:rsid w:val="00BC06C1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90749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6E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6E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Rebranding\_ETISOFT%20KRAK&#211;W\FIRM&#211;WKA_PISMO\firm&#243;wka_ETISOFT%20KRAKOW%202021_pust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DB57B2EC-0BB7-4CBC-9A7D-A160ED39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firmówka_ETISOFT KRAKOW 2021_pusta.dotx</Template>
  <TotalTime>21</TotalTime>
  <Pages>1</Pages>
  <Words>80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2021-04-13T09:32:00Z</cp:lastPrinted>
  <dcterms:created xsi:type="dcterms:W3CDTF">2023-03-07T11:47:00Z</dcterms:created>
  <dcterms:modified xsi:type="dcterms:W3CDTF">2023-03-07T12:07:00Z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